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01F" w:rsidRPr="006C201F" w:rsidRDefault="006C201F" w:rsidP="006C201F">
      <w:pPr>
        <w:pStyle w:val="8"/>
        <w:jc w:val="center"/>
        <w:rPr>
          <w:bCs/>
          <w:i w:val="0"/>
          <w:iCs/>
          <w:sz w:val="24"/>
        </w:rPr>
      </w:pPr>
      <w:r w:rsidRPr="006C201F">
        <w:rPr>
          <w:bCs/>
          <w:i w:val="0"/>
          <w:iCs/>
          <w:sz w:val="24"/>
        </w:rPr>
        <w:t xml:space="preserve">Комитет по образованию </w:t>
      </w:r>
    </w:p>
    <w:p w:rsidR="006C201F" w:rsidRPr="006C201F" w:rsidRDefault="006C201F" w:rsidP="006C201F">
      <w:pPr>
        <w:pStyle w:val="8"/>
        <w:jc w:val="center"/>
        <w:rPr>
          <w:bCs/>
          <w:i w:val="0"/>
          <w:iCs/>
          <w:sz w:val="24"/>
        </w:rPr>
      </w:pPr>
      <w:r w:rsidRPr="006C201F">
        <w:rPr>
          <w:bCs/>
          <w:i w:val="0"/>
          <w:iCs/>
          <w:sz w:val="24"/>
        </w:rPr>
        <w:t>администрации</w:t>
      </w:r>
    </w:p>
    <w:p w:rsidR="006C201F" w:rsidRPr="006C201F" w:rsidRDefault="006C201F" w:rsidP="006C201F">
      <w:pPr>
        <w:pStyle w:val="8"/>
        <w:jc w:val="center"/>
        <w:rPr>
          <w:bCs/>
          <w:i w:val="0"/>
          <w:iCs/>
          <w:sz w:val="24"/>
        </w:rPr>
      </w:pPr>
      <w:r w:rsidRPr="006C201F">
        <w:rPr>
          <w:bCs/>
          <w:i w:val="0"/>
          <w:iCs/>
          <w:sz w:val="24"/>
        </w:rPr>
        <w:t>муниципального образования г. Ноябрьск</w:t>
      </w:r>
    </w:p>
    <w:p w:rsidR="006C201F" w:rsidRPr="006C201F" w:rsidRDefault="006C201F" w:rsidP="006C201F">
      <w:pPr>
        <w:pStyle w:val="8"/>
        <w:jc w:val="center"/>
        <w:rPr>
          <w:bCs/>
          <w:i w:val="0"/>
          <w:iCs/>
          <w:sz w:val="24"/>
        </w:rPr>
      </w:pPr>
      <w:r w:rsidRPr="006C201F">
        <w:rPr>
          <w:bCs/>
          <w:i w:val="0"/>
          <w:iCs/>
          <w:sz w:val="24"/>
        </w:rPr>
        <w:t>Муниципальное общеобразовательное учреждение</w:t>
      </w:r>
    </w:p>
    <w:p w:rsidR="006C201F" w:rsidRPr="006C201F" w:rsidRDefault="006C201F" w:rsidP="006C201F">
      <w:pPr>
        <w:pStyle w:val="8"/>
        <w:jc w:val="center"/>
        <w:rPr>
          <w:bCs/>
          <w:i w:val="0"/>
          <w:iCs/>
          <w:sz w:val="24"/>
        </w:rPr>
      </w:pPr>
      <w:r w:rsidRPr="006C201F">
        <w:rPr>
          <w:bCs/>
          <w:i w:val="0"/>
          <w:iCs/>
          <w:sz w:val="24"/>
        </w:rPr>
        <w:t>«Средняя общеобразовательная школа № 7»</w:t>
      </w:r>
    </w:p>
    <w:p w:rsidR="002F0CFC" w:rsidRDefault="002F0CFC" w:rsidP="00CE71A4">
      <w:pPr>
        <w:pStyle w:val="70"/>
      </w:pPr>
    </w:p>
    <w:p w:rsidR="002F0CFC" w:rsidRDefault="002F0CFC" w:rsidP="00CE71A4">
      <w:pPr>
        <w:pStyle w:val="70"/>
      </w:pPr>
    </w:p>
    <w:p w:rsidR="003A0EA4" w:rsidRDefault="003A0EA4" w:rsidP="002F0CFC"/>
    <w:p w:rsidR="002F0CFC" w:rsidRDefault="002F0CFC" w:rsidP="002F0CFC"/>
    <w:p w:rsidR="00D11071" w:rsidRPr="00D11071" w:rsidRDefault="00D11071" w:rsidP="00D11071">
      <w:pPr>
        <w:jc w:val="center"/>
        <w:rPr>
          <w:b/>
        </w:rPr>
      </w:pPr>
      <w:r w:rsidRPr="00D11071">
        <w:rPr>
          <w:b/>
        </w:rPr>
        <w:t>Итоговая контрольная работа по курсу «Особенности содержания и методики преподавания избранных тем курса химии 8-9-х  классов.</w:t>
      </w:r>
    </w:p>
    <w:p w:rsidR="001E6B8E" w:rsidRPr="00D11071" w:rsidRDefault="00D11071" w:rsidP="00D11071">
      <w:pPr>
        <w:jc w:val="center"/>
        <w:rPr>
          <w:b/>
        </w:rPr>
      </w:pPr>
      <w:proofErr w:type="spellStart"/>
      <w:r w:rsidRPr="00D11071">
        <w:rPr>
          <w:b/>
        </w:rPr>
        <w:t>Бердоносов</w:t>
      </w:r>
      <w:proofErr w:type="spellEnd"/>
      <w:r w:rsidRPr="00D11071">
        <w:rPr>
          <w:b/>
        </w:rPr>
        <w:t xml:space="preserve"> С.С. , Менделеева  Е.А.</w:t>
      </w:r>
    </w:p>
    <w:p w:rsidR="001E6B8E" w:rsidRDefault="001E6B8E" w:rsidP="002F0CFC"/>
    <w:p w:rsidR="001E6B8E" w:rsidRDefault="001E6B8E" w:rsidP="002F0CFC"/>
    <w:p w:rsidR="006B2FC8" w:rsidRDefault="001E6B8E" w:rsidP="001E6B8E">
      <w:pPr>
        <w:pStyle w:val="8"/>
      </w:pPr>
      <w:r>
        <w:t xml:space="preserve">                          </w:t>
      </w:r>
    </w:p>
    <w:p w:rsidR="006B2FC8" w:rsidRDefault="006B2FC8" w:rsidP="001E6B8E">
      <w:pPr>
        <w:pStyle w:val="8"/>
      </w:pPr>
    </w:p>
    <w:p w:rsidR="006B2FC8" w:rsidRDefault="006B2FC8" w:rsidP="001E6B8E">
      <w:pPr>
        <w:pStyle w:val="8"/>
      </w:pPr>
    </w:p>
    <w:p w:rsidR="006B2FC8" w:rsidRPr="007C636D" w:rsidRDefault="006B2FC8" w:rsidP="001E6B8E">
      <w:pPr>
        <w:pStyle w:val="8"/>
        <w:rPr>
          <w:i w:val="0"/>
        </w:rPr>
      </w:pPr>
    </w:p>
    <w:p w:rsidR="001E6B8E" w:rsidRPr="00D11071" w:rsidRDefault="001E6B8E" w:rsidP="007C636D">
      <w:pPr>
        <w:pStyle w:val="8"/>
        <w:jc w:val="center"/>
        <w:rPr>
          <w:i w:val="0"/>
          <w:sz w:val="24"/>
        </w:rPr>
      </w:pPr>
      <w:r w:rsidRPr="00D11071">
        <w:rPr>
          <w:i w:val="0"/>
          <w:sz w:val="24"/>
        </w:rPr>
        <w:t xml:space="preserve">Открытый  урок  по  </w:t>
      </w:r>
      <w:r w:rsidR="007C636D" w:rsidRPr="00D11071">
        <w:rPr>
          <w:i w:val="0"/>
          <w:sz w:val="24"/>
        </w:rPr>
        <w:t>химии</w:t>
      </w:r>
    </w:p>
    <w:p w:rsidR="006B2FC8" w:rsidRPr="00D11071" w:rsidRDefault="006B2FC8" w:rsidP="007C636D">
      <w:pPr>
        <w:pStyle w:val="8"/>
        <w:jc w:val="center"/>
        <w:rPr>
          <w:i w:val="0"/>
          <w:sz w:val="24"/>
        </w:rPr>
      </w:pPr>
    </w:p>
    <w:p w:rsidR="001E6B8E" w:rsidRPr="00D11071" w:rsidRDefault="001E6B8E" w:rsidP="007C636D">
      <w:pPr>
        <w:pStyle w:val="8"/>
        <w:jc w:val="center"/>
        <w:rPr>
          <w:i w:val="0"/>
          <w:sz w:val="24"/>
        </w:rPr>
      </w:pPr>
      <w:r w:rsidRPr="00D11071">
        <w:rPr>
          <w:i w:val="0"/>
          <w:sz w:val="24"/>
        </w:rPr>
        <w:t>Тема:  «Приро</w:t>
      </w:r>
      <w:r w:rsidR="007C636D" w:rsidRPr="00D11071">
        <w:rPr>
          <w:i w:val="0"/>
          <w:sz w:val="24"/>
        </w:rPr>
        <w:t>дные  источники  углеводородов»</w:t>
      </w:r>
    </w:p>
    <w:p w:rsidR="007C636D" w:rsidRPr="00D11071" w:rsidRDefault="007C636D" w:rsidP="007C636D">
      <w:pPr>
        <w:pStyle w:val="8"/>
        <w:jc w:val="center"/>
        <w:rPr>
          <w:i w:val="0"/>
          <w:sz w:val="24"/>
        </w:rPr>
      </w:pPr>
    </w:p>
    <w:p w:rsidR="001E6B8E" w:rsidRPr="00D11071" w:rsidRDefault="007C636D" w:rsidP="007C636D">
      <w:pPr>
        <w:pStyle w:val="8"/>
        <w:jc w:val="center"/>
        <w:rPr>
          <w:i w:val="0"/>
          <w:sz w:val="24"/>
        </w:rPr>
      </w:pPr>
      <w:r w:rsidRPr="00D11071">
        <w:rPr>
          <w:i w:val="0"/>
          <w:sz w:val="24"/>
        </w:rPr>
        <w:t>Класс  9</w:t>
      </w:r>
    </w:p>
    <w:p w:rsidR="001E6B8E" w:rsidRPr="007C636D" w:rsidRDefault="001E6B8E" w:rsidP="007C636D">
      <w:pPr>
        <w:pStyle w:val="8"/>
        <w:jc w:val="center"/>
        <w:rPr>
          <w:i w:val="0"/>
        </w:rPr>
      </w:pPr>
    </w:p>
    <w:p w:rsidR="001E6B8E" w:rsidRPr="006C201F" w:rsidRDefault="001E6B8E" w:rsidP="007C636D">
      <w:pPr>
        <w:pStyle w:val="8"/>
        <w:jc w:val="center"/>
        <w:rPr>
          <w:b w:val="0"/>
          <w:i w:val="0"/>
          <w:sz w:val="24"/>
        </w:rPr>
      </w:pPr>
      <w:r w:rsidRPr="006C201F">
        <w:rPr>
          <w:b w:val="0"/>
          <w:i w:val="0"/>
          <w:sz w:val="24"/>
        </w:rPr>
        <w:t>Учитель  М</w:t>
      </w:r>
      <w:r w:rsidR="0065602F">
        <w:rPr>
          <w:b w:val="0"/>
          <w:i w:val="0"/>
          <w:sz w:val="24"/>
        </w:rPr>
        <w:t>Б</w:t>
      </w:r>
      <w:r w:rsidRPr="006C201F">
        <w:rPr>
          <w:b w:val="0"/>
          <w:i w:val="0"/>
          <w:sz w:val="24"/>
        </w:rPr>
        <w:t>ОУ  СОШ № 7.  Русецкая  О.П.</w:t>
      </w:r>
    </w:p>
    <w:p w:rsidR="001E6B8E" w:rsidRDefault="001E6B8E" w:rsidP="001E6B8E">
      <w:pPr>
        <w:pStyle w:val="8"/>
      </w:pPr>
    </w:p>
    <w:p w:rsidR="001E6B8E" w:rsidRDefault="00140513" w:rsidP="001E6B8E">
      <w:pPr>
        <w:pStyle w:val="8"/>
      </w:pPr>
      <w:r>
        <w:rPr>
          <w:noProof/>
        </w:rPr>
        <w:drawing>
          <wp:anchor distT="0" distB="0" distL="114300" distR="114300" simplePos="0" relativeHeight="251658752" behindDoc="1" locked="0" layoutInCell="1" allowOverlap="1">
            <wp:simplePos x="0" y="0"/>
            <wp:positionH relativeFrom="column">
              <wp:posOffset>1131570</wp:posOffset>
            </wp:positionH>
            <wp:positionV relativeFrom="paragraph">
              <wp:posOffset>17145</wp:posOffset>
            </wp:positionV>
            <wp:extent cx="3848100" cy="3219450"/>
            <wp:effectExtent l="0" t="0" r="0" b="0"/>
            <wp:wrapTight wrapText="bothSides">
              <wp:wrapPolygon edited="0">
                <wp:start x="0" y="0"/>
                <wp:lineTo x="0" y="21472"/>
                <wp:lineTo x="21493" y="21472"/>
                <wp:lineTo x="21493" y="0"/>
                <wp:lineTo x="0"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3219450"/>
                    </a:xfrm>
                    <a:prstGeom prst="rect">
                      <a:avLst/>
                    </a:prstGeom>
                    <a:noFill/>
                    <a:ln>
                      <a:noFill/>
                    </a:ln>
                  </pic:spPr>
                </pic:pic>
              </a:graphicData>
            </a:graphic>
          </wp:anchor>
        </w:drawing>
      </w: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1E6B8E" w:rsidRDefault="001E6B8E" w:rsidP="001E6B8E">
      <w:pPr>
        <w:pStyle w:val="8"/>
      </w:pPr>
    </w:p>
    <w:p w:rsidR="006B2FC8" w:rsidRDefault="006B2FC8" w:rsidP="001E6B8E">
      <w:pPr>
        <w:pStyle w:val="8"/>
      </w:pPr>
    </w:p>
    <w:p w:rsidR="006B2FC8" w:rsidRDefault="006B2FC8" w:rsidP="001E6B8E">
      <w:pPr>
        <w:pStyle w:val="8"/>
      </w:pPr>
    </w:p>
    <w:p w:rsidR="006B2FC8" w:rsidRDefault="006B2FC8" w:rsidP="001E6B8E">
      <w:pPr>
        <w:pStyle w:val="8"/>
      </w:pPr>
    </w:p>
    <w:p w:rsidR="006B2FC8" w:rsidRDefault="006B2FC8" w:rsidP="001E6B8E">
      <w:pPr>
        <w:pStyle w:val="8"/>
      </w:pPr>
    </w:p>
    <w:p w:rsidR="006B2FC8" w:rsidRDefault="006B2FC8" w:rsidP="001E6B8E">
      <w:pPr>
        <w:pStyle w:val="8"/>
      </w:pPr>
    </w:p>
    <w:p w:rsidR="006B2FC8" w:rsidRPr="007C636D" w:rsidRDefault="00D11071" w:rsidP="007C636D">
      <w:pPr>
        <w:pStyle w:val="8"/>
        <w:jc w:val="center"/>
        <w:rPr>
          <w:b w:val="0"/>
          <w:sz w:val="24"/>
        </w:rPr>
      </w:pPr>
      <w:r>
        <w:rPr>
          <w:b w:val="0"/>
          <w:sz w:val="24"/>
        </w:rPr>
        <w:t>г. Ноябрьск,  2010</w:t>
      </w:r>
      <w:r w:rsidR="006B2FC8" w:rsidRPr="007C636D">
        <w:rPr>
          <w:b w:val="0"/>
          <w:sz w:val="24"/>
        </w:rPr>
        <w:t>г.</w:t>
      </w:r>
    </w:p>
    <w:p w:rsidR="00E20BCA" w:rsidRDefault="00E20BCA" w:rsidP="00C23BDB">
      <w:pPr>
        <w:pStyle w:val="8"/>
      </w:pPr>
    </w:p>
    <w:p w:rsidR="00A12B2B" w:rsidRDefault="00A12B2B" w:rsidP="00A12B2B">
      <w:pPr>
        <w:pStyle w:val="8"/>
      </w:pPr>
    </w:p>
    <w:p w:rsidR="00747827" w:rsidRDefault="00747827" w:rsidP="007C636D">
      <w:pPr>
        <w:pStyle w:val="8"/>
        <w:jc w:val="center"/>
      </w:pPr>
    </w:p>
    <w:p w:rsidR="00747827" w:rsidRDefault="00747827" w:rsidP="007C636D">
      <w:pPr>
        <w:pStyle w:val="8"/>
        <w:jc w:val="center"/>
      </w:pPr>
    </w:p>
    <w:p w:rsidR="007C636D" w:rsidRDefault="007C636D" w:rsidP="007C636D">
      <w:pPr>
        <w:pStyle w:val="8"/>
        <w:jc w:val="center"/>
        <w:rPr>
          <w:i w:val="0"/>
          <w:sz w:val="24"/>
        </w:rPr>
      </w:pPr>
      <w:r w:rsidRPr="00747827">
        <w:rPr>
          <w:i w:val="0"/>
          <w:sz w:val="24"/>
        </w:rPr>
        <w:t>Открытый  урок  по  химии</w:t>
      </w:r>
    </w:p>
    <w:p w:rsidR="00747827" w:rsidRPr="00747827" w:rsidRDefault="00747827" w:rsidP="007C636D">
      <w:pPr>
        <w:pStyle w:val="8"/>
        <w:jc w:val="center"/>
        <w:rPr>
          <w:i w:val="0"/>
          <w:sz w:val="24"/>
        </w:rPr>
      </w:pPr>
    </w:p>
    <w:p w:rsidR="00A12B2B" w:rsidRDefault="00A12B2B" w:rsidP="007C636D">
      <w:pPr>
        <w:pStyle w:val="8"/>
        <w:jc w:val="center"/>
        <w:rPr>
          <w:i w:val="0"/>
          <w:sz w:val="24"/>
        </w:rPr>
      </w:pPr>
      <w:r w:rsidRPr="00747827">
        <w:rPr>
          <w:i w:val="0"/>
          <w:sz w:val="24"/>
        </w:rPr>
        <w:t xml:space="preserve">Класс  </w:t>
      </w:r>
      <w:r w:rsidR="007C636D" w:rsidRPr="00747827">
        <w:rPr>
          <w:i w:val="0"/>
          <w:sz w:val="24"/>
        </w:rPr>
        <w:t>9д</w:t>
      </w:r>
    </w:p>
    <w:p w:rsidR="00747827" w:rsidRPr="00747827" w:rsidRDefault="00747827" w:rsidP="007C636D">
      <w:pPr>
        <w:pStyle w:val="8"/>
        <w:jc w:val="center"/>
        <w:rPr>
          <w:i w:val="0"/>
          <w:sz w:val="24"/>
        </w:rPr>
      </w:pPr>
    </w:p>
    <w:p w:rsidR="00A12B2B" w:rsidRPr="00747827" w:rsidRDefault="00A12B2B" w:rsidP="007C636D">
      <w:pPr>
        <w:pStyle w:val="8"/>
        <w:jc w:val="center"/>
        <w:rPr>
          <w:i w:val="0"/>
          <w:sz w:val="24"/>
        </w:rPr>
      </w:pPr>
      <w:r w:rsidRPr="00747827">
        <w:rPr>
          <w:i w:val="0"/>
          <w:sz w:val="24"/>
        </w:rPr>
        <w:t>Тема  урока:  «Приро</w:t>
      </w:r>
      <w:r w:rsidR="007C636D" w:rsidRPr="00747827">
        <w:rPr>
          <w:i w:val="0"/>
          <w:sz w:val="24"/>
        </w:rPr>
        <w:t>дные  источники  углеводородов»</w:t>
      </w:r>
    </w:p>
    <w:p w:rsidR="00A215C2" w:rsidRPr="00747827" w:rsidRDefault="00741E42" w:rsidP="00D11071">
      <w:pPr>
        <w:pStyle w:val="9"/>
        <w:jc w:val="both"/>
        <w:rPr>
          <w:sz w:val="24"/>
        </w:rPr>
      </w:pPr>
      <w:r w:rsidRPr="00747827">
        <w:rPr>
          <w:sz w:val="24"/>
        </w:rPr>
        <w:t xml:space="preserve">            </w:t>
      </w:r>
      <w:r w:rsidR="00A12B2B" w:rsidRPr="00747827">
        <w:rPr>
          <w:sz w:val="24"/>
        </w:rPr>
        <w:t xml:space="preserve">Урок   запланирован  в  рамках  </w:t>
      </w:r>
      <w:r w:rsidR="00A12B2B" w:rsidRPr="00747827">
        <w:rPr>
          <w:rStyle w:val="80"/>
          <w:sz w:val="24"/>
        </w:rPr>
        <w:t xml:space="preserve">технологии </w:t>
      </w:r>
      <w:r w:rsidR="00A12B2B" w:rsidRPr="00747827">
        <w:rPr>
          <w:sz w:val="24"/>
        </w:rPr>
        <w:t xml:space="preserve"> формирования  </w:t>
      </w:r>
      <w:proofErr w:type="spellStart"/>
      <w:r w:rsidR="00A12B2B" w:rsidRPr="00747827">
        <w:rPr>
          <w:sz w:val="24"/>
        </w:rPr>
        <w:t>об</w:t>
      </w:r>
      <w:r w:rsidR="00D11071">
        <w:rPr>
          <w:sz w:val="24"/>
        </w:rPr>
        <w:t>щеучебных</w:t>
      </w:r>
      <w:proofErr w:type="spellEnd"/>
      <w:r w:rsidR="00D11071">
        <w:rPr>
          <w:sz w:val="24"/>
        </w:rPr>
        <w:t xml:space="preserve">   умений  и  навыков и </w:t>
      </w:r>
      <w:r w:rsidR="00A215C2" w:rsidRPr="00747827">
        <w:rPr>
          <w:sz w:val="24"/>
        </w:rPr>
        <w:t xml:space="preserve">решает  ряд  задач  по  социализации  школьников,  так  как  предполагает  формирование  системы  знаний  и  умений,  развитие  </w:t>
      </w:r>
      <w:proofErr w:type="spellStart"/>
      <w:r w:rsidR="00D11071">
        <w:rPr>
          <w:sz w:val="24"/>
        </w:rPr>
        <w:t>общеучебных</w:t>
      </w:r>
      <w:proofErr w:type="spellEnd"/>
      <w:r w:rsidR="00D11071">
        <w:rPr>
          <w:sz w:val="24"/>
        </w:rPr>
        <w:t xml:space="preserve">  умений  и  навыков. На уроке </w:t>
      </w:r>
      <w:r w:rsidR="00A215C2" w:rsidRPr="00747827">
        <w:rPr>
          <w:sz w:val="24"/>
        </w:rPr>
        <w:t xml:space="preserve">  применятся  групповая  форма  работы,  учащиеся  учатся  планировать  собственную  познавательную  деятельность,  добывать  информацию  из  различных  источников,  перерабатывать  её,  составлять  доклад,  выступать  перед  одноклассниками.  Эта  форма  работы  способствует  развитию  коммуникативных  качеств  личности. Тема  урока  «Природные   источники  углеводородов»  благоприятна  для   формирования  экономических,  экологических  представлений, вопросов  ох</w:t>
      </w:r>
      <w:r w:rsidR="006C3C42" w:rsidRPr="00747827">
        <w:rPr>
          <w:sz w:val="24"/>
        </w:rPr>
        <w:t>раны  природы</w:t>
      </w:r>
      <w:r w:rsidR="00CB48CB" w:rsidRPr="00747827">
        <w:rPr>
          <w:sz w:val="24"/>
        </w:rPr>
        <w:t>;</w:t>
      </w:r>
      <w:r w:rsidR="006C3C42" w:rsidRPr="00747827">
        <w:rPr>
          <w:sz w:val="24"/>
        </w:rPr>
        <w:t xml:space="preserve">  содержание урока  позволяет </w:t>
      </w:r>
      <w:r w:rsidR="00CB48CB" w:rsidRPr="00747827">
        <w:rPr>
          <w:sz w:val="24"/>
        </w:rPr>
        <w:t xml:space="preserve"> в  полной мере </w:t>
      </w:r>
      <w:r w:rsidR="006C3C42" w:rsidRPr="00747827">
        <w:rPr>
          <w:sz w:val="24"/>
        </w:rPr>
        <w:t xml:space="preserve"> использовать региональный  компонент.</w:t>
      </w:r>
    </w:p>
    <w:p w:rsidR="00A215C2" w:rsidRPr="00747827" w:rsidRDefault="00747827" w:rsidP="007C636D">
      <w:pPr>
        <w:pStyle w:val="5"/>
        <w:jc w:val="both"/>
        <w:rPr>
          <w:sz w:val="24"/>
        </w:rPr>
      </w:pPr>
      <w:r>
        <w:rPr>
          <w:sz w:val="24"/>
        </w:rPr>
        <w:t xml:space="preserve">            </w:t>
      </w:r>
      <w:r w:rsidR="00A215C2" w:rsidRPr="00747827">
        <w:rPr>
          <w:sz w:val="24"/>
        </w:rPr>
        <w:t>Урок  призван  решать  ряд  воспитательных  задач,  что  тоже  очень  важно  в  развитии  социализации  личности  школьника,  ведь  это  способствует  социальной  адаптации.</w:t>
      </w:r>
      <w:r w:rsidR="00D11071">
        <w:rPr>
          <w:sz w:val="24"/>
        </w:rPr>
        <w:t xml:space="preserve">  </w:t>
      </w:r>
      <w:r w:rsidR="00A215C2" w:rsidRPr="00747827">
        <w:rPr>
          <w:sz w:val="24"/>
        </w:rPr>
        <w:t xml:space="preserve">Работа  по реализации  познавательных  задач  урока  способствует  развитию  умений  учащихся  сравнивать,  выделять  главное,   делать  выводы;  оценивать  себя,  своих  одноклассников,    т.е.  социальной   автономизации,  (развитию  индивидуальных качеств  личности).   </w:t>
      </w:r>
    </w:p>
    <w:p w:rsidR="00D15819" w:rsidRPr="00747827" w:rsidRDefault="00D15819" w:rsidP="007C636D">
      <w:pPr>
        <w:pStyle w:val="5"/>
        <w:jc w:val="both"/>
        <w:rPr>
          <w:sz w:val="24"/>
        </w:rPr>
      </w:pPr>
    </w:p>
    <w:p w:rsidR="00DD3A84" w:rsidRDefault="00D11071" w:rsidP="00DD3A84">
      <w:pPr>
        <w:pStyle w:val="9"/>
        <w:jc w:val="both"/>
        <w:rPr>
          <w:rStyle w:val="700"/>
          <w:b w:val="0"/>
          <w:i w:val="0"/>
          <w:sz w:val="24"/>
        </w:rPr>
      </w:pPr>
      <w:r>
        <w:rPr>
          <w:sz w:val="24"/>
        </w:rPr>
        <w:t xml:space="preserve">Урок разработан для учащихся </w:t>
      </w:r>
      <w:r w:rsidR="00140513">
        <w:rPr>
          <w:sz w:val="24"/>
        </w:rPr>
        <w:t xml:space="preserve"> </w:t>
      </w:r>
      <w:r>
        <w:rPr>
          <w:sz w:val="24"/>
        </w:rPr>
        <w:t>9  класса</w:t>
      </w:r>
      <w:r w:rsidR="00A12B2B" w:rsidRPr="00747827">
        <w:rPr>
          <w:sz w:val="24"/>
        </w:rPr>
        <w:t xml:space="preserve">  при  изучении  </w:t>
      </w:r>
      <w:r>
        <w:rPr>
          <w:sz w:val="24"/>
        </w:rPr>
        <w:t xml:space="preserve">темы:  </w:t>
      </w:r>
      <w:proofErr w:type="gramStart"/>
      <w:r>
        <w:rPr>
          <w:sz w:val="24"/>
        </w:rPr>
        <w:t>«Органические  вещества» и может быть проведен при обучении по любой авторской программе, так как соответству</w:t>
      </w:r>
      <w:r w:rsidR="00DD3A84">
        <w:rPr>
          <w:sz w:val="24"/>
        </w:rPr>
        <w:t>ет основному содержанию П</w:t>
      </w:r>
      <w:r>
        <w:rPr>
          <w:sz w:val="24"/>
        </w:rPr>
        <w:t>римерной программы основного общего образования по химии.</w:t>
      </w:r>
      <w:proofErr w:type="gramEnd"/>
      <w:r>
        <w:rPr>
          <w:sz w:val="24"/>
        </w:rPr>
        <w:t xml:space="preserve"> При подготовке к уроку использовались материалы лекции 8 пособия</w:t>
      </w:r>
      <w:r w:rsidR="00DD3A84">
        <w:rPr>
          <w:sz w:val="24"/>
        </w:rPr>
        <w:t xml:space="preserve">: </w:t>
      </w:r>
      <w:proofErr w:type="spellStart"/>
      <w:r w:rsidR="00DD3A84">
        <w:rPr>
          <w:rStyle w:val="700"/>
          <w:b w:val="0"/>
          <w:i w:val="0"/>
          <w:sz w:val="24"/>
        </w:rPr>
        <w:t>Бердоносов</w:t>
      </w:r>
      <w:proofErr w:type="spellEnd"/>
      <w:r w:rsidR="00DD3A84">
        <w:rPr>
          <w:rStyle w:val="700"/>
          <w:b w:val="0"/>
          <w:i w:val="0"/>
          <w:sz w:val="24"/>
        </w:rPr>
        <w:t xml:space="preserve"> С.С., Менделеева Е.А. Особенности содержания  и методики преподавания некоторых избранных тем курса химии 8-9 классов. Лекция № 8.М.:Педагогический университет «Первое сентября», 2006.</w:t>
      </w:r>
    </w:p>
    <w:p w:rsidR="00A12B2B" w:rsidRDefault="00A12B2B" w:rsidP="007C636D">
      <w:pPr>
        <w:pStyle w:val="9"/>
        <w:jc w:val="both"/>
        <w:rPr>
          <w:sz w:val="24"/>
        </w:rPr>
      </w:pPr>
    </w:p>
    <w:p w:rsidR="00D11071" w:rsidRPr="00747827" w:rsidRDefault="00D11071" w:rsidP="007C636D">
      <w:pPr>
        <w:pStyle w:val="9"/>
        <w:jc w:val="both"/>
        <w:rPr>
          <w:sz w:val="24"/>
        </w:rPr>
      </w:pPr>
    </w:p>
    <w:p w:rsidR="00A12B2B" w:rsidRPr="00747827" w:rsidRDefault="00A12B2B" w:rsidP="007C636D">
      <w:pPr>
        <w:pStyle w:val="9"/>
        <w:jc w:val="both"/>
        <w:rPr>
          <w:sz w:val="24"/>
        </w:rPr>
      </w:pPr>
      <w:r w:rsidRPr="00D11071">
        <w:rPr>
          <w:rStyle w:val="80"/>
          <w:i w:val="0"/>
          <w:sz w:val="24"/>
        </w:rPr>
        <w:t>Тип  урока:</w:t>
      </w:r>
      <w:r w:rsidRPr="00747827">
        <w:rPr>
          <w:sz w:val="24"/>
        </w:rPr>
        <w:t xml:space="preserve">  </w:t>
      </w:r>
      <w:r w:rsidR="00747827">
        <w:rPr>
          <w:sz w:val="24"/>
        </w:rPr>
        <w:t xml:space="preserve">первичного восприятия и закрепления знаний. </w:t>
      </w:r>
    </w:p>
    <w:p w:rsidR="00A12B2B" w:rsidRPr="00747827" w:rsidRDefault="00A12B2B" w:rsidP="007C636D">
      <w:pPr>
        <w:pStyle w:val="9"/>
        <w:jc w:val="both"/>
        <w:rPr>
          <w:sz w:val="24"/>
        </w:rPr>
      </w:pPr>
      <w:r w:rsidRPr="00D11071">
        <w:rPr>
          <w:rStyle w:val="80"/>
          <w:i w:val="0"/>
          <w:sz w:val="24"/>
        </w:rPr>
        <w:t>Форма  урока</w:t>
      </w:r>
      <w:r w:rsidRPr="00747827">
        <w:rPr>
          <w:rStyle w:val="80"/>
          <w:sz w:val="24"/>
        </w:rPr>
        <w:t>:</w:t>
      </w:r>
      <w:r w:rsidRPr="00747827">
        <w:rPr>
          <w:sz w:val="24"/>
        </w:rPr>
        <w:t xml:space="preserve">   </w:t>
      </w:r>
      <w:r w:rsidR="00506085">
        <w:rPr>
          <w:sz w:val="24"/>
        </w:rPr>
        <w:t xml:space="preserve">ролевая игра, </w:t>
      </w:r>
      <w:r w:rsidRPr="00747827">
        <w:rPr>
          <w:sz w:val="24"/>
        </w:rPr>
        <w:t>урок-конференция.</w:t>
      </w:r>
    </w:p>
    <w:p w:rsidR="00747827" w:rsidRDefault="00746D03" w:rsidP="00A12B2B">
      <w:pPr>
        <w:pStyle w:val="8"/>
        <w:rPr>
          <w:sz w:val="24"/>
        </w:rPr>
      </w:pPr>
      <w:r w:rsidRPr="00747827">
        <w:rPr>
          <w:sz w:val="24"/>
        </w:rPr>
        <w:t xml:space="preserve">                              </w:t>
      </w:r>
    </w:p>
    <w:p w:rsidR="00747827" w:rsidRDefault="00747827" w:rsidP="00A12B2B">
      <w:pPr>
        <w:pStyle w:val="8"/>
        <w:rPr>
          <w:sz w:val="24"/>
        </w:rPr>
      </w:pPr>
    </w:p>
    <w:p w:rsidR="00747827" w:rsidRDefault="00A12B2B" w:rsidP="00747827">
      <w:pPr>
        <w:pStyle w:val="8"/>
        <w:jc w:val="center"/>
        <w:rPr>
          <w:i w:val="0"/>
          <w:sz w:val="24"/>
        </w:rPr>
      </w:pPr>
      <w:r w:rsidRPr="00747827">
        <w:rPr>
          <w:i w:val="0"/>
          <w:sz w:val="24"/>
        </w:rPr>
        <w:t>Этапы  урока:</w:t>
      </w:r>
    </w:p>
    <w:p w:rsidR="00747827" w:rsidRPr="00747827" w:rsidRDefault="00A12B2B" w:rsidP="007C211C">
      <w:pPr>
        <w:pStyle w:val="8"/>
        <w:numPr>
          <w:ilvl w:val="0"/>
          <w:numId w:val="18"/>
        </w:numPr>
        <w:rPr>
          <w:i w:val="0"/>
          <w:sz w:val="24"/>
        </w:rPr>
      </w:pPr>
      <w:r w:rsidRPr="00747827">
        <w:rPr>
          <w:i w:val="0"/>
          <w:sz w:val="24"/>
        </w:rPr>
        <w:t xml:space="preserve">Целеполагание.  </w:t>
      </w:r>
      <w:r w:rsidRPr="00747827">
        <w:rPr>
          <w:b w:val="0"/>
          <w:i w:val="0"/>
          <w:sz w:val="24"/>
        </w:rPr>
        <w:t xml:space="preserve">Этап  подготовки  учащихся  к  </w:t>
      </w:r>
      <w:proofErr w:type="gramStart"/>
      <w:r w:rsidRPr="00747827">
        <w:rPr>
          <w:b w:val="0"/>
          <w:i w:val="0"/>
          <w:sz w:val="24"/>
        </w:rPr>
        <w:t>активному</w:t>
      </w:r>
      <w:proofErr w:type="gramEnd"/>
      <w:r w:rsidRPr="00747827">
        <w:rPr>
          <w:b w:val="0"/>
          <w:i w:val="0"/>
          <w:sz w:val="24"/>
        </w:rPr>
        <w:t xml:space="preserve">  и  </w:t>
      </w:r>
      <w:r w:rsidR="00747827">
        <w:rPr>
          <w:b w:val="0"/>
          <w:i w:val="0"/>
          <w:sz w:val="24"/>
        </w:rPr>
        <w:t>сознательному</w:t>
      </w:r>
    </w:p>
    <w:p w:rsidR="00A12B2B" w:rsidRPr="00747827" w:rsidRDefault="00A12B2B" w:rsidP="00747827">
      <w:pPr>
        <w:pStyle w:val="8"/>
        <w:ind w:left="360"/>
        <w:rPr>
          <w:i w:val="0"/>
          <w:sz w:val="24"/>
        </w:rPr>
      </w:pPr>
      <w:r w:rsidRPr="00747827">
        <w:rPr>
          <w:b w:val="0"/>
          <w:i w:val="0"/>
          <w:sz w:val="24"/>
        </w:rPr>
        <w:t>восприятию  нового  материала.</w:t>
      </w:r>
    </w:p>
    <w:p w:rsidR="00A12B2B" w:rsidRPr="00747827" w:rsidRDefault="00A12B2B" w:rsidP="00747827">
      <w:pPr>
        <w:pStyle w:val="8"/>
        <w:ind w:left="360"/>
        <w:rPr>
          <w:b w:val="0"/>
          <w:i w:val="0"/>
          <w:sz w:val="24"/>
        </w:rPr>
      </w:pPr>
      <w:r w:rsidRPr="00747827">
        <w:rPr>
          <w:b w:val="0"/>
          <w:i w:val="0"/>
          <w:sz w:val="24"/>
        </w:rPr>
        <w:t xml:space="preserve">Вступительное слово  учителя, задачи  урока.  </w:t>
      </w:r>
    </w:p>
    <w:p w:rsidR="00A12B2B" w:rsidRPr="00747827" w:rsidRDefault="00A12B2B" w:rsidP="007C211C">
      <w:pPr>
        <w:pStyle w:val="8"/>
        <w:numPr>
          <w:ilvl w:val="0"/>
          <w:numId w:val="18"/>
        </w:numPr>
        <w:rPr>
          <w:i w:val="0"/>
          <w:sz w:val="24"/>
        </w:rPr>
      </w:pPr>
      <w:proofErr w:type="spellStart"/>
      <w:r w:rsidRPr="00747827">
        <w:rPr>
          <w:i w:val="0"/>
          <w:sz w:val="24"/>
        </w:rPr>
        <w:t>Целеустремление</w:t>
      </w:r>
      <w:proofErr w:type="spellEnd"/>
      <w:r w:rsidRPr="00747827">
        <w:rPr>
          <w:i w:val="0"/>
          <w:sz w:val="24"/>
        </w:rPr>
        <w:t xml:space="preserve">.  </w:t>
      </w:r>
    </w:p>
    <w:p w:rsidR="00A12B2B" w:rsidRPr="00747827" w:rsidRDefault="00747827" w:rsidP="00747827">
      <w:pPr>
        <w:pStyle w:val="9"/>
        <w:ind w:left="360"/>
        <w:rPr>
          <w:sz w:val="24"/>
        </w:rPr>
      </w:pPr>
      <w:r>
        <w:rPr>
          <w:sz w:val="24"/>
        </w:rPr>
        <w:t xml:space="preserve"> </w:t>
      </w:r>
      <w:r w:rsidR="00A12B2B" w:rsidRPr="00747827">
        <w:rPr>
          <w:sz w:val="24"/>
        </w:rPr>
        <w:t>Урок  требует  предварительной  подготовки.  Учащиеся  ставят  самостоятельно  цель  познавательной  деятельности,  выбирают  средства  и  пути  для  её  реализации. Учитель  направляет, корректирует  их  деятельность,  помогает  выбрать   главное,  проверяет  умение  подготовить сообщение,  которое  должно  быть  ёмким  и  кратким.</w:t>
      </w:r>
    </w:p>
    <w:p w:rsidR="00A12B2B" w:rsidRPr="00747827" w:rsidRDefault="00A12B2B" w:rsidP="00747827">
      <w:pPr>
        <w:pStyle w:val="9"/>
        <w:ind w:left="360"/>
        <w:rPr>
          <w:sz w:val="24"/>
        </w:rPr>
      </w:pPr>
      <w:r w:rsidRPr="00747827">
        <w:rPr>
          <w:sz w:val="24"/>
        </w:rPr>
        <w:t xml:space="preserve">На уроке  учащиеся  сами   или  с  помощью  учителя  определяют  задачи  урока,  исходя  из  темы  урока  и  логической  взаимосвязи  понятий:  </w:t>
      </w:r>
    </w:p>
    <w:p w:rsidR="00A12B2B" w:rsidRPr="00747827" w:rsidRDefault="00A12B2B" w:rsidP="00747827">
      <w:pPr>
        <w:pStyle w:val="9"/>
        <w:ind w:left="360"/>
        <w:rPr>
          <w:sz w:val="24"/>
        </w:rPr>
      </w:pPr>
      <w:r w:rsidRPr="00747827">
        <w:rPr>
          <w:sz w:val="24"/>
        </w:rPr>
        <w:t>состав → строение→  свойства → применение</w:t>
      </w:r>
    </w:p>
    <w:p w:rsidR="00A12B2B" w:rsidRPr="00747827" w:rsidRDefault="00A12B2B" w:rsidP="007C211C">
      <w:pPr>
        <w:pStyle w:val="8"/>
        <w:numPr>
          <w:ilvl w:val="0"/>
          <w:numId w:val="18"/>
        </w:numPr>
        <w:rPr>
          <w:sz w:val="24"/>
        </w:rPr>
      </w:pPr>
      <w:proofErr w:type="spellStart"/>
      <w:r w:rsidRPr="00747827">
        <w:rPr>
          <w:i w:val="0"/>
          <w:sz w:val="24"/>
        </w:rPr>
        <w:lastRenderedPageBreak/>
        <w:t>Целеосуществление</w:t>
      </w:r>
      <w:proofErr w:type="spellEnd"/>
      <w:r w:rsidRPr="00747827">
        <w:rPr>
          <w:i w:val="0"/>
          <w:sz w:val="24"/>
        </w:rPr>
        <w:t>.</w:t>
      </w:r>
      <w:r w:rsidRPr="00747827">
        <w:rPr>
          <w:sz w:val="24"/>
        </w:rPr>
        <w:t xml:space="preserve">  </w:t>
      </w:r>
      <w:r w:rsidRPr="00747827">
        <w:rPr>
          <w:i w:val="0"/>
          <w:sz w:val="24"/>
        </w:rPr>
        <w:t>Этап  сообщения  новых  знаний.</w:t>
      </w:r>
      <w:r w:rsidRPr="00747827">
        <w:rPr>
          <w:sz w:val="24"/>
        </w:rPr>
        <w:t xml:space="preserve"> </w:t>
      </w:r>
    </w:p>
    <w:p w:rsidR="00A12B2B" w:rsidRPr="00747827" w:rsidRDefault="00A12B2B" w:rsidP="00747827">
      <w:pPr>
        <w:pStyle w:val="9"/>
        <w:ind w:left="360"/>
        <w:rPr>
          <w:sz w:val="24"/>
        </w:rPr>
      </w:pPr>
      <w:r w:rsidRPr="00747827">
        <w:rPr>
          <w:sz w:val="24"/>
        </w:rPr>
        <w:t>Конференция:</w:t>
      </w:r>
    </w:p>
    <w:p w:rsidR="00A12B2B" w:rsidRPr="00747827" w:rsidRDefault="00747827" w:rsidP="00747827">
      <w:pPr>
        <w:pStyle w:val="9"/>
        <w:jc w:val="both"/>
        <w:rPr>
          <w:sz w:val="24"/>
        </w:rPr>
      </w:pPr>
      <w:r>
        <w:rPr>
          <w:sz w:val="24"/>
        </w:rPr>
        <w:t xml:space="preserve">      а)  выступления  специалистов</w:t>
      </w:r>
    </w:p>
    <w:p w:rsidR="00A12B2B" w:rsidRPr="00747827" w:rsidRDefault="00747827" w:rsidP="00747827">
      <w:pPr>
        <w:pStyle w:val="9"/>
        <w:jc w:val="both"/>
        <w:rPr>
          <w:sz w:val="24"/>
        </w:rPr>
      </w:pPr>
      <w:r>
        <w:rPr>
          <w:sz w:val="24"/>
        </w:rPr>
        <w:t xml:space="preserve">      </w:t>
      </w:r>
      <w:r w:rsidR="00A12B2B" w:rsidRPr="00747827">
        <w:rPr>
          <w:sz w:val="24"/>
        </w:rPr>
        <w:t>б)  ответы  специалистов   на  вопросы  учащихся.</w:t>
      </w:r>
    </w:p>
    <w:p w:rsidR="00747827" w:rsidRDefault="00A12B2B" w:rsidP="00747827">
      <w:pPr>
        <w:pStyle w:val="9"/>
        <w:ind w:left="360"/>
        <w:jc w:val="both"/>
        <w:rPr>
          <w:sz w:val="24"/>
        </w:rPr>
      </w:pPr>
      <w:r w:rsidRPr="00747827">
        <w:rPr>
          <w:sz w:val="24"/>
        </w:rPr>
        <w:t xml:space="preserve">Все учащиеся,  независимо от  их роли,   слушают  доклады  специалистов и  составляют  конспект,  оценивают  выступления  учащихся  и  собственный  конспект,  оценку  вносят  в  оценочный  лист.    </w:t>
      </w:r>
    </w:p>
    <w:p w:rsidR="00A12B2B" w:rsidRPr="00747827" w:rsidRDefault="00A12B2B" w:rsidP="007C211C">
      <w:pPr>
        <w:pStyle w:val="9"/>
        <w:numPr>
          <w:ilvl w:val="0"/>
          <w:numId w:val="18"/>
        </w:numPr>
        <w:jc w:val="both"/>
        <w:rPr>
          <w:b/>
          <w:sz w:val="24"/>
        </w:rPr>
      </w:pPr>
      <w:r w:rsidRPr="00747827">
        <w:rPr>
          <w:b/>
          <w:sz w:val="24"/>
        </w:rPr>
        <w:t xml:space="preserve">Этап  закрепления  новых  знаний. </w:t>
      </w:r>
    </w:p>
    <w:p w:rsidR="00A12B2B" w:rsidRPr="00747827" w:rsidRDefault="00A12B2B" w:rsidP="008C2723">
      <w:pPr>
        <w:pStyle w:val="8"/>
        <w:ind w:left="360"/>
        <w:rPr>
          <w:b w:val="0"/>
          <w:i w:val="0"/>
          <w:sz w:val="24"/>
        </w:rPr>
      </w:pPr>
      <w:r w:rsidRPr="00747827">
        <w:rPr>
          <w:b w:val="0"/>
          <w:i w:val="0"/>
          <w:sz w:val="24"/>
        </w:rPr>
        <w:t>Воспроизводящая  беседа.</w:t>
      </w:r>
    </w:p>
    <w:p w:rsidR="00A12B2B" w:rsidRPr="00747827" w:rsidRDefault="00A12B2B" w:rsidP="007C211C">
      <w:pPr>
        <w:pStyle w:val="8"/>
        <w:numPr>
          <w:ilvl w:val="0"/>
          <w:numId w:val="18"/>
        </w:numPr>
        <w:rPr>
          <w:i w:val="0"/>
          <w:sz w:val="24"/>
        </w:rPr>
      </w:pPr>
      <w:proofErr w:type="gramStart"/>
      <w:r w:rsidRPr="00747827">
        <w:rPr>
          <w:i w:val="0"/>
          <w:sz w:val="24"/>
        </w:rPr>
        <w:t>Контроль  за</w:t>
      </w:r>
      <w:proofErr w:type="gramEnd"/>
      <w:r w:rsidRPr="00747827">
        <w:rPr>
          <w:i w:val="0"/>
          <w:sz w:val="24"/>
        </w:rPr>
        <w:t xml:space="preserve">  усвоением  новых  знаний.  </w:t>
      </w:r>
    </w:p>
    <w:p w:rsidR="00A12B2B" w:rsidRPr="00747827" w:rsidRDefault="00A12B2B" w:rsidP="008C2723">
      <w:pPr>
        <w:pStyle w:val="9"/>
        <w:ind w:left="360"/>
        <w:rPr>
          <w:sz w:val="24"/>
        </w:rPr>
      </w:pPr>
      <w:r w:rsidRPr="00747827">
        <w:rPr>
          <w:sz w:val="24"/>
        </w:rPr>
        <w:t>Тест.  Самопроверка.</w:t>
      </w:r>
    </w:p>
    <w:p w:rsidR="00A12B2B" w:rsidRPr="00747827" w:rsidRDefault="00A12B2B" w:rsidP="007C211C">
      <w:pPr>
        <w:pStyle w:val="8"/>
        <w:numPr>
          <w:ilvl w:val="0"/>
          <w:numId w:val="18"/>
        </w:numPr>
        <w:rPr>
          <w:i w:val="0"/>
          <w:sz w:val="24"/>
        </w:rPr>
      </w:pPr>
      <w:r w:rsidRPr="00747827">
        <w:rPr>
          <w:i w:val="0"/>
          <w:sz w:val="24"/>
        </w:rPr>
        <w:t xml:space="preserve">Выводы.  Подведение  итогов  урока.  </w:t>
      </w:r>
    </w:p>
    <w:p w:rsidR="00A12B2B" w:rsidRPr="00747827" w:rsidRDefault="00A12B2B" w:rsidP="008C2723">
      <w:pPr>
        <w:pStyle w:val="8"/>
        <w:ind w:left="360"/>
        <w:rPr>
          <w:i w:val="0"/>
          <w:sz w:val="24"/>
        </w:rPr>
      </w:pPr>
      <w:r w:rsidRPr="00747827">
        <w:rPr>
          <w:i w:val="0"/>
          <w:sz w:val="24"/>
        </w:rPr>
        <w:t>Этап  информации  учащихся  о  домашнем  задании,  инструктаж  по  его  выполнению.</w:t>
      </w:r>
    </w:p>
    <w:p w:rsidR="00A12B2B" w:rsidRPr="00747827" w:rsidRDefault="00A12B2B" w:rsidP="007C211C">
      <w:pPr>
        <w:pStyle w:val="8"/>
        <w:numPr>
          <w:ilvl w:val="0"/>
          <w:numId w:val="18"/>
        </w:numPr>
        <w:rPr>
          <w:i w:val="0"/>
          <w:sz w:val="24"/>
        </w:rPr>
      </w:pPr>
      <w:r w:rsidRPr="00747827">
        <w:rPr>
          <w:i w:val="0"/>
          <w:sz w:val="24"/>
        </w:rPr>
        <w:t>Лотерея.</w:t>
      </w:r>
    </w:p>
    <w:p w:rsidR="00A12B2B" w:rsidRDefault="00A12B2B" w:rsidP="00A12B2B">
      <w:pPr>
        <w:pStyle w:val="8"/>
        <w:sectPr w:rsidR="00A12B2B" w:rsidSect="00D11071">
          <w:headerReference w:type="even" r:id="rId10"/>
          <w:headerReference w:type="default" r:id="rId11"/>
          <w:footerReference w:type="even" r:id="rId12"/>
          <w:footerReference w:type="default" r:id="rId13"/>
          <w:headerReference w:type="first" r:id="rId14"/>
          <w:footerReference w:type="first" r:id="rId15"/>
          <w:pgSz w:w="11906" w:h="16838" w:code="9"/>
          <w:pgMar w:top="851" w:right="851" w:bottom="1134" w:left="1701" w:header="709" w:footer="709" w:gutter="0"/>
          <w:cols w:space="708"/>
          <w:titlePg/>
          <w:docGrid w:linePitch="360"/>
        </w:sectPr>
      </w:pPr>
    </w:p>
    <w:p w:rsidR="00A12B2B" w:rsidRPr="003A5D2A" w:rsidRDefault="00A12B2B" w:rsidP="00DD3A84">
      <w:pPr>
        <w:pStyle w:val="8"/>
        <w:jc w:val="center"/>
        <w:rPr>
          <w:i w:val="0"/>
          <w:sz w:val="24"/>
        </w:rPr>
      </w:pPr>
      <w:r w:rsidRPr="003A5D2A">
        <w:rPr>
          <w:i w:val="0"/>
          <w:sz w:val="24"/>
        </w:rPr>
        <w:lastRenderedPageBreak/>
        <w:t>Тема  урока:  «Приро</w:t>
      </w:r>
      <w:r w:rsidR="003A5D2A" w:rsidRPr="003A5D2A">
        <w:rPr>
          <w:i w:val="0"/>
          <w:sz w:val="24"/>
        </w:rPr>
        <w:t>дные  источники  углеводородов»</w:t>
      </w:r>
    </w:p>
    <w:p w:rsidR="00DD3A84" w:rsidRDefault="00DD3A84" w:rsidP="00DD3A84">
      <w:pPr>
        <w:pStyle w:val="43"/>
        <w:jc w:val="center"/>
        <w:rPr>
          <w:sz w:val="24"/>
        </w:rPr>
      </w:pPr>
    </w:p>
    <w:p w:rsidR="00A12B2B" w:rsidRDefault="003A5D2A" w:rsidP="00DD3A84">
      <w:pPr>
        <w:pStyle w:val="43"/>
        <w:jc w:val="center"/>
        <w:rPr>
          <w:sz w:val="24"/>
        </w:rPr>
      </w:pPr>
      <w:r>
        <w:rPr>
          <w:sz w:val="24"/>
        </w:rPr>
        <w:t>Раздел Примерной программы</w:t>
      </w:r>
      <w:r w:rsidR="00A12B2B" w:rsidRPr="003A5D2A">
        <w:rPr>
          <w:sz w:val="24"/>
        </w:rPr>
        <w:t>:  «</w:t>
      </w:r>
      <w:r w:rsidRPr="003A5D2A">
        <w:rPr>
          <w:sz w:val="24"/>
        </w:rPr>
        <w:t>Органические вещества»</w:t>
      </w:r>
    </w:p>
    <w:p w:rsidR="00DD3A84" w:rsidRPr="00747827" w:rsidRDefault="00DD3A84" w:rsidP="00DD3A84">
      <w:pPr>
        <w:pStyle w:val="43"/>
        <w:jc w:val="center"/>
        <w:rPr>
          <w:sz w:val="24"/>
        </w:rPr>
      </w:pPr>
      <w:r w:rsidRPr="00747827">
        <w:rPr>
          <w:sz w:val="24"/>
        </w:rPr>
        <w:t>Для  классов  возрастной  нормы  и продвинутого  обучения.</w:t>
      </w:r>
    </w:p>
    <w:p w:rsidR="003A5D2A" w:rsidRPr="003A5D2A" w:rsidRDefault="003A5D2A" w:rsidP="00DD3A84">
      <w:pPr>
        <w:pStyle w:val="43"/>
        <w:rPr>
          <w:sz w:val="24"/>
        </w:rPr>
      </w:pPr>
    </w:p>
    <w:p w:rsidR="00A12B2B" w:rsidRPr="003A5D2A" w:rsidRDefault="00A12B2B" w:rsidP="00A12B2B">
      <w:pPr>
        <w:pStyle w:val="8"/>
        <w:rPr>
          <w:i w:val="0"/>
          <w:sz w:val="24"/>
        </w:rPr>
      </w:pPr>
      <w:r w:rsidRPr="003A5D2A">
        <w:rPr>
          <w:i w:val="0"/>
          <w:sz w:val="24"/>
        </w:rPr>
        <w:t>Изучаемые  вопросы  программы:</w:t>
      </w:r>
    </w:p>
    <w:p w:rsidR="00A12B2B" w:rsidRPr="00747827" w:rsidRDefault="00A12B2B" w:rsidP="00A12B2B">
      <w:pPr>
        <w:pStyle w:val="43"/>
        <w:rPr>
          <w:sz w:val="24"/>
        </w:rPr>
      </w:pPr>
      <w:r w:rsidRPr="00747827">
        <w:rPr>
          <w:sz w:val="24"/>
        </w:rPr>
        <w:t xml:space="preserve">Природные  источники  углеводородов.  Нефть  и  её  промышленная  переработка.  Фракционная  перегонка  нефти,    термический  и  каталитический  крекинг.  Природный  и  попутный  газы,  их  состав,  практическое  использование. </w:t>
      </w:r>
    </w:p>
    <w:p w:rsidR="00A12B2B" w:rsidRPr="003A5D2A" w:rsidRDefault="00A12B2B" w:rsidP="00A12B2B">
      <w:pPr>
        <w:pStyle w:val="8"/>
        <w:rPr>
          <w:i w:val="0"/>
          <w:sz w:val="24"/>
        </w:rPr>
      </w:pPr>
      <w:r w:rsidRPr="003A5D2A">
        <w:rPr>
          <w:i w:val="0"/>
          <w:sz w:val="24"/>
        </w:rPr>
        <w:t>Цели  развития  познавательной  деятельности:</w:t>
      </w:r>
    </w:p>
    <w:p w:rsidR="003A5D2A" w:rsidRDefault="00A12B2B" w:rsidP="003A5D2A">
      <w:pPr>
        <w:pStyle w:val="43"/>
        <w:ind w:left="720"/>
        <w:rPr>
          <w:sz w:val="24"/>
        </w:rPr>
      </w:pPr>
      <w:r w:rsidRPr="00747827">
        <w:rPr>
          <w:sz w:val="24"/>
        </w:rPr>
        <w:t>Совершенствование  умений</w:t>
      </w:r>
      <w:r w:rsidR="003A5D2A">
        <w:rPr>
          <w:sz w:val="24"/>
        </w:rPr>
        <w:t>:</w:t>
      </w:r>
    </w:p>
    <w:p w:rsidR="00A12B2B" w:rsidRPr="00747827" w:rsidRDefault="00A12B2B" w:rsidP="007C211C">
      <w:pPr>
        <w:pStyle w:val="43"/>
        <w:numPr>
          <w:ilvl w:val="0"/>
          <w:numId w:val="19"/>
        </w:numPr>
        <w:rPr>
          <w:sz w:val="24"/>
        </w:rPr>
      </w:pPr>
      <w:r w:rsidRPr="00747827">
        <w:rPr>
          <w:sz w:val="24"/>
        </w:rPr>
        <w:t>планировать  свою  познавательную  деятельность</w:t>
      </w:r>
      <w:r w:rsidR="00055117">
        <w:rPr>
          <w:sz w:val="24"/>
        </w:rPr>
        <w:t>;</w:t>
      </w:r>
    </w:p>
    <w:p w:rsidR="00A12B2B" w:rsidRPr="00747827" w:rsidRDefault="00A12B2B" w:rsidP="007C211C">
      <w:pPr>
        <w:pStyle w:val="43"/>
        <w:numPr>
          <w:ilvl w:val="0"/>
          <w:numId w:val="19"/>
        </w:numPr>
        <w:rPr>
          <w:sz w:val="24"/>
        </w:rPr>
      </w:pPr>
      <w:r w:rsidRPr="00747827">
        <w:rPr>
          <w:sz w:val="24"/>
        </w:rPr>
        <w:t>составлять доклад  и  выступать  перед аудиторией</w:t>
      </w:r>
      <w:r w:rsidR="00055117">
        <w:rPr>
          <w:sz w:val="24"/>
        </w:rPr>
        <w:t>;</w:t>
      </w:r>
    </w:p>
    <w:p w:rsidR="00A12B2B" w:rsidRPr="00747827" w:rsidRDefault="00A12B2B" w:rsidP="007C211C">
      <w:pPr>
        <w:pStyle w:val="43"/>
        <w:numPr>
          <w:ilvl w:val="0"/>
          <w:numId w:val="19"/>
        </w:numPr>
        <w:rPr>
          <w:sz w:val="24"/>
        </w:rPr>
      </w:pPr>
      <w:r w:rsidRPr="00747827">
        <w:rPr>
          <w:sz w:val="24"/>
        </w:rPr>
        <w:t>слушать,  воспринимать  устную  речь,  составлять  конспект</w:t>
      </w:r>
      <w:r w:rsidR="00055117">
        <w:rPr>
          <w:sz w:val="24"/>
        </w:rPr>
        <w:t>;</w:t>
      </w:r>
    </w:p>
    <w:p w:rsidR="00A12B2B" w:rsidRPr="00747827" w:rsidRDefault="00A12B2B" w:rsidP="007C211C">
      <w:pPr>
        <w:pStyle w:val="43"/>
        <w:numPr>
          <w:ilvl w:val="0"/>
          <w:numId w:val="19"/>
        </w:numPr>
        <w:rPr>
          <w:sz w:val="24"/>
        </w:rPr>
      </w:pPr>
      <w:r w:rsidRPr="00747827">
        <w:rPr>
          <w:sz w:val="24"/>
        </w:rPr>
        <w:t>сравнивать,  находить  причинно-следственные  связи,  выделять главное,  делать  выводы</w:t>
      </w:r>
      <w:r w:rsidR="00055117">
        <w:rPr>
          <w:sz w:val="24"/>
        </w:rPr>
        <w:t>;</w:t>
      </w:r>
    </w:p>
    <w:p w:rsidR="00A12B2B" w:rsidRPr="00747827" w:rsidRDefault="00A12B2B" w:rsidP="007C211C">
      <w:pPr>
        <w:pStyle w:val="43"/>
        <w:numPr>
          <w:ilvl w:val="0"/>
          <w:numId w:val="19"/>
        </w:numPr>
        <w:rPr>
          <w:sz w:val="24"/>
        </w:rPr>
      </w:pPr>
      <w:r w:rsidRPr="00747827">
        <w:rPr>
          <w:sz w:val="24"/>
        </w:rPr>
        <w:t>сам</w:t>
      </w:r>
      <w:proofErr w:type="gramStart"/>
      <w:r w:rsidRPr="00747827">
        <w:rPr>
          <w:sz w:val="24"/>
        </w:rPr>
        <w:t>о-</w:t>
      </w:r>
      <w:proofErr w:type="gramEnd"/>
      <w:r w:rsidRPr="00747827">
        <w:rPr>
          <w:sz w:val="24"/>
        </w:rPr>
        <w:t xml:space="preserve">  и  взаимопроверк</w:t>
      </w:r>
      <w:r w:rsidR="00055117">
        <w:rPr>
          <w:sz w:val="24"/>
        </w:rPr>
        <w:t>а</w:t>
      </w:r>
      <w:r w:rsidRPr="00747827">
        <w:rPr>
          <w:sz w:val="24"/>
        </w:rPr>
        <w:t>.</w:t>
      </w:r>
    </w:p>
    <w:p w:rsidR="00A12B2B" w:rsidRPr="003A5D2A" w:rsidRDefault="00A12B2B" w:rsidP="00A12B2B">
      <w:pPr>
        <w:pStyle w:val="8"/>
        <w:rPr>
          <w:i w:val="0"/>
          <w:sz w:val="24"/>
        </w:rPr>
      </w:pPr>
      <w:r w:rsidRPr="003A5D2A">
        <w:rPr>
          <w:i w:val="0"/>
          <w:sz w:val="24"/>
        </w:rPr>
        <w:t>Образовательные  задачи  и  планируемые  результаты  обучения:</w:t>
      </w:r>
    </w:p>
    <w:p w:rsidR="00A12B2B" w:rsidRPr="00747827" w:rsidRDefault="00A12B2B" w:rsidP="00A12B2B">
      <w:pPr>
        <w:pStyle w:val="43"/>
        <w:rPr>
          <w:sz w:val="24"/>
        </w:rPr>
      </w:pPr>
      <w:r w:rsidRPr="00747827">
        <w:rPr>
          <w:sz w:val="24"/>
        </w:rPr>
        <w:t>изучить  состав  нефти,  природного  и  попутного  газов,  сущность  и  значение  их  переработки,  области  применения  продуктов  и  материалов,  полученных  из нефти  и  газа.</w:t>
      </w:r>
    </w:p>
    <w:p w:rsidR="00A12B2B" w:rsidRPr="00747827" w:rsidRDefault="00A12B2B" w:rsidP="00A12B2B">
      <w:pPr>
        <w:pStyle w:val="8"/>
        <w:rPr>
          <w:sz w:val="24"/>
        </w:rPr>
      </w:pPr>
      <w:r w:rsidRPr="00747827">
        <w:rPr>
          <w:sz w:val="24"/>
        </w:rPr>
        <w:t>Учащиеся  должны:</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900"/>
        <w:gridCol w:w="1080"/>
        <w:gridCol w:w="3656"/>
        <w:gridCol w:w="843"/>
        <w:gridCol w:w="720"/>
      </w:tblGrid>
      <w:tr w:rsidR="00A12B2B" w:rsidRPr="00747827" w:rsidTr="00DD3A84">
        <w:trPr>
          <w:jc w:val="center"/>
        </w:trPr>
        <w:tc>
          <w:tcPr>
            <w:tcW w:w="2988" w:type="dxa"/>
          </w:tcPr>
          <w:p w:rsidR="00A12B2B" w:rsidRPr="00747827" w:rsidRDefault="00A12B2B" w:rsidP="00431D5C">
            <w:pPr>
              <w:pStyle w:val="8"/>
              <w:rPr>
                <w:sz w:val="24"/>
              </w:rPr>
            </w:pPr>
            <w:r w:rsidRPr="00747827">
              <w:rPr>
                <w:sz w:val="24"/>
              </w:rPr>
              <w:t>Знать:</w:t>
            </w:r>
          </w:p>
        </w:tc>
        <w:tc>
          <w:tcPr>
            <w:tcW w:w="1980" w:type="dxa"/>
            <w:gridSpan w:val="2"/>
          </w:tcPr>
          <w:p w:rsidR="00A12B2B" w:rsidRPr="00747827" w:rsidRDefault="00A12B2B" w:rsidP="00431D5C">
            <w:r w:rsidRPr="00747827">
              <w:t>Уровни  усвоения</w:t>
            </w:r>
          </w:p>
        </w:tc>
        <w:tc>
          <w:tcPr>
            <w:tcW w:w="3656" w:type="dxa"/>
          </w:tcPr>
          <w:p w:rsidR="00A12B2B" w:rsidRPr="00747827" w:rsidRDefault="00A12B2B" w:rsidP="00431D5C">
            <w:pPr>
              <w:pStyle w:val="8"/>
              <w:rPr>
                <w:sz w:val="24"/>
              </w:rPr>
            </w:pPr>
            <w:r w:rsidRPr="00747827">
              <w:rPr>
                <w:sz w:val="24"/>
              </w:rPr>
              <w:t>Уметь:</w:t>
            </w:r>
          </w:p>
        </w:tc>
        <w:tc>
          <w:tcPr>
            <w:tcW w:w="1563" w:type="dxa"/>
            <w:gridSpan w:val="2"/>
          </w:tcPr>
          <w:p w:rsidR="00A12B2B" w:rsidRPr="00747827" w:rsidRDefault="00A12B2B" w:rsidP="00431D5C">
            <w:r w:rsidRPr="00747827">
              <w:t>Уровни  усвоения</w:t>
            </w:r>
          </w:p>
        </w:tc>
      </w:tr>
      <w:tr w:rsidR="00747827" w:rsidRPr="00747827" w:rsidTr="00DD3A84">
        <w:trPr>
          <w:jc w:val="center"/>
        </w:trPr>
        <w:tc>
          <w:tcPr>
            <w:tcW w:w="2988" w:type="dxa"/>
          </w:tcPr>
          <w:p w:rsidR="00A12B2B" w:rsidRPr="00747827" w:rsidRDefault="00A12B2B" w:rsidP="00431D5C">
            <w:r w:rsidRPr="00747827">
              <w:t>Состав,  свойства  нефти.</w:t>
            </w:r>
          </w:p>
        </w:tc>
        <w:tc>
          <w:tcPr>
            <w:tcW w:w="900" w:type="dxa"/>
          </w:tcPr>
          <w:p w:rsidR="00A12B2B" w:rsidRPr="00747827" w:rsidRDefault="00A12B2B" w:rsidP="00431D5C">
            <w:r w:rsidRPr="00747827">
              <w:t>КВН</w:t>
            </w:r>
          </w:p>
        </w:tc>
        <w:tc>
          <w:tcPr>
            <w:tcW w:w="1080" w:type="dxa"/>
          </w:tcPr>
          <w:p w:rsidR="00A12B2B" w:rsidRPr="00747827" w:rsidRDefault="00A12B2B" w:rsidP="00431D5C">
            <w:r w:rsidRPr="00747827">
              <w:t>КПО</w:t>
            </w:r>
          </w:p>
        </w:tc>
        <w:tc>
          <w:tcPr>
            <w:tcW w:w="3656" w:type="dxa"/>
          </w:tcPr>
          <w:p w:rsidR="00A12B2B" w:rsidRPr="00747827" w:rsidRDefault="00A12B2B" w:rsidP="00431D5C">
            <w:r w:rsidRPr="00747827">
              <w:t>Характеризовать  состав  нефти, попутного    и  природного  газа.</w:t>
            </w:r>
          </w:p>
        </w:tc>
        <w:tc>
          <w:tcPr>
            <w:tcW w:w="843" w:type="dxa"/>
          </w:tcPr>
          <w:p w:rsidR="00A12B2B" w:rsidRPr="00747827" w:rsidRDefault="00A12B2B" w:rsidP="00431D5C">
            <w:r w:rsidRPr="00747827">
              <w:t>КПО</w:t>
            </w:r>
          </w:p>
        </w:tc>
        <w:tc>
          <w:tcPr>
            <w:tcW w:w="720" w:type="dxa"/>
          </w:tcPr>
          <w:p w:rsidR="00A12B2B" w:rsidRPr="00747827" w:rsidRDefault="00A12B2B" w:rsidP="00431D5C">
            <w:r w:rsidRPr="00747827">
              <w:t>КВН</w:t>
            </w:r>
          </w:p>
        </w:tc>
      </w:tr>
      <w:tr w:rsidR="00747827" w:rsidRPr="00747827" w:rsidTr="00DD3A84">
        <w:trPr>
          <w:jc w:val="center"/>
        </w:trPr>
        <w:tc>
          <w:tcPr>
            <w:tcW w:w="2988" w:type="dxa"/>
          </w:tcPr>
          <w:p w:rsidR="00A12B2B" w:rsidRPr="00747827" w:rsidRDefault="00A12B2B" w:rsidP="00431D5C">
            <w:r w:rsidRPr="00747827">
              <w:t>Состав  природного и  попутного  нефтяных  газов.</w:t>
            </w:r>
          </w:p>
          <w:p w:rsidR="00A12B2B" w:rsidRPr="00747827" w:rsidRDefault="00A12B2B" w:rsidP="00431D5C"/>
          <w:p w:rsidR="00A12B2B" w:rsidRPr="00747827" w:rsidRDefault="00A12B2B" w:rsidP="00431D5C"/>
          <w:p w:rsidR="00A12B2B" w:rsidRPr="00747827" w:rsidRDefault="00A12B2B" w:rsidP="00431D5C"/>
          <w:p w:rsidR="00A12B2B" w:rsidRPr="00747827" w:rsidRDefault="00A12B2B" w:rsidP="00431D5C"/>
          <w:p w:rsidR="00A12B2B" w:rsidRPr="00747827" w:rsidRDefault="00A12B2B" w:rsidP="00431D5C"/>
        </w:tc>
        <w:tc>
          <w:tcPr>
            <w:tcW w:w="900" w:type="dxa"/>
          </w:tcPr>
          <w:p w:rsidR="00A12B2B" w:rsidRPr="00747827" w:rsidRDefault="00A12B2B" w:rsidP="00431D5C">
            <w:pPr>
              <w:rPr>
                <w:lang w:val="en-US"/>
              </w:rPr>
            </w:pPr>
            <w:r w:rsidRPr="00747827">
              <w:rPr>
                <w:lang w:val="en-US"/>
              </w:rPr>
              <w:t>II</w:t>
            </w:r>
          </w:p>
        </w:tc>
        <w:tc>
          <w:tcPr>
            <w:tcW w:w="1080" w:type="dxa"/>
          </w:tcPr>
          <w:p w:rsidR="00A12B2B" w:rsidRPr="00747827" w:rsidRDefault="00A12B2B" w:rsidP="00431D5C">
            <w:pPr>
              <w:rPr>
                <w:lang w:val="en-US"/>
              </w:rPr>
            </w:pPr>
            <w:r w:rsidRPr="00747827">
              <w:rPr>
                <w:lang w:val="en-US"/>
              </w:rPr>
              <w:t>II</w:t>
            </w:r>
          </w:p>
        </w:tc>
        <w:tc>
          <w:tcPr>
            <w:tcW w:w="3656" w:type="dxa"/>
          </w:tcPr>
          <w:p w:rsidR="00A12B2B" w:rsidRPr="00747827" w:rsidRDefault="00A12B2B" w:rsidP="00431D5C">
            <w:proofErr w:type="gramStart"/>
            <w:r w:rsidRPr="00747827">
              <w:t xml:space="preserve">Приводить   примеры  нефтехимического  синтеза,  например:  получения   сажи,  водорода,  полиэтилена,  бензола;  процессов  изомеризации,  ароматизации,  циклизации  нефтепродуктов.  </w:t>
            </w:r>
            <w:proofErr w:type="gramEnd"/>
          </w:p>
        </w:tc>
        <w:tc>
          <w:tcPr>
            <w:tcW w:w="843" w:type="dxa"/>
          </w:tcPr>
          <w:p w:rsidR="00A12B2B" w:rsidRPr="00747827" w:rsidRDefault="00A12B2B" w:rsidP="00431D5C">
            <w:pPr>
              <w:rPr>
                <w:lang w:val="en-US"/>
              </w:rPr>
            </w:pPr>
            <w:r w:rsidRPr="00747827">
              <w:rPr>
                <w:lang w:val="en-US"/>
              </w:rPr>
              <w:t>III</w:t>
            </w:r>
          </w:p>
        </w:tc>
        <w:tc>
          <w:tcPr>
            <w:tcW w:w="720" w:type="dxa"/>
          </w:tcPr>
          <w:p w:rsidR="00A12B2B" w:rsidRPr="00747827" w:rsidRDefault="00A12B2B" w:rsidP="00431D5C">
            <w:pPr>
              <w:rPr>
                <w:lang w:val="en-US"/>
              </w:rPr>
            </w:pPr>
            <w:r w:rsidRPr="00747827">
              <w:rPr>
                <w:lang w:val="en-US"/>
              </w:rPr>
              <w:t>II</w:t>
            </w:r>
          </w:p>
        </w:tc>
      </w:tr>
      <w:tr w:rsidR="00747827" w:rsidRPr="00747827" w:rsidTr="00DD3A84">
        <w:trPr>
          <w:jc w:val="center"/>
        </w:trPr>
        <w:tc>
          <w:tcPr>
            <w:tcW w:w="2988" w:type="dxa"/>
          </w:tcPr>
          <w:p w:rsidR="00A12B2B" w:rsidRPr="00747827" w:rsidRDefault="00A12B2B" w:rsidP="00431D5C">
            <w:r w:rsidRPr="00747827">
              <w:t>Отличие  попутного  и  природного газов.</w:t>
            </w:r>
          </w:p>
        </w:tc>
        <w:tc>
          <w:tcPr>
            <w:tcW w:w="900" w:type="dxa"/>
          </w:tcPr>
          <w:p w:rsidR="00A12B2B" w:rsidRPr="00747827" w:rsidRDefault="00A12B2B" w:rsidP="00431D5C">
            <w:r w:rsidRPr="00747827">
              <w:rPr>
                <w:lang w:val="en-US"/>
              </w:rPr>
              <w:t>II</w:t>
            </w:r>
          </w:p>
        </w:tc>
        <w:tc>
          <w:tcPr>
            <w:tcW w:w="1080" w:type="dxa"/>
          </w:tcPr>
          <w:p w:rsidR="00A12B2B" w:rsidRPr="00747827" w:rsidRDefault="00A12B2B" w:rsidP="00431D5C">
            <w:r w:rsidRPr="00747827">
              <w:rPr>
                <w:lang w:val="en-US"/>
              </w:rPr>
              <w:t>III</w:t>
            </w:r>
          </w:p>
        </w:tc>
        <w:tc>
          <w:tcPr>
            <w:tcW w:w="3656" w:type="dxa"/>
          </w:tcPr>
          <w:p w:rsidR="00A12B2B" w:rsidRPr="00747827" w:rsidRDefault="00A12B2B" w:rsidP="00431D5C">
            <w:r w:rsidRPr="00747827">
              <w:t>Составлять уравнения  реакций, демонстрирующих  превращения  и  использование   веществ  нефти  и  природного  газа.</w:t>
            </w:r>
          </w:p>
          <w:p w:rsidR="00A12B2B" w:rsidRPr="00747827" w:rsidRDefault="00A12B2B" w:rsidP="00431D5C"/>
        </w:tc>
        <w:tc>
          <w:tcPr>
            <w:tcW w:w="843" w:type="dxa"/>
          </w:tcPr>
          <w:p w:rsidR="00A12B2B" w:rsidRPr="00747827" w:rsidRDefault="00A12B2B" w:rsidP="00431D5C">
            <w:pPr>
              <w:rPr>
                <w:lang w:val="en-US"/>
              </w:rPr>
            </w:pPr>
            <w:r w:rsidRPr="00747827">
              <w:rPr>
                <w:lang w:val="en-US"/>
              </w:rPr>
              <w:t>II</w:t>
            </w:r>
          </w:p>
        </w:tc>
        <w:tc>
          <w:tcPr>
            <w:tcW w:w="720" w:type="dxa"/>
          </w:tcPr>
          <w:p w:rsidR="00A12B2B" w:rsidRPr="00747827" w:rsidRDefault="00A12B2B" w:rsidP="00431D5C">
            <w:pPr>
              <w:rPr>
                <w:lang w:val="en-US"/>
              </w:rPr>
            </w:pPr>
            <w:r w:rsidRPr="00747827">
              <w:rPr>
                <w:lang w:val="en-US"/>
              </w:rPr>
              <w:t xml:space="preserve">III </w:t>
            </w:r>
          </w:p>
        </w:tc>
      </w:tr>
      <w:tr w:rsidR="00747827" w:rsidRPr="00747827" w:rsidTr="00DD3A84">
        <w:trPr>
          <w:jc w:val="center"/>
        </w:trPr>
        <w:tc>
          <w:tcPr>
            <w:tcW w:w="2988" w:type="dxa"/>
          </w:tcPr>
          <w:p w:rsidR="00A12B2B" w:rsidRPr="00747827" w:rsidRDefault="00A12B2B" w:rsidP="00431D5C">
            <w:r w:rsidRPr="00747827">
              <w:t>Сущность  первичной  и  вторичной  переработки  нефти.</w:t>
            </w:r>
          </w:p>
        </w:tc>
        <w:tc>
          <w:tcPr>
            <w:tcW w:w="900" w:type="dxa"/>
          </w:tcPr>
          <w:p w:rsidR="00A12B2B" w:rsidRPr="00747827" w:rsidRDefault="00A12B2B" w:rsidP="00431D5C">
            <w:r w:rsidRPr="00747827">
              <w:rPr>
                <w:lang w:val="en-US"/>
              </w:rPr>
              <w:t>II</w:t>
            </w:r>
          </w:p>
        </w:tc>
        <w:tc>
          <w:tcPr>
            <w:tcW w:w="1080" w:type="dxa"/>
          </w:tcPr>
          <w:p w:rsidR="00A12B2B" w:rsidRPr="00747827" w:rsidRDefault="00A12B2B" w:rsidP="00431D5C">
            <w:r w:rsidRPr="00747827">
              <w:rPr>
                <w:lang w:val="en-US"/>
              </w:rPr>
              <w:t>III</w:t>
            </w:r>
          </w:p>
        </w:tc>
        <w:tc>
          <w:tcPr>
            <w:tcW w:w="3656" w:type="dxa"/>
          </w:tcPr>
          <w:p w:rsidR="00A12B2B" w:rsidRPr="00747827" w:rsidRDefault="00A12B2B" w:rsidP="00431D5C">
            <w:r w:rsidRPr="00747827">
              <w:t>Объяснять  сущность  экологических проблем,  возникающих  при  добыче, использовании  и  переработке  нефти  и  газа.</w:t>
            </w:r>
          </w:p>
        </w:tc>
        <w:tc>
          <w:tcPr>
            <w:tcW w:w="843" w:type="dxa"/>
          </w:tcPr>
          <w:p w:rsidR="00A12B2B" w:rsidRPr="00747827" w:rsidRDefault="00A12B2B" w:rsidP="00431D5C">
            <w:pPr>
              <w:rPr>
                <w:lang w:val="en-US"/>
              </w:rPr>
            </w:pPr>
            <w:r w:rsidRPr="00747827">
              <w:rPr>
                <w:lang w:val="en-US"/>
              </w:rPr>
              <w:t>II</w:t>
            </w:r>
          </w:p>
        </w:tc>
        <w:tc>
          <w:tcPr>
            <w:tcW w:w="720" w:type="dxa"/>
          </w:tcPr>
          <w:p w:rsidR="00A12B2B" w:rsidRPr="00747827" w:rsidRDefault="00A12B2B" w:rsidP="00431D5C">
            <w:pPr>
              <w:rPr>
                <w:lang w:val="en-US"/>
              </w:rPr>
            </w:pPr>
            <w:r w:rsidRPr="00747827">
              <w:rPr>
                <w:lang w:val="en-US"/>
              </w:rPr>
              <w:t>II</w:t>
            </w:r>
          </w:p>
        </w:tc>
      </w:tr>
      <w:tr w:rsidR="00747827" w:rsidRPr="00747827" w:rsidTr="00DD3A84">
        <w:trPr>
          <w:jc w:val="center"/>
        </w:trPr>
        <w:tc>
          <w:tcPr>
            <w:tcW w:w="2988" w:type="dxa"/>
          </w:tcPr>
          <w:p w:rsidR="00A12B2B" w:rsidRPr="00747827" w:rsidRDefault="00A12B2B" w:rsidP="00431D5C">
            <w:r w:rsidRPr="00747827">
              <w:t>Сущность  переработки  газа.</w:t>
            </w:r>
          </w:p>
        </w:tc>
        <w:tc>
          <w:tcPr>
            <w:tcW w:w="900" w:type="dxa"/>
          </w:tcPr>
          <w:p w:rsidR="00A12B2B" w:rsidRPr="00747827" w:rsidRDefault="00A12B2B" w:rsidP="00431D5C">
            <w:pPr>
              <w:rPr>
                <w:lang w:val="en-US"/>
              </w:rPr>
            </w:pPr>
            <w:r w:rsidRPr="00747827">
              <w:rPr>
                <w:lang w:val="en-US"/>
              </w:rPr>
              <w:t>II</w:t>
            </w:r>
          </w:p>
        </w:tc>
        <w:tc>
          <w:tcPr>
            <w:tcW w:w="1080" w:type="dxa"/>
          </w:tcPr>
          <w:p w:rsidR="00A12B2B" w:rsidRPr="00747827" w:rsidRDefault="00A12B2B" w:rsidP="00431D5C">
            <w:pPr>
              <w:rPr>
                <w:lang w:val="en-US"/>
              </w:rPr>
            </w:pPr>
            <w:r w:rsidRPr="00747827">
              <w:rPr>
                <w:lang w:val="en-US"/>
              </w:rPr>
              <w:t>II</w:t>
            </w:r>
          </w:p>
        </w:tc>
        <w:tc>
          <w:tcPr>
            <w:tcW w:w="3656" w:type="dxa"/>
          </w:tcPr>
          <w:p w:rsidR="00A12B2B" w:rsidRDefault="00A12B2B" w:rsidP="00431D5C">
            <w:r w:rsidRPr="00747827">
              <w:t>Предлагать  пути  защиты  природы  от  вредного  воздействия  последствий  неразумного  использования   веществ  нефти,  нефтепродуктов  и  проду</w:t>
            </w:r>
            <w:r w:rsidR="003A5D2A">
              <w:t>ктов  сгорания  попутного  газа</w:t>
            </w:r>
          </w:p>
          <w:p w:rsidR="003A5D2A" w:rsidRDefault="003A5D2A" w:rsidP="00431D5C"/>
          <w:p w:rsidR="00DD3A84" w:rsidRPr="00747827" w:rsidRDefault="00DD3A84" w:rsidP="00431D5C"/>
        </w:tc>
        <w:tc>
          <w:tcPr>
            <w:tcW w:w="843" w:type="dxa"/>
          </w:tcPr>
          <w:p w:rsidR="00A12B2B" w:rsidRPr="003A5D2A" w:rsidRDefault="00A12B2B" w:rsidP="00431D5C"/>
        </w:tc>
        <w:tc>
          <w:tcPr>
            <w:tcW w:w="720" w:type="dxa"/>
          </w:tcPr>
          <w:p w:rsidR="00A12B2B" w:rsidRPr="00747827" w:rsidRDefault="00A12B2B" w:rsidP="00431D5C">
            <w:pPr>
              <w:rPr>
                <w:lang w:val="en-US"/>
              </w:rPr>
            </w:pPr>
            <w:r w:rsidRPr="00747827">
              <w:rPr>
                <w:lang w:val="en-US"/>
              </w:rPr>
              <w:t>II</w:t>
            </w:r>
          </w:p>
        </w:tc>
      </w:tr>
      <w:tr w:rsidR="00747827" w:rsidRPr="00747827" w:rsidTr="00DD3A84">
        <w:trPr>
          <w:jc w:val="center"/>
        </w:trPr>
        <w:tc>
          <w:tcPr>
            <w:tcW w:w="2988" w:type="dxa"/>
          </w:tcPr>
          <w:p w:rsidR="00A12B2B" w:rsidRPr="00747827" w:rsidRDefault="00A12B2B" w:rsidP="00431D5C">
            <w:r w:rsidRPr="00747827">
              <w:lastRenderedPageBreak/>
              <w:t>Основные  задачи  нефтехимии.</w:t>
            </w:r>
          </w:p>
        </w:tc>
        <w:tc>
          <w:tcPr>
            <w:tcW w:w="900" w:type="dxa"/>
          </w:tcPr>
          <w:p w:rsidR="00A12B2B" w:rsidRPr="00747827" w:rsidRDefault="00A12B2B" w:rsidP="00431D5C">
            <w:r w:rsidRPr="00747827">
              <w:rPr>
                <w:lang w:val="en-US"/>
              </w:rPr>
              <w:t>II</w:t>
            </w:r>
          </w:p>
        </w:tc>
        <w:tc>
          <w:tcPr>
            <w:tcW w:w="1080" w:type="dxa"/>
          </w:tcPr>
          <w:p w:rsidR="00A12B2B" w:rsidRPr="00747827" w:rsidRDefault="00A12B2B" w:rsidP="00431D5C">
            <w:r w:rsidRPr="00747827">
              <w:rPr>
                <w:lang w:val="en-US"/>
              </w:rPr>
              <w:t>II</w:t>
            </w:r>
          </w:p>
        </w:tc>
        <w:tc>
          <w:tcPr>
            <w:tcW w:w="3656" w:type="dxa"/>
          </w:tcPr>
          <w:p w:rsidR="00A12B2B" w:rsidRPr="00747827" w:rsidRDefault="00A12B2B" w:rsidP="00431D5C"/>
        </w:tc>
        <w:tc>
          <w:tcPr>
            <w:tcW w:w="843" w:type="dxa"/>
          </w:tcPr>
          <w:p w:rsidR="00A12B2B" w:rsidRPr="00747827" w:rsidRDefault="00A12B2B" w:rsidP="00431D5C"/>
        </w:tc>
        <w:tc>
          <w:tcPr>
            <w:tcW w:w="720" w:type="dxa"/>
          </w:tcPr>
          <w:p w:rsidR="00A12B2B" w:rsidRPr="00747827" w:rsidRDefault="00A12B2B" w:rsidP="00431D5C"/>
        </w:tc>
      </w:tr>
      <w:tr w:rsidR="00747827" w:rsidRPr="00747827" w:rsidTr="00DD3A84">
        <w:trPr>
          <w:jc w:val="center"/>
        </w:trPr>
        <w:tc>
          <w:tcPr>
            <w:tcW w:w="2988" w:type="dxa"/>
          </w:tcPr>
          <w:p w:rsidR="00A12B2B" w:rsidRPr="00747827" w:rsidRDefault="00A12B2B" w:rsidP="00431D5C">
            <w:r w:rsidRPr="00747827">
              <w:t>Области  применения  нефти,  природного  газа  и  продуктов  их  переработки.</w:t>
            </w:r>
          </w:p>
        </w:tc>
        <w:tc>
          <w:tcPr>
            <w:tcW w:w="900" w:type="dxa"/>
          </w:tcPr>
          <w:p w:rsidR="00A12B2B" w:rsidRPr="00747827" w:rsidRDefault="00A12B2B" w:rsidP="00431D5C">
            <w:pPr>
              <w:rPr>
                <w:lang w:val="en-US"/>
              </w:rPr>
            </w:pPr>
            <w:r w:rsidRPr="00747827">
              <w:rPr>
                <w:lang w:val="en-US"/>
              </w:rPr>
              <w:t>II</w:t>
            </w:r>
          </w:p>
        </w:tc>
        <w:tc>
          <w:tcPr>
            <w:tcW w:w="1080" w:type="dxa"/>
          </w:tcPr>
          <w:p w:rsidR="00A12B2B" w:rsidRPr="00747827" w:rsidRDefault="00A12B2B" w:rsidP="00431D5C">
            <w:pPr>
              <w:rPr>
                <w:lang w:val="en-US"/>
              </w:rPr>
            </w:pPr>
            <w:r w:rsidRPr="00747827">
              <w:rPr>
                <w:lang w:val="en-US"/>
              </w:rPr>
              <w:t>II</w:t>
            </w:r>
          </w:p>
        </w:tc>
        <w:tc>
          <w:tcPr>
            <w:tcW w:w="3656" w:type="dxa"/>
          </w:tcPr>
          <w:p w:rsidR="00A12B2B" w:rsidRPr="00747827" w:rsidRDefault="00A12B2B" w:rsidP="00431D5C"/>
        </w:tc>
        <w:tc>
          <w:tcPr>
            <w:tcW w:w="843" w:type="dxa"/>
          </w:tcPr>
          <w:p w:rsidR="00A12B2B" w:rsidRPr="00747827" w:rsidRDefault="00A12B2B" w:rsidP="00431D5C"/>
        </w:tc>
        <w:tc>
          <w:tcPr>
            <w:tcW w:w="720" w:type="dxa"/>
          </w:tcPr>
          <w:p w:rsidR="00A12B2B" w:rsidRPr="00747827" w:rsidRDefault="00A12B2B" w:rsidP="00431D5C"/>
        </w:tc>
      </w:tr>
      <w:tr w:rsidR="00747827" w:rsidRPr="00747827" w:rsidTr="00DD3A84">
        <w:trPr>
          <w:jc w:val="center"/>
        </w:trPr>
        <w:tc>
          <w:tcPr>
            <w:tcW w:w="2988" w:type="dxa"/>
          </w:tcPr>
          <w:p w:rsidR="00A12B2B" w:rsidRPr="00747827" w:rsidRDefault="00A12B2B" w:rsidP="00431D5C">
            <w:r w:rsidRPr="00747827">
              <w:t>Определение  и сущность  понятий:</w:t>
            </w:r>
          </w:p>
          <w:p w:rsidR="00A12B2B" w:rsidRPr="00747827" w:rsidRDefault="00A12B2B" w:rsidP="00431D5C">
            <w:r w:rsidRPr="00747827">
              <w:t>перегонка  (ректификация), крекинг,</w:t>
            </w:r>
          </w:p>
          <w:p w:rsidR="00A12B2B" w:rsidRPr="00747827" w:rsidRDefault="00A12B2B" w:rsidP="00431D5C">
            <w:proofErr w:type="spellStart"/>
            <w:r w:rsidRPr="00747827">
              <w:t>риформинг</w:t>
            </w:r>
            <w:proofErr w:type="spellEnd"/>
            <w:r w:rsidRPr="00747827">
              <w:t>,  изомеризация  УВ.</w:t>
            </w:r>
          </w:p>
        </w:tc>
        <w:tc>
          <w:tcPr>
            <w:tcW w:w="900" w:type="dxa"/>
          </w:tcPr>
          <w:p w:rsidR="00A12B2B" w:rsidRPr="00747827" w:rsidRDefault="00A12B2B" w:rsidP="00431D5C">
            <w:pPr>
              <w:rPr>
                <w:lang w:val="en-US"/>
              </w:rPr>
            </w:pPr>
            <w:r w:rsidRPr="00747827">
              <w:rPr>
                <w:lang w:val="en-US"/>
              </w:rPr>
              <w:t>II</w:t>
            </w:r>
          </w:p>
        </w:tc>
        <w:tc>
          <w:tcPr>
            <w:tcW w:w="1080" w:type="dxa"/>
          </w:tcPr>
          <w:p w:rsidR="00A12B2B" w:rsidRPr="00747827" w:rsidRDefault="00A12B2B" w:rsidP="00431D5C">
            <w:pPr>
              <w:rPr>
                <w:lang w:val="en-US"/>
              </w:rPr>
            </w:pPr>
            <w:r w:rsidRPr="00747827">
              <w:rPr>
                <w:lang w:val="en-US"/>
              </w:rPr>
              <w:t>II-III</w:t>
            </w:r>
          </w:p>
        </w:tc>
        <w:tc>
          <w:tcPr>
            <w:tcW w:w="3656" w:type="dxa"/>
          </w:tcPr>
          <w:p w:rsidR="00A12B2B" w:rsidRPr="00747827" w:rsidRDefault="00A12B2B" w:rsidP="00431D5C">
            <w:r w:rsidRPr="00747827">
              <w:t>Составлять  уравнения  реакций</w:t>
            </w:r>
          </w:p>
          <w:p w:rsidR="00A12B2B" w:rsidRPr="00747827" w:rsidRDefault="00A12B2B" w:rsidP="00431D5C">
            <w:r w:rsidRPr="00747827">
              <w:t xml:space="preserve">крекинга,  изомеризации, </w:t>
            </w:r>
            <w:proofErr w:type="spellStart"/>
            <w:r w:rsidRPr="00747827">
              <w:t>риформинга</w:t>
            </w:r>
            <w:proofErr w:type="spellEnd"/>
            <w:r w:rsidRPr="00747827">
              <w:t xml:space="preserve">  углеводородов.</w:t>
            </w:r>
          </w:p>
        </w:tc>
        <w:tc>
          <w:tcPr>
            <w:tcW w:w="843" w:type="dxa"/>
          </w:tcPr>
          <w:p w:rsidR="00A12B2B" w:rsidRPr="00747827" w:rsidRDefault="00A12B2B" w:rsidP="00431D5C">
            <w:r w:rsidRPr="00747827">
              <w:rPr>
                <w:lang w:val="en-US"/>
              </w:rPr>
              <w:t xml:space="preserve">II  </w:t>
            </w:r>
          </w:p>
        </w:tc>
        <w:tc>
          <w:tcPr>
            <w:tcW w:w="720" w:type="dxa"/>
          </w:tcPr>
          <w:p w:rsidR="00A12B2B" w:rsidRPr="00747827" w:rsidRDefault="00A12B2B" w:rsidP="00431D5C">
            <w:r w:rsidRPr="00747827">
              <w:rPr>
                <w:lang w:val="en-US"/>
              </w:rPr>
              <w:t>III</w:t>
            </w:r>
          </w:p>
        </w:tc>
      </w:tr>
      <w:tr w:rsidR="00747827" w:rsidRPr="00747827" w:rsidTr="00DD3A84">
        <w:trPr>
          <w:jc w:val="center"/>
        </w:trPr>
        <w:tc>
          <w:tcPr>
            <w:tcW w:w="2988" w:type="dxa"/>
          </w:tcPr>
          <w:p w:rsidR="00A12B2B" w:rsidRPr="00747827" w:rsidRDefault="00A12B2B" w:rsidP="00431D5C">
            <w:r w:rsidRPr="00747827">
              <w:t>Экологические  аспекты  добычи,  переработки  и  использования  полезных  ископаемых:  нефти  и  газа.</w:t>
            </w:r>
          </w:p>
        </w:tc>
        <w:tc>
          <w:tcPr>
            <w:tcW w:w="900" w:type="dxa"/>
          </w:tcPr>
          <w:p w:rsidR="00A12B2B" w:rsidRPr="00747827" w:rsidRDefault="00A12B2B" w:rsidP="00431D5C">
            <w:r w:rsidRPr="00747827">
              <w:rPr>
                <w:lang w:val="en-US"/>
              </w:rPr>
              <w:t>II</w:t>
            </w:r>
          </w:p>
        </w:tc>
        <w:tc>
          <w:tcPr>
            <w:tcW w:w="1080" w:type="dxa"/>
          </w:tcPr>
          <w:p w:rsidR="00A12B2B" w:rsidRPr="00747827" w:rsidRDefault="00A12B2B" w:rsidP="00431D5C">
            <w:r w:rsidRPr="00747827">
              <w:rPr>
                <w:lang w:val="en-US"/>
              </w:rPr>
              <w:t>III</w:t>
            </w:r>
          </w:p>
        </w:tc>
        <w:tc>
          <w:tcPr>
            <w:tcW w:w="3656" w:type="dxa"/>
          </w:tcPr>
          <w:p w:rsidR="00A12B2B" w:rsidRPr="00747827" w:rsidRDefault="00A12B2B" w:rsidP="00431D5C">
            <w:r w:rsidRPr="00747827">
              <w:t>Предлагать  способы  очистки воды  от  нефтяных  загрязнений,  рационального  использования  природных  богатств.</w:t>
            </w:r>
          </w:p>
        </w:tc>
        <w:tc>
          <w:tcPr>
            <w:tcW w:w="843" w:type="dxa"/>
          </w:tcPr>
          <w:p w:rsidR="00A12B2B" w:rsidRPr="00747827" w:rsidRDefault="00A12B2B" w:rsidP="00431D5C">
            <w:pPr>
              <w:rPr>
                <w:lang w:val="en-US"/>
              </w:rPr>
            </w:pPr>
            <w:r w:rsidRPr="00747827">
              <w:rPr>
                <w:lang w:val="en-US"/>
              </w:rPr>
              <w:t>II</w:t>
            </w:r>
          </w:p>
        </w:tc>
        <w:tc>
          <w:tcPr>
            <w:tcW w:w="720" w:type="dxa"/>
          </w:tcPr>
          <w:p w:rsidR="00A12B2B" w:rsidRPr="00747827" w:rsidRDefault="00A12B2B" w:rsidP="00431D5C">
            <w:r w:rsidRPr="00747827">
              <w:rPr>
                <w:lang w:val="en-US"/>
              </w:rPr>
              <w:t>III</w:t>
            </w:r>
          </w:p>
        </w:tc>
      </w:tr>
    </w:tbl>
    <w:p w:rsidR="00A12B2B" w:rsidRPr="00747827" w:rsidRDefault="00A12B2B" w:rsidP="00A12B2B">
      <w:pPr>
        <w:rPr>
          <w:rStyle w:val="80"/>
          <w:b w:val="0"/>
          <w:i w:val="0"/>
          <w:sz w:val="24"/>
        </w:rPr>
      </w:pPr>
    </w:p>
    <w:p w:rsidR="00A12B2B" w:rsidRPr="003A5D2A" w:rsidRDefault="00A12B2B" w:rsidP="00A12B2B">
      <w:pPr>
        <w:pStyle w:val="8"/>
        <w:rPr>
          <w:i w:val="0"/>
          <w:sz w:val="24"/>
        </w:rPr>
      </w:pPr>
      <w:r w:rsidRPr="003A5D2A">
        <w:rPr>
          <w:i w:val="0"/>
          <w:sz w:val="24"/>
        </w:rPr>
        <w:t xml:space="preserve">Воспитательные задачи: </w:t>
      </w:r>
    </w:p>
    <w:p w:rsidR="00A12B2B" w:rsidRPr="00747827" w:rsidRDefault="00A12B2B" w:rsidP="007C211C">
      <w:pPr>
        <w:pStyle w:val="43"/>
        <w:numPr>
          <w:ilvl w:val="0"/>
          <w:numId w:val="12"/>
        </w:numPr>
        <w:jc w:val="both"/>
        <w:rPr>
          <w:sz w:val="24"/>
        </w:rPr>
      </w:pPr>
      <w:r w:rsidRPr="00747827">
        <w:rPr>
          <w:sz w:val="24"/>
        </w:rPr>
        <w:t>воспитывать  у  учащихся  чувство  гордости  за  малую  Родину -  Ямал,  озабоченность   её  трудностями;</w:t>
      </w:r>
    </w:p>
    <w:p w:rsidR="00A12B2B" w:rsidRPr="00747827" w:rsidRDefault="00A12B2B" w:rsidP="007C211C">
      <w:pPr>
        <w:pStyle w:val="43"/>
        <w:numPr>
          <w:ilvl w:val="0"/>
          <w:numId w:val="12"/>
        </w:numPr>
        <w:jc w:val="both"/>
        <w:rPr>
          <w:sz w:val="24"/>
        </w:rPr>
      </w:pPr>
      <w:r w:rsidRPr="00747827">
        <w:rPr>
          <w:sz w:val="24"/>
        </w:rPr>
        <w:t xml:space="preserve">вызвать  у  учащихся  живой  отклик  на  экологические  и  проблемы  охраны  природы,  вызванные  неразумной  разработкой  месторождений  нефти  и газа  и их  переработкой, транспортировкой  и  использованием; </w:t>
      </w:r>
    </w:p>
    <w:p w:rsidR="00A12B2B" w:rsidRPr="00747827" w:rsidRDefault="00A12B2B" w:rsidP="007C211C">
      <w:pPr>
        <w:pStyle w:val="43"/>
        <w:numPr>
          <w:ilvl w:val="0"/>
          <w:numId w:val="12"/>
        </w:numPr>
        <w:jc w:val="both"/>
        <w:rPr>
          <w:sz w:val="24"/>
        </w:rPr>
      </w:pPr>
      <w:r w:rsidRPr="00747827">
        <w:rPr>
          <w:sz w:val="24"/>
        </w:rPr>
        <w:t xml:space="preserve">стремиться  к  формированию  гуманных  отношений  на  уроке,  </w:t>
      </w:r>
    </w:p>
    <w:p w:rsidR="00A12B2B" w:rsidRPr="00747827" w:rsidRDefault="00A12B2B" w:rsidP="007C211C">
      <w:pPr>
        <w:pStyle w:val="40"/>
        <w:numPr>
          <w:ilvl w:val="0"/>
          <w:numId w:val="12"/>
        </w:numPr>
        <w:jc w:val="both"/>
        <w:rPr>
          <w:sz w:val="24"/>
        </w:rPr>
      </w:pPr>
      <w:r w:rsidRPr="00747827">
        <w:rPr>
          <w:sz w:val="24"/>
        </w:rPr>
        <w:t>формировать  чувство  ответственности,  развивать  умения работать  в  группе,  умения  быть  заинтересованным  в     успехе  одноклассников,  что  будет  способствовать  развитию   коммуникативных  качеств    и    социализации  личности.</w:t>
      </w:r>
    </w:p>
    <w:p w:rsidR="00A12B2B" w:rsidRPr="003A5D2A" w:rsidRDefault="00A12B2B" w:rsidP="00A12B2B">
      <w:pPr>
        <w:pStyle w:val="8"/>
        <w:rPr>
          <w:i w:val="0"/>
          <w:sz w:val="24"/>
        </w:rPr>
      </w:pPr>
      <w:r w:rsidRPr="003A5D2A">
        <w:rPr>
          <w:i w:val="0"/>
          <w:sz w:val="24"/>
        </w:rPr>
        <w:t>Средства  обучения,  эксперимент:</w:t>
      </w:r>
    </w:p>
    <w:p w:rsidR="00A12B2B" w:rsidRPr="003A5D2A" w:rsidRDefault="00A12B2B" w:rsidP="00A12B2B">
      <w:pPr>
        <w:pStyle w:val="8"/>
        <w:rPr>
          <w:i w:val="0"/>
          <w:sz w:val="24"/>
        </w:rPr>
      </w:pPr>
      <w:r w:rsidRPr="003A5D2A">
        <w:rPr>
          <w:i w:val="0"/>
          <w:sz w:val="24"/>
        </w:rPr>
        <w:t>Лабораторный  опыт  № 4.</w:t>
      </w:r>
    </w:p>
    <w:p w:rsidR="00A12B2B" w:rsidRPr="00747827" w:rsidRDefault="00A12B2B" w:rsidP="007C211C">
      <w:pPr>
        <w:pStyle w:val="43"/>
        <w:numPr>
          <w:ilvl w:val="0"/>
          <w:numId w:val="14"/>
        </w:numPr>
        <w:rPr>
          <w:sz w:val="24"/>
        </w:rPr>
      </w:pPr>
      <w:r w:rsidRPr="00747827">
        <w:rPr>
          <w:sz w:val="24"/>
        </w:rPr>
        <w:t>Ознакомление  с  образцами нефти  и продуктами  её  переработки.</w:t>
      </w:r>
    </w:p>
    <w:p w:rsidR="00A12B2B" w:rsidRPr="00747827" w:rsidRDefault="00A12B2B" w:rsidP="007C211C">
      <w:pPr>
        <w:pStyle w:val="43"/>
        <w:numPr>
          <w:ilvl w:val="0"/>
          <w:numId w:val="14"/>
        </w:numPr>
        <w:rPr>
          <w:sz w:val="24"/>
        </w:rPr>
      </w:pPr>
      <w:r w:rsidRPr="00747827">
        <w:rPr>
          <w:sz w:val="24"/>
        </w:rPr>
        <w:t>Образование  нефтяной  плёнки  на  поверхности  воды.</w:t>
      </w:r>
    </w:p>
    <w:p w:rsidR="00A12B2B" w:rsidRPr="003A5D2A" w:rsidRDefault="00610F5D" w:rsidP="00A12B2B">
      <w:pPr>
        <w:pStyle w:val="8"/>
        <w:rPr>
          <w:i w:val="0"/>
          <w:sz w:val="24"/>
        </w:rPr>
      </w:pPr>
      <w:r w:rsidRPr="003A5D2A">
        <w:rPr>
          <w:i w:val="0"/>
          <w:sz w:val="24"/>
        </w:rPr>
        <w:t>Таблицы  (приложение,  стр.  19-22):</w:t>
      </w:r>
    </w:p>
    <w:p w:rsidR="00A12B2B" w:rsidRPr="00747827" w:rsidRDefault="00A12B2B" w:rsidP="007C211C">
      <w:pPr>
        <w:pStyle w:val="43"/>
        <w:numPr>
          <w:ilvl w:val="0"/>
          <w:numId w:val="15"/>
        </w:numPr>
        <w:rPr>
          <w:sz w:val="24"/>
        </w:rPr>
      </w:pPr>
      <w:r w:rsidRPr="00747827">
        <w:rPr>
          <w:sz w:val="24"/>
        </w:rPr>
        <w:t>Углеводородный  состав  нефти.</w:t>
      </w:r>
    </w:p>
    <w:p w:rsidR="00A12B2B" w:rsidRPr="00747827" w:rsidRDefault="00A12B2B" w:rsidP="007C211C">
      <w:pPr>
        <w:pStyle w:val="43"/>
        <w:numPr>
          <w:ilvl w:val="0"/>
          <w:numId w:val="15"/>
        </w:numPr>
        <w:rPr>
          <w:sz w:val="24"/>
        </w:rPr>
      </w:pPr>
      <w:r w:rsidRPr="00747827">
        <w:rPr>
          <w:sz w:val="24"/>
        </w:rPr>
        <w:t>Качественный  состав  нефти.</w:t>
      </w:r>
    </w:p>
    <w:p w:rsidR="00A12B2B" w:rsidRPr="00747827" w:rsidRDefault="00A12B2B" w:rsidP="007C211C">
      <w:pPr>
        <w:pStyle w:val="43"/>
        <w:numPr>
          <w:ilvl w:val="0"/>
          <w:numId w:val="15"/>
        </w:numPr>
        <w:rPr>
          <w:sz w:val="24"/>
        </w:rPr>
      </w:pPr>
      <w:r w:rsidRPr="00747827">
        <w:rPr>
          <w:sz w:val="24"/>
        </w:rPr>
        <w:t>Состав  природного  и  попутного  газов.</w:t>
      </w:r>
    </w:p>
    <w:p w:rsidR="0017499F" w:rsidRPr="00747827" w:rsidRDefault="0017499F" w:rsidP="007C211C">
      <w:pPr>
        <w:pStyle w:val="43"/>
        <w:numPr>
          <w:ilvl w:val="0"/>
          <w:numId w:val="15"/>
        </w:numPr>
        <w:rPr>
          <w:sz w:val="24"/>
        </w:rPr>
      </w:pPr>
      <w:r w:rsidRPr="00747827">
        <w:rPr>
          <w:sz w:val="24"/>
        </w:rPr>
        <w:t>Географическая  карта  полезных ископаемых  Тюменской  области.</w:t>
      </w:r>
    </w:p>
    <w:p w:rsidR="00A12B2B" w:rsidRPr="00747827" w:rsidRDefault="00A12B2B" w:rsidP="00A12B2B">
      <w:pPr>
        <w:pStyle w:val="43"/>
        <w:rPr>
          <w:sz w:val="24"/>
        </w:rPr>
      </w:pPr>
      <w:r w:rsidRPr="003A5D2A">
        <w:rPr>
          <w:rStyle w:val="80"/>
          <w:i w:val="0"/>
          <w:sz w:val="24"/>
        </w:rPr>
        <w:t xml:space="preserve">Выставка </w:t>
      </w:r>
      <w:r w:rsidRPr="00747827">
        <w:rPr>
          <w:sz w:val="24"/>
        </w:rPr>
        <w:t xml:space="preserve"> предметов  и  материалов,  сделанных  из  нефти  и  попутного  нефтяного  газа.</w:t>
      </w:r>
    </w:p>
    <w:p w:rsidR="00A12B2B" w:rsidRPr="003A5D2A" w:rsidRDefault="00A12B2B" w:rsidP="00A12B2B">
      <w:pPr>
        <w:pStyle w:val="8"/>
        <w:rPr>
          <w:i w:val="0"/>
          <w:sz w:val="24"/>
        </w:rPr>
      </w:pPr>
      <w:r w:rsidRPr="003A5D2A">
        <w:rPr>
          <w:i w:val="0"/>
          <w:sz w:val="24"/>
        </w:rPr>
        <w:t>Демонстрация</w:t>
      </w:r>
      <w:r w:rsidR="00746D03" w:rsidRPr="003A5D2A">
        <w:rPr>
          <w:i w:val="0"/>
          <w:sz w:val="24"/>
        </w:rPr>
        <w:t xml:space="preserve">  опытов</w:t>
      </w:r>
      <w:r w:rsidRPr="003A5D2A">
        <w:rPr>
          <w:i w:val="0"/>
          <w:sz w:val="24"/>
        </w:rPr>
        <w:t xml:space="preserve">. </w:t>
      </w:r>
    </w:p>
    <w:p w:rsidR="00A12B2B" w:rsidRPr="00747827" w:rsidRDefault="00A12B2B" w:rsidP="007C211C">
      <w:pPr>
        <w:pStyle w:val="43"/>
        <w:numPr>
          <w:ilvl w:val="0"/>
          <w:numId w:val="13"/>
        </w:numPr>
        <w:rPr>
          <w:sz w:val="24"/>
        </w:rPr>
      </w:pPr>
      <w:r w:rsidRPr="00747827">
        <w:rPr>
          <w:sz w:val="24"/>
        </w:rPr>
        <w:t>Горение  нефти.</w:t>
      </w:r>
    </w:p>
    <w:p w:rsidR="00A12B2B" w:rsidRPr="00747827" w:rsidRDefault="00A12B2B" w:rsidP="007C211C">
      <w:pPr>
        <w:pStyle w:val="43"/>
        <w:numPr>
          <w:ilvl w:val="0"/>
          <w:numId w:val="13"/>
        </w:numPr>
        <w:rPr>
          <w:sz w:val="24"/>
        </w:rPr>
      </w:pPr>
      <w:r w:rsidRPr="00747827">
        <w:rPr>
          <w:sz w:val="24"/>
        </w:rPr>
        <w:t>Удаление  нефтяной  плёнки  с  поверхности  воды  различными  адсорбентами.</w:t>
      </w:r>
    </w:p>
    <w:p w:rsidR="00CB48CB" w:rsidRPr="00747827" w:rsidRDefault="00CB48CB" w:rsidP="00CB48CB">
      <w:pPr>
        <w:pStyle w:val="43"/>
        <w:rPr>
          <w:sz w:val="24"/>
        </w:rPr>
      </w:pPr>
      <w:proofErr w:type="gramStart"/>
      <w:r w:rsidRPr="00747827">
        <w:rPr>
          <w:sz w:val="24"/>
        </w:rPr>
        <w:t xml:space="preserve">Оборудование  и реактивы:  образцы  нефти  с  различных  месторождений,  стаканы  с  водой,  фильтровальная  бумага,  парафин,  спиртовки,  спички,  </w:t>
      </w:r>
      <w:proofErr w:type="spellStart"/>
      <w:r w:rsidRPr="00747827">
        <w:rPr>
          <w:sz w:val="24"/>
        </w:rPr>
        <w:t>пробиркодержатели</w:t>
      </w:r>
      <w:proofErr w:type="spellEnd"/>
      <w:r w:rsidRPr="00747827">
        <w:rPr>
          <w:sz w:val="24"/>
        </w:rPr>
        <w:t>,  пробка  измельчённая,  вата,  делительная  воронка.</w:t>
      </w:r>
      <w:proofErr w:type="gramEnd"/>
    </w:p>
    <w:p w:rsidR="00A12B2B" w:rsidRPr="003A5D2A" w:rsidRDefault="00A12B2B" w:rsidP="00A12B2B">
      <w:pPr>
        <w:pStyle w:val="8"/>
        <w:rPr>
          <w:i w:val="0"/>
          <w:sz w:val="24"/>
        </w:rPr>
      </w:pPr>
      <w:r w:rsidRPr="003A5D2A">
        <w:rPr>
          <w:i w:val="0"/>
          <w:sz w:val="24"/>
        </w:rPr>
        <w:t>Домашнее  задание:</w:t>
      </w:r>
    </w:p>
    <w:p w:rsidR="00A12B2B" w:rsidRPr="00747827" w:rsidRDefault="00A12B2B" w:rsidP="00A12B2B">
      <w:r w:rsidRPr="00747827">
        <w:t>§ 23,24.</w:t>
      </w:r>
    </w:p>
    <w:p w:rsidR="00A12B2B" w:rsidRPr="00747827" w:rsidRDefault="00A12B2B" w:rsidP="007C211C">
      <w:pPr>
        <w:numPr>
          <w:ilvl w:val="0"/>
          <w:numId w:val="16"/>
        </w:numPr>
      </w:pPr>
      <w:r w:rsidRPr="00747827">
        <w:t>Самостоятельно,  используя  различные  источники  информации,   найти  ответ на  вопрос:  «Какими  ещё  способами   удаляют  нефтяную  плёнку  с  поверхности  воды?</w:t>
      </w:r>
      <w:r w:rsidR="00055117">
        <w:t>»</w:t>
      </w:r>
    </w:p>
    <w:p w:rsidR="00CB48CB" w:rsidRPr="00747827" w:rsidRDefault="00A12B2B" w:rsidP="007C211C">
      <w:pPr>
        <w:numPr>
          <w:ilvl w:val="0"/>
          <w:numId w:val="16"/>
        </w:numPr>
      </w:pPr>
      <w:r w:rsidRPr="00747827">
        <w:t xml:space="preserve">Написать  сочинение  на  тему:  «Путешествие  нефтяной  капли». </w:t>
      </w:r>
    </w:p>
    <w:p w:rsidR="00FA237B" w:rsidRDefault="00FA237B" w:rsidP="00CB48CB">
      <w:pPr>
        <w:pStyle w:val="8"/>
        <w:rPr>
          <w:i w:val="0"/>
          <w:sz w:val="24"/>
        </w:rPr>
      </w:pPr>
    </w:p>
    <w:p w:rsidR="0017499F" w:rsidRPr="00747827" w:rsidRDefault="0017499F" w:rsidP="00400889">
      <w:pPr>
        <w:pStyle w:val="8"/>
        <w:rPr>
          <w:sz w:val="24"/>
        </w:rPr>
      </w:pPr>
    </w:p>
    <w:tbl>
      <w:tblPr>
        <w:tblpPr w:leftFromText="180" w:rightFromText="180" w:vertAnchor="page" w:horzAnchor="margin" w:tblpX="-176" w:tblpY="916"/>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3"/>
        <w:gridCol w:w="1937"/>
        <w:gridCol w:w="3175"/>
        <w:gridCol w:w="2637"/>
      </w:tblGrid>
      <w:tr w:rsidR="00DD3A84" w:rsidRPr="00747827" w:rsidTr="00DD3A84">
        <w:tc>
          <w:tcPr>
            <w:tcW w:w="9782" w:type="dxa"/>
            <w:gridSpan w:val="4"/>
            <w:tcBorders>
              <w:top w:val="nil"/>
              <w:left w:val="nil"/>
              <w:right w:val="nil"/>
            </w:tcBorders>
          </w:tcPr>
          <w:p w:rsidR="00DD3A84" w:rsidRPr="00747827" w:rsidRDefault="00DD3A84" w:rsidP="00DD3A84">
            <w:pPr>
              <w:pStyle w:val="7"/>
              <w:jc w:val="right"/>
            </w:pPr>
            <w:r>
              <w:t>Таблица 1. Оформление доски</w:t>
            </w:r>
          </w:p>
        </w:tc>
      </w:tr>
      <w:tr w:rsidR="00DD3A84" w:rsidRPr="00747827" w:rsidTr="00DD3A84">
        <w:tc>
          <w:tcPr>
            <w:tcW w:w="2033" w:type="dxa"/>
          </w:tcPr>
          <w:p w:rsidR="00DD3A84" w:rsidRPr="00747827" w:rsidRDefault="00DD3A84" w:rsidP="00DD3A84">
            <w:pPr>
              <w:pStyle w:val="7"/>
            </w:pPr>
          </w:p>
        </w:tc>
        <w:tc>
          <w:tcPr>
            <w:tcW w:w="1937" w:type="dxa"/>
          </w:tcPr>
          <w:p w:rsidR="00DD3A84" w:rsidRPr="00747827" w:rsidRDefault="00DD3A84" w:rsidP="00DD3A84">
            <w:pPr>
              <w:pStyle w:val="7"/>
            </w:pPr>
          </w:p>
        </w:tc>
        <w:tc>
          <w:tcPr>
            <w:tcW w:w="3175" w:type="dxa"/>
          </w:tcPr>
          <w:p w:rsidR="00DD3A84" w:rsidRPr="00747827" w:rsidRDefault="00DD3A84" w:rsidP="00DD3A84">
            <w:pPr>
              <w:pStyle w:val="7"/>
            </w:pPr>
            <w:r w:rsidRPr="00747827">
              <w:t>Магнитная  доска.</w:t>
            </w:r>
          </w:p>
          <w:p w:rsidR="00DD3A84" w:rsidRPr="00747827" w:rsidRDefault="00DD3A84" w:rsidP="00DD3A84">
            <w:pPr>
              <w:pStyle w:val="7"/>
            </w:pPr>
          </w:p>
        </w:tc>
        <w:tc>
          <w:tcPr>
            <w:tcW w:w="2637" w:type="dxa"/>
          </w:tcPr>
          <w:p w:rsidR="00DD3A84" w:rsidRPr="00747827" w:rsidRDefault="00DD3A84" w:rsidP="00DD3A84">
            <w:pPr>
              <w:pStyle w:val="7"/>
            </w:pPr>
          </w:p>
        </w:tc>
      </w:tr>
      <w:tr w:rsidR="00DD3A84" w:rsidRPr="00747827" w:rsidTr="00DD3A84">
        <w:trPr>
          <w:trHeight w:val="5524"/>
        </w:trPr>
        <w:tc>
          <w:tcPr>
            <w:tcW w:w="2033" w:type="dxa"/>
          </w:tcPr>
          <w:p w:rsidR="00DD3A84" w:rsidRPr="00747827" w:rsidRDefault="00DD3A84" w:rsidP="00DD3A84">
            <w:pPr>
              <w:pStyle w:val="7"/>
            </w:pPr>
            <w:r w:rsidRPr="00747827">
              <w:t>«Без светоча  науки  и с  нефтью  будут  потёмки».</w:t>
            </w:r>
          </w:p>
          <w:p w:rsidR="00DD3A84" w:rsidRPr="00747827" w:rsidRDefault="00DD3A84" w:rsidP="00DD3A84">
            <w:pPr>
              <w:pStyle w:val="7"/>
            </w:pPr>
            <w:r w:rsidRPr="00747827">
              <w:t xml:space="preserve">   </w:t>
            </w:r>
            <w:r w:rsidR="00055117">
              <w:t>Д</w:t>
            </w:r>
            <w:r w:rsidRPr="00747827">
              <w:t>.И.Менделеев.</w:t>
            </w:r>
          </w:p>
          <w:p w:rsidR="00DD3A84" w:rsidRPr="00747827" w:rsidRDefault="00DD3A84" w:rsidP="00DD3A84">
            <w:pPr>
              <w:pStyle w:val="7"/>
            </w:pPr>
          </w:p>
          <w:p w:rsidR="00DD3A84" w:rsidRPr="00747827" w:rsidRDefault="00DD3A84" w:rsidP="00DD3A84">
            <w:pPr>
              <w:pStyle w:val="7"/>
            </w:pPr>
            <w:r w:rsidRPr="00747827">
              <w:t>(закрыть  листком)</w:t>
            </w:r>
          </w:p>
          <w:p w:rsidR="00DD3A84" w:rsidRPr="00747827" w:rsidRDefault="00DD3A84" w:rsidP="00DD3A84">
            <w:pPr>
              <w:pStyle w:val="7"/>
            </w:pPr>
            <w:r w:rsidRPr="00747827">
              <w:t>Состав</w:t>
            </w:r>
          </w:p>
          <w:p w:rsidR="00DD3A84" w:rsidRPr="00747827" w:rsidRDefault="00DD3A84" w:rsidP="00DD3A84">
            <w:pPr>
              <w:pStyle w:val="7"/>
            </w:pPr>
            <w:r w:rsidRPr="00747827">
              <w:t xml:space="preserve">     ↓</w:t>
            </w:r>
          </w:p>
          <w:p w:rsidR="00DD3A84" w:rsidRPr="00747827" w:rsidRDefault="00DD3A84" w:rsidP="00DD3A84">
            <w:pPr>
              <w:pStyle w:val="7"/>
            </w:pPr>
            <w:r w:rsidRPr="00747827">
              <w:t>строение</w:t>
            </w:r>
          </w:p>
          <w:p w:rsidR="00DD3A84" w:rsidRPr="00747827" w:rsidRDefault="00DD3A84" w:rsidP="00DD3A84">
            <w:pPr>
              <w:pStyle w:val="7"/>
            </w:pPr>
            <w:r w:rsidRPr="00747827">
              <w:t xml:space="preserve">     ↓</w:t>
            </w:r>
          </w:p>
          <w:p w:rsidR="00DD3A84" w:rsidRPr="00747827" w:rsidRDefault="00DD3A84" w:rsidP="00DD3A84">
            <w:pPr>
              <w:pStyle w:val="7"/>
            </w:pPr>
            <w:r w:rsidRPr="00747827">
              <w:t>свойства</w:t>
            </w:r>
          </w:p>
          <w:p w:rsidR="00DD3A84" w:rsidRPr="00747827" w:rsidRDefault="00DD3A84" w:rsidP="00DD3A84">
            <w:pPr>
              <w:pStyle w:val="7"/>
            </w:pPr>
            <w:r w:rsidRPr="00747827">
              <w:t xml:space="preserve">     ↓</w:t>
            </w:r>
          </w:p>
          <w:p w:rsidR="00DD3A84" w:rsidRPr="00747827" w:rsidRDefault="00DD3A84" w:rsidP="00DD3A84">
            <w:pPr>
              <w:pStyle w:val="7"/>
            </w:pPr>
            <w:r w:rsidRPr="00747827">
              <w:t>применение</w:t>
            </w:r>
          </w:p>
          <w:p w:rsidR="00DD3A84" w:rsidRPr="00747827" w:rsidRDefault="00DD3A84" w:rsidP="00DD3A84">
            <w:pPr>
              <w:pStyle w:val="7"/>
            </w:pPr>
          </w:p>
          <w:p w:rsidR="00DD3A84" w:rsidRPr="00747827" w:rsidRDefault="00DD3A84" w:rsidP="00DD3A84">
            <w:pPr>
              <w:pStyle w:val="7"/>
            </w:pPr>
          </w:p>
          <w:p w:rsidR="00DD3A84" w:rsidRPr="00747827" w:rsidRDefault="00DD3A84" w:rsidP="00DD3A84">
            <w:pPr>
              <w:pStyle w:val="7"/>
            </w:pPr>
          </w:p>
          <w:p w:rsidR="00DD3A84" w:rsidRPr="00747827" w:rsidRDefault="00DD3A84" w:rsidP="00DD3A84">
            <w:pPr>
              <w:pStyle w:val="7"/>
            </w:pPr>
          </w:p>
        </w:tc>
        <w:tc>
          <w:tcPr>
            <w:tcW w:w="1937" w:type="dxa"/>
          </w:tcPr>
          <w:p w:rsidR="00DD3A84" w:rsidRPr="00747827" w:rsidRDefault="00DD3A84" w:rsidP="00DD3A84">
            <w:pPr>
              <w:pStyle w:val="7"/>
            </w:pPr>
            <w:r w:rsidRPr="00747827">
              <w:t>Дата:</w:t>
            </w:r>
          </w:p>
          <w:p w:rsidR="00DD3A84" w:rsidRPr="00747827" w:rsidRDefault="00DD3A84" w:rsidP="00DD3A84">
            <w:pPr>
              <w:pStyle w:val="7"/>
            </w:pPr>
            <w:r w:rsidRPr="00747827">
              <w:t>Тема: «Природные  источники</w:t>
            </w:r>
          </w:p>
          <w:p w:rsidR="00DD3A84" w:rsidRPr="00747827" w:rsidRDefault="00DD3A84" w:rsidP="00DD3A84">
            <w:pPr>
              <w:pStyle w:val="7"/>
            </w:pPr>
            <w:r w:rsidRPr="00747827">
              <w:t>углеводородов».</w:t>
            </w:r>
          </w:p>
        </w:tc>
        <w:tc>
          <w:tcPr>
            <w:tcW w:w="3175" w:type="dxa"/>
          </w:tcPr>
          <w:p w:rsidR="00DD3A84" w:rsidRPr="00747827" w:rsidRDefault="00DD3A84" w:rsidP="00DD3A84">
            <w:pPr>
              <w:pStyle w:val="7"/>
            </w:pPr>
            <w:r w:rsidRPr="00747827">
              <w:t>Какие  классы  углеводородов  нам известны?</w:t>
            </w:r>
          </w:p>
          <w:p w:rsidR="00DD3A84" w:rsidRPr="00747827" w:rsidRDefault="00DD3A84" w:rsidP="00DD3A84">
            <w:pPr>
              <w:pStyle w:val="7"/>
            </w:pPr>
            <w:r w:rsidRPr="00747827">
              <w:t>Учитель  вывешивает карточки  с  названиями классов  УВ.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9"/>
            </w:tblGrid>
            <w:tr w:rsidR="00DD3A84" w:rsidRPr="00747827" w:rsidTr="0078596A">
              <w:tc>
                <w:tcPr>
                  <w:tcW w:w="2289" w:type="dxa"/>
                </w:tcPr>
                <w:p w:rsidR="00DD3A84" w:rsidRPr="00747827" w:rsidRDefault="00DD3A84" w:rsidP="0065602F">
                  <w:pPr>
                    <w:pStyle w:val="7"/>
                    <w:framePr w:hSpace="180" w:wrap="around" w:vAnchor="page" w:hAnchor="margin" w:x="-176" w:y="916"/>
                  </w:pPr>
                  <w:proofErr w:type="spellStart"/>
                  <w:r w:rsidRPr="00747827">
                    <w:t>Алканы</w:t>
                  </w:r>
                  <w:proofErr w:type="spellEnd"/>
                </w:p>
              </w:tc>
            </w:tr>
            <w:tr w:rsidR="00DD3A84" w:rsidRPr="00747827" w:rsidTr="0078596A">
              <w:tc>
                <w:tcPr>
                  <w:tcW w:w="2289" w:type="dxa"/>
                </w:tcPr>
                <w:p w:rsidR="00DD3A84" w:rsidRPr="00747827" w:rsidRDefault="00DD3A84" w:rsidP="0065602F">
                  <w:pPr>
                    <w:pStyle w:val="7"/>
                    <w:framePr w:hSpace="180" w:wrap="around" w:vAnchor="page" w:hAnchor="margin" w:x="-176" w:y="916"/>
                  </w:pPr>
                  <w:proofErr w:type="spellStart"/>
                  <w:r w:rsidRPr="00747827">
                    <w:t>алкены</w:t>
                  </w:r>
                  <w:proofErr w:type="spellEnd"/>
                </w:p>
              </w:tc>
            </w:tr>
            <w:tr w:rsidR="00DD3A84" w:rsidRPr="00747827" w:rsidTr="0078596A">
              <w:tc>
                <w:tcPr>
                  <w:tcW w:w="2289" w:type="dxa"/>
                </w:tcPr>
                <w:p w:rsidR="00DD3A84" w:rsidRPr="00747827" w:rsidRDefault="00DD3A84" w:rsidP="0065602F">
                  <w:pPr>
                    <w:pStyle w:val="7"/>
                    <w:framePr w:hSpace="180" w:wrap="around" w:vAnchor="page" w:hAnchor="margin" w:x="-176" w:y="916"/>
                  </w:pPr>
                  <w:proofErr w:type="spellStart"/>
                  <w:r w:rsidRPr="00747827">
                    <w:t>алкины</w:t>
                  </w:r>
                  <w:proofErr w:type="spellEnd"/>
                </w:p>
              </w:tc>
            </w:tr>
            <w:tr w:rsidR="00DD3A84" w:rsidRPr="00747827" w:rsidTr="0078596A">
              <w:tc>
                <w:tcPr>
                  <w:tcW w:w="2289" w:type="dxa"/>
                </w:tcPr>
                <w:p w:rsidR="00DD3A84" w:rsidRPr="00747827" w:rsidRDefault="00DD3A84" w:rsidP="0065602F">
                  <w:pPr>
                    <w:pStyle w:val="7"/>
                    <w:framePr w:hSpace="180" w:wrap="around" w:vAnchor="page" w:hAnchor="margin" w:x="-176" w:y="916"/>
                  </w:pPr>
                  <w:proofErr w:type="spellStart"/>
                  <w:r w:rsidRPr="00747827">
                    <w:t>алкадиены</w:t>
                  </w:r>
                  <w:proofErr w:type="spellEnd"/>
                </w:p>
              </w:tc>
            </w:tr>
            <w:tr w:rsidR="00DD3A84" w:rsidRPr="00747827" w:rsidTr="0078596A">
              <w:tc>
                <w:tcPr>
                  <w:tcW w:w="2289" w:type="dxa"/>
                </w:tcPr>
                <w:p w:rsidR="00DD3A84" w:rsidRPr="00747827" w:rsidRDefault="00DD3A84" w:rsidP="0065602F">
                  <w:pPr>
                    <w:pStyle w:val="7"/>
                    <w:framePr w:hSpace="180" w:wrap="around" w:vAnchor="page" w:hAnchor="margin" w:x="-176" w:y="916"/>
                  </w:pPr>
                  <w:proofErr w:type="spellStart"/>
                  <w:r w:rsidRPr="00747827">
                    <w:t>циклоалканы</w:t>
                  </w:r>
                  <w:proofErr w:type="spellEnd"/>
                </w:p>
              </w:tc>
            </w:tr>
            <w:tr w:rsidR="00DD3A84" w:rsidRPr="00747827" w:rsidTr="0078596A">
              <w:tc>
                <w:tcPr>
                  <w:tcW w:w="2289" w:type="dxa"/>
                </w:tcPr>
                <w:p w:rsidR="00DD3A84" w:rsidRPr="00747827" w:rsidRDefault="00DD3A84" w:rsidP="0065602F">
                  <w:pPr>
                    <w:pStyle w:val="7"/>
                    <w:framePr w:hSpace="180" w:wrap="around" w:vAnchor="page" w:hAnchor="margin" w:x="-176" w:y="916"/>
                  </w:pPr>
                  <w:r w:rsidRPr="00747827">
                    <w:t>арены</w:t>
                  </w:r>
                </w:p>
              </w:tc>
            </w:tr>
          </w:tbl>
          <w:p w:rsidR="00DD3A84" w:rsidRPr="00747827" w:rsidRDefault="00DD3A84" w:rsidP="00DD3A84">
            <w:pPr>
              <w:pStyle w:val="7"/>
            </w:pPr>
          </w:p>
          <w:p w:rsidR="00DD3A84" w:rsidRPr="00747827" w:rsidRDefault="00DD3A84" w:rsidP="00DD3A84">
            <w:pPr>
              <w:pStyle w:val="7"/>
            </w:pPr>
            <w:r w:rsidRPr="00747827">
              <w:t xml:space="preserve">На этапе  закрепления  знаний   учитель  предлагает  учащимся  оставить  только  те  таблички,  на  которых  названия  УВ,  содержащихся  в  нефти. </w:t>
            </w:r>
          </w:p>
        </w:tc>
        <w:tc>
          <w:tcPr>
            <w:tcW w:w="2637" w:type="dxa"/>
          </w:tcPr>
          <w:p w:rsidR="00DD3A84" w:rsidRPr="00747827" w:rsidRDefault="00DD3A84" w:rsidP="00DD3A84">
            <w:pPr>
              <w:pStyle w:val="7"/>
            </w:pPr>
            <w:r w:rsidRPr="00747827">
              <w:t>План  урока.</w:t>
            </w:r>
          </w:p>
          <w:p w:rsidR="00DD3A84" w:rsidRPr="00747827" w:rsidRDefault="00DD3A84" w:rsidP="00DD3A84">
            <w:pPr>
              <w:pStyle w:val="7"/>
            </w:pPr>
            <w:r w:rsidRPr="00747827">
              <w:t>1. Нефть:</w:t>
            </w:r>
          </w:p>
          <w:p w:rsidR="00DD3A84" w:rsidRPr="00747827" w:rsidRDefault="00DD3A84" w:rsidP="00DD3A84">
            <w:pPr>
              <w:pStyle w:val="7"/>
            </w:pPr>
            <w:r w:rsidRPr="00747827">
              <w:t>а) состав,</w:t>
            </w:r>
          </w:p>
          <w:p w:rsidR="00DD3A84" w:rsidRPr="00747827" w:rsidRDefault="00055117" w:rsidP="00DD3A84">
            <w:pPr>
              <w:pStyle w:val="7"/>
            </w:pPr>
            <w:r>
              <w:t xml:space="preserve">б) </w:t>
            </w:r>
            <w:r w:rsidR="00DD3A84" w:rsidRPr="00747827">
              <w:t>свойства,</w:t>
            </w:r>
          </w:p>
          <w:p w:rsidR="00DD3A84" w:rsidRPr="00747827" w:rsidRDefault="00DD3A84" w:rsidP="00DD3A84">
            <w:pPr>
              <w:pStyle w:val="7"/>
            </w:pPr>
            <w:r w:rsidRPr="00747827">
              <w:t>в) переработка.</w:t>
            </w:r>
          </w:p>
          <w:p w:rsidR="00DD3A84" w:rsidRPr="00747827" w:rsidRDefault="00DD3A84" w:rsidP="00DD3A84">
            <w:pPr>
              <w:pStyle w:val="7"/>
            </w:pPr>
            <w:r w:rsidRPr="00747827">
              <w:t>2.Природный  и  попутный  нефтяные газы:</w:t>
            </w:r>
          </w:p>
          <w:p w:rsidR="00DD3A84" w:rsidRPr="00747827" w:rsidRDefault="00DD3A84" w:rsidP="00DD3A84">
            <w:pPr>
              <w:pStyle w:val="7"/>
            </w:pPr>
            <w:r w:rsidRPr="00747827">
              <w:t>а)  состав,</w:t>
            </w:r>
          </w:p>
          <w:p w:rsidR="00DD3A84" w:rsidRPr="00747827" w:rsidRDefault="00DD3A84" w:rsidP="00DD3A84">
            <w:pPr>
              <w:pStyle w:val="7"/>
            </w:pPr>
            <w:r w:rsidRPr="00747827">
              <w:t>б) переработка.</w:t>
            </w:r>
          </w:p>
          <w:p w:rsidR="00DD3A84" w:rsidRPr="00747827" w:rsidRDefault="00DD3A84" w:rsidP="00DD3A84">
            <w:pPr>
              <w:pStyle w:val="7"/>
            </w:pPr>
            <w:r w:rsidRPr="00747827">
              <w:t>3. Нефтехимия.</w:t>
            </w:r>
          </w:p>
        </w:tc>
      </w:tr>
    </w:tbl>
    <w:tbl>
      <w:tblPr>
        <w:tblW w:w="9834"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4"/>
        <w:gridCol w:w="4261"/>
        <w:gridCol w:w="627"/>
        <w:gridCol w:w="4192"/>
      </w:tblGrid>
      <w:tr w:rsidR="00DD3A84" w:rsidTr="00DD3A84">
        <w:trPr>
          <w:jc w:val="center"/>
        </w:trPr>
        <w:tc>
          <w:tcPr>
            <w:tcW w:w="9834" w:type="dxa"/>
            <w:gridSpan w:val="4"/>
            <w:tcBorders>
              <w:top w:val="nil"/>
              <w:left w:val="nil"/>
              <w:right w:val="nil"/>
            </w:tcBorders>
          </w:tcPr>
          <w:p w:rsidR="00DD3A84" w:rsidRDefault="00DD3A84" w:rsidP="00DD3A84">
            <w:pPr>
              <w:jc w:val="right"/>
            </w:pPr>
            <w:r>
              <w:t xml:space="preserve">Таблица 2 </w:t>
            </w:r>
          </w:p>
          <w:p w:rsidR="00DD3A84" w:rsidRDefault="00DD3A84" w:rsidP="00DD3A84">
            <w:pPr>
              <w:jc w:val="right"/>
            </w:pPr>
            <w:r>
              <w:t>Распределение ролей и задания для пре</w:t>
            </w:r>
            <w:r w:rsidR="000B6C92">
              <w:t xml:space="preserve">дварительной подготовки </w:t>
            </w:r>
            <w:r>
              <w:t xml:space="preserve"> к уроку</w:t>
            </w:r>
          </w:p>
          <w:p w:rsidR="00DD3A84" w:rsidRPr="00747827" w:rsidRDefault="00DD3A84" w:rsidP="00DD3A84">
            <w:pPr>
              <w:jc w:val="right"/>
            </w:pPr>
          </w:p>
        </w:tc>
      </w:tr>
      <w:tr w:rsidR="000664D2" w:rsidTr="00DD3A84">
        <w:trPr>
          <w:jc w:val="center"/>
        </w:trPr>
        <w:tc>
          <w:tcPr>
            <w:tcW w:w="754" w:type="dxa"/>
          </w:tcPr>
          <w:p w:rsidR="00FA237B" w:rsidRPr="00747827" w:rsidRDefault="00FA237B" w:rsidP="00FA237B">
            <w:r w:rsidRPr="00747827">
              <w:t>№ п.п.</w:t>
            </w:r>
          </w:p>
          <w:p w:rsidR="00FA237B" w:rsidRPr="00747827" w:rsidRDefault="00FA237B" w:rsidP="00FA237B"/>
          <w:p w:rsidR="00FA237B" w:rsidRPr="00747827" w:rsidRDefault="00FA237B" w:rsidP="00FA237B"/>
        </w:tc>
        <w:tc>
          <w:tcPr>
            <w:tcW w:w="4261" w:type="dxa"/>
          </w:tcPr>
          <w:p w:rsidR="00FA237B" w:rsidRPr="00747827" w:rsidRDefault="00FA237B" w:rsidP="00FA237B">
            <w:r w:rsidRPr="00747827">
              <w:t>Роли</w:t>
            </w:r>
          </w:p>
        </w:tc>
        <w:tc>
          <w:tcPr>
            <w:tcW w:w="627" w:type="dxa"/>
          </w:tcPr>
          <w:p w:rsidR="00FA237B" w:rsidRPr="00747827" w:rsidRDefault="00FA237B" w:rsidP="00FA237B">
            <w:r w:rsidRPr="00747827">
              <w:t>Кол-во</w:t>
            </w:r>
          </w:p>
          <w:p w:rsidR="00FA237B" w:rsidRPr="00747827" w:rsidRDefault="00FA237B" w:rsidP="00FA237B">
            <w:r w:rsidRPr="00747827">
              <w:t>учащихся</w:t>
            </w:r>
          </w:p>
        </w:tc>
        <w:tc>
          <w:tcPr>
            <w:tcW w:w="4192" w:type="dxa"/>
          </w:tcPr>
          <w:p w:rsidR="00FA237B" w:rsidRPr="00747827" w:rsidRDefault="00FA237B" w:rsidP="00FA237B">
            <w:r w:rsidRPr="00747827">
              <w:t>Вопросы  для  подготовки</w:t>
            </w:r>
          </w:p>
        </w:tc>
      </w:tr>
      <w:tr w:rsidR="000664D2" w:rsidTr="00DD3A84">
        <w:trPr>
          <w:jc w:val="center"/>
        </w:trPr>
        <w:tc>
          <w:tcPr>
            <w:tcW w:w="754" w:type="dxa"/>
          </w:tcPr>
          <w:p w:rsidR="00FA237B" w:rsidRPr="00747827" w:rsidRDefault="00FA237B" w:rsidP="00FA237B">
            <w:r w:rsidRPr="00747827">
              <w:t>1</w:t>
            </w:r>
          </w:p>
          <w:p w:rsidR="00FA237B" w:rsidRPr="00747827" w:rsidRDefault="00FA237B" w:rsidP="00FA237B"/>
          <w:p w:rsidR="00FA237B" w:rsidRPr="00747827" w:rsidRDefault="00FA237B" w:rsidP="00FA237B"/>
        </w:tc>
        <w:tc>
          <w:tcPr>
            <w:tcW w:w="4261" w:type="dxa"/>
          </w:tcPr>
          <w:p w:rsidR="00FA237B" w:rsidRPr="00747827" w:rsidRDefault="00FA237B" w:rsidP="00FA237B">
            <w:r w:rsidRPr="00747827">
              <w:t>Отдел  по  переработке  газа.</w:t>
            </w:r>
          </w:p>
          <w:p w:rsidR="00FA237B" w:rsidRPr="00747827" w:rsidRDefault="00FA237B" w:rsidP="00FA237B">
            <w:r w:rsidRPr="00747827">
              <w:t>Специалисты  по  добыче  и  переработке  газа:  главный  специалист  по газу,  главный  инженер.</w:t>
            </w:r>
          </w:p>
          <w:p w:rsidR="00FA237B" w:rsidRPr="00747827" w:rsidRDefault="00FA237B" w:rsidP="00FA237B"/>
          <w:p w:rsidR="00FA237B" w:rsidRPr="00747827" w:rsidRDefault="00FA237B" w:rsidP="00FA237B"/>
        </w:tc>
        <w:tc>
          <w:tcPr>
            <w:tcW w:w="627" w:type="dxa"/>
          </w:tcPr>
          <w:p w:rsidR="00FA237B" w:rsidRPr="00747827" w:rsidRDefault="00FA237B" w:rsidP="00FA237B">
            <w:r w:rsidRPr="00747827">
              <w:t>2</w:t>
            </w:r>
          </w:p>
        </w:tc>
        <w:tc>
          <w:tcPr>
            <w:tcW w:w="4192" w:type="dxa"/>
          </w:tcPr>
          <w:p w:rsidR="00FA237B" w:rsidRPr="00747827" w:rsidRDefault="00FA237B" w:rsidP="00FA237B">
            <w:r w:rsidRPr="00747827">
              <w:t xml:space="preserve">1.  Что  такое  природный  газ?   Каков  его  состав  и  основные  способы  его  переработки? </w:t>
            </w:r>
          </w:p>
          <w:p w:rsidR="00FA237B" w:rsidRPr="00747827" w:rsidRDefault="00FA237B" w:rsidP="00FA237B">
            <w:r w:rsidRPr="00747827">
              <w:t>2.Что такое  попутный  газ?  Каково его отличие  от  природного  газа,  где  он  используется?</w:t>
            </w:r>
          </w:p>
        </w:tc>
      </w:tr>
      <w:tr w:rsidR="000664D2" w:rsidTr="00DD3A84">
        <w:trPr>
          <w:jc w:val="center"/>
        </w:trPr>
        <w:tc>
          <w:tcPr>
            <w:tcW w:w="754" w:type="dxa"/>
          </w:tcPr>
          <w:p w:rsidR="00FA237B" w:rsidRPr="00747827" w:rsidRDefault="00FA237B" w:rsidP="00FA237B">
            <w:r w:rsidRPr="00747827">
              <w:t xml:space="preserve">2.  </w:t>
            </w:r>
          </w:p>
        </w:tc>
        <w:tc>
          <w:tcPr>
            <w:tcW w:w="4261" w:type="dxa"/>
          </w:tcPr>
          <w:p w:rsidR="00FA237B" w:rsidRPr="00747827" w:rsidRDefault="00FA237B" w:rsidP="00FA237B">
            <w:r w:rsidRPr="00747827">
              <w:t>Отдел  по  добыче  и  переработке  нефти.</w:t>
            </w:r>
          </w:p>
          <w:p w:rsidR="00FA237B" w:rsidRPr="00747827" w:rsidRDefault="00FA237B" w:rsidP="00FA237B">
            <w:r w:rsidRPr="00747827">
              <w:t>Специалисты:</w:t>
            </w:r>
          </w:p>
          <w:p w:rsidR="00FA237B" w:rsidRPr="00747827" w:rsidRDefault="00FA237B" w:rsidP="00FA237B">
            <w:r w:rsidRPr="00747827">
              <w:t>а) студент-практикант   Тюменского  нефтегазового  института,</w:t>
            </w:r>
          </w:p>
          <w:p w:rsidR="00FA237B" w:rsidRPr="00747827" w:rsidRDefault="00FA237B" w:rsidP="00FA237B">
            <w:r w:rsidRPr="00747827">
              <w:t>б) ведущий  инженер  по  переработке  нефти,</w:t>
            </w:r>
          </w:p>
          <w:p w:rsidR="00FA237B" w:rsidRPr="00747827" w:rsidRDefault="00FA237B" w:rsidP="00FA237B">
            <w:r w:rsidRPr="00747827">
              <w:t>в) химики-технологи.</w:t>
            </w:r>
          </w:p>
        </w:tc>
        <w:tc>
          <w:tcPr>
            <w:tcW w:w="627" w:type="dxa"/>
          </w:tcPr>
          <w:p w:rsidR="00FA237B" w:rsidRPr="00747827" w:rsidRDefault="00FA237B" w:rsidP="00FA237B">
            <w:r w:rsidRPr="00747827">
              <w:t>4</w:t>
            </w:r>
          </w:p>
        </w:tc>
        <w:tc>
          <w:tcPr>
            <w:tcW w:w="4192" w:type="dxa"/>
          </w:tcPr>
          <w:p w:rsidR="00FA237B" w:rsidRPr="00747827" w:rsidRDefault="00FA237B" w:rsidP="00FA237B">
            <w:r w:rsidRPr="00747827">
              <w:t>1.  Что такое  нефть?  Каков  состав,  физические  свойства  нефти?</w:t>
            </w:r>
          </w:p>
          <w:p w:rsidR="00FA237B" w:rsidRPr="00747827" w:rsidRDefault="00FA237B" w:rsidP="00FA237B">
            <w:r w:rsidRPr="00747827">
              <w:t>2. Первичная  переработка  нефти.</w:t>
            </w:r>
          </w:p>
          <w:p w:rsidR="00FA237B" w:rsidRPr="00747827" w:rsidRDefault="00FA237B" w:rsidP="00FA237B">
            <w:r w:rsidRPr="00747827">
              <w:t>3.  Вторичная  переработка нефти:</w:t>
            </w:r>
          </w:p>
          <w:p w:rsidR="00FA237B" w:rsidRPr="00747827" w:rsidRDefault="00FA237B" w:rsidP="00FA237B">
            <w:r w:rsidRPr="00747827">
              <w:t>а) термический  крекинг,</w:t>
            </w:r>
          </w:p>
          <w:p w:rsidR="00FA237B" w:rsidRPr="00747827" w:rsidRDefault="00FA237B" w:rsidP="00FA237B">
            <w:r w:rsidRPr="00747827">
              <w:t>б) каталитический  крекинг.</w:t>
            </w:r>
          </w:p>
          <w:p w:rsidR="00FA237B" w:rsidRPr="00747827" w:rsidRDefault="00FA237B" w:rsidP="00FA237B"/>
        </w:tc>
      </w:tr>
      <w:tr w:rsidR="000664D2" w:rsidTr="00DD3A84">
        <w:trPr>
          <w:jc w:val="center"/>
        </w:trPr>
        <w:tc>
          <w:tcPr>
            <w:tcW w:w="754" w:type="dxa"/>
          </w:tcPr>
          <w:p w:rsidR="00FA237B" w:rsidRPr="00747827" w:rsidRDefault="00FA237B" w:rsidP="00FA237B">
            <w:r w:rsidRPr="00747827">
              <w:t xml:space="preserve">3. </w:t>
            </w:r>
          </w:p>
        </w:tc>
        <w:tc>
          <w:tcPr>
            <w:tcW w:w="4261" w:type="dxa"/>
          </w:tcPr>
          <w:p w:rsidR="00FA237B" w:rsidRPr="00747827" w:rsidRDefault="00FA237B" w:rsidP="00FA237B">
            <w:r w:rsidRPr="00747827">
              <w:t>Отдел  геологии.</w:t>
            </w:r>
          </w:p>
        </w:tc>
        <w:tc>
          <w:tcPr>
            <w:tcW w:w="627" w:type="dxa"/>
          </w:tcPr>
          <w:p w:rsidR="00FA237B" w:rsidRPr="00747827" w:rsidRDefault="00FA237B" w:rsidP="00FA237B">
            <w:r w:rsidRPr="00747827">
              <w:t>2</w:t>
            </w:r>
          </w:p>
        </w:tc>
        <w:tc>
          <w:tcPr>
            <w:tcW w:w="4192" w:type="dxa"/>
          </w:tcPr>
          <w:p w:rsidR="00FA237B" w:rsidRPr="00747827" w:rsidRDefault="00FA237B" w:rsidP="00FA237B">
            <w:r w:rsidRPr="00747827">
              <w:t>1.  Основные  нефтегазоносные  бассейны.</w:t>
            </w:r>
          </w:p>
          <w:p w:rsidR="00FA237B" w:rsidRPr="00747827" w:rsidRDefault="00FA237B" w:rsidP="00FA237B">
            <w:r w:rsidRPr="00747827">
              <w:t xml:space="preserve">2.  Месторождения  нефти  и  газа  Тюменской  области  и  Ноябрьского  региона. </w:t>
            </w:r>
          </w:p>
        </w:tc>
      </w:tr>
      <w:tr w:rsidR="000664D2" w:rsidTr="00DD3A84">
        <w:trPr>
          <w:jc w:val="center"/>
        </w:trPr>
        <w:tc>
          <w:tcPr>
            <w:tcW w:w="754" w:type="dxa"/>
          </w:tcPr>
          <w:p w:rsidR="00FA237B" w:rsidRPr="00747827" w:rsidRDefault="00FA237B" w:rsidP="00FA237B">
            <w:r w:rsidRPr="00747827">
              <w:lastRenderedPageBreak/>
              <w:t>4.</w:t>
            </w:r>
          </w:p>
        </w:tc>
        <w:tc>
          <w:tcPr>
            <w:tcW w:w="4261" w:type="dxa"/>
          </w:tcPr>
          <w:p w:rsidR="00FA237B" w:rsidRPr="00747827" w:rsidRDefault="00FA237B" w:rsidP="00FA237B">
            <w:r w:rsidRPr="00747827">
              <w:t>Отдел транспорта.</w:t>
            </w:r>
          </w:p>
          <w:p w:rsidR="00FA237B" w:rsidRPr="00747827" w:rsidRDefault="00FA237B" w:rsidP="00FA237B">
            <w:r w:rsidRPr="00747827">
              <w:t>Специалисты:</w:t>
            </w:r>
          </w:p>
          <w:p w:rsidR="00FA237B" w:rsidRPr="00747827" w:rsidRDefault="00FA237B" w:rsidP="00FA237B">
            <w:r w:rsidRPr="00747827">
              <w:t>а) заведующий  нефтебазой,</w:t>
            </w:r>
          </w:p>
          <w:p w:rsidR="00FA237B" w:rsidRPr="00747827" w:rsidRDefault="00FA237B" w:rsidP="00FA237B">
            <w:r w:rsidRPr="00747827">
              <w:t>б) инженер по автотранспорту.</w:t>
            </w:r>
          </w:p>
        </w:tc>
        <w:tc>
          <w:tcPr>
            <w:tcW w:w="627" w:type="dxa"/>
          </w:tcPr>
          <w:p w:rsidR="00FA237B" w:rsidRPr="00747827" w:rsidRDefault="00FA237B" w:rsidP="00FA237B">
            <w:r w:rsidRPr="00747827">
              <w:t>2</w:t>
            </w:r>
          </w:p>
        </w:tc>
        <w:tc>
          <w:tcPr>
            <w:tcW w:w="4192" w:type="dxa"/>
          </w:tcPr>
          <w:p w:rsidR="00FA237B" w:rsidRPr="00747827" w:rsidRDefault="00FA237B" w:rsidP="00FA237B">
            <w:r w:rsidRPr="00747827">
              <w:t>1.  Нефтепродукты,  их  использование.</w:t>
            </w:r>
          </w:p>
          <w:p w:rsidR="00FA237B" w:rsidRPr="00747827" w:rsidRDefault="00FA237B" w:rsidP="00FA237B">
            <w:r w:rsidRPr="00747827">
              <w:t>2.  Детонационная  стойкость бензина,  марки  бензинов.</w:t>
            </w:r>
          </w:p>
        </w:tc>
      </w:tr>
      <w:tr w:rsidR="000664D2" w:rsidTr="00DD3A84">
        <w:trPr>
          <w:jc w:val="center"/>
        </w:trPr>
        <w:tc>
          <w:tcPr>
            <w:tcW w:w="754" w:type="dxa"/>
          </w:tcPr>
          <w:p w:rsidR="00FA237B" w:rsidRPr="00747827" w:rsidRDefault="00FA237B" w:rsidP="00FA237B">
            <w:r w:rsidRPr="00747827">
              <w:t>5.</w:t>
            </w:r>
          </w:p>
        </w:tc>
        <w:tc>
          <w:tcPr>
            <w:tcW w:w="4261" w:type="dxa"/>
          </w:tcPr>
          <w:p w:rsidR="00FA237B" w:rsidRPr="00747827" w:rsidRDefault="00FA237B" w:rsidP="00FA237B">
            <w:r w:rsidRPr="00747827">
              <w:t>Лаборатория  экологии и  охраны  окружающей  среды.</w:t>
            </w:r>
          </w:p>
          <w:p w:rsidR="00FA237B" w:rsidRPr="00747827" w:rsidRDefault="00FA237B" w:rsidP="00FA237B">
            <w:r w:rsidRPr="00747827">
              <w:t>Специалисты:</w:t>
            </w:r>
          </w:p>
          <w:p w:rsidR="00FA237B" w:rsidRPr="00747827" w:rsidRDefault="00FA237B" w:rsidP="00FA237B">
            <w:r w:rsidRPr="00747827">
              <w:t>а) эколог</w:t>
            </w:r>
          </w:p>
          <w:p w:rsidR="00FA237B" w:rsidRPr="00747827" w:rsidRDefault="00FA237B" w:rsidP="00FA237B">
            <w:r w:rsidRPr="00747827">
              <w:t>б) химик-лаборант.</w:t>
            </w:r>
          </w:p>
        </w:tc>
        <w:tc>
          <w:tcPr>
            <w:tcW w:w="627" w:type="dxa"/>
          </w:tcPr>
          <w:p w:rsidR="00FA237B" w:rsidRPr="00747827" w:rsidRDefault="00FA237B" w:rsidP="00FA237B">
            <w:r w:rsidRPr="00747827">
              <w:t>2</w:t>
            </w:r>
          </w:p>
        </w:tc>
        <w:tc>
          <w:tcPr>
            <w:tcW w:w="4192" w:type="dxa"/>
          </w:tcPr>
          <w:p w:rsidR="00FA237B" w:rsidRPr="00747827" w:rsidRDefault="00FA237B" w:rsidP="00FA237B">
            <w:r w:rsidRPr="00747827">
              <w:t>Отделу  даётся  задание:</w:t>
            </w:r>
          </w:p>
          <w:p w:rsidR="00FA237B" w:rsidRPr="00747827" w:rsidRDefault="00FA237B" w:rsidP="00FA237B">
            <w:r w:rsidRPr="00747827">
              <w:t>изучите  физические  свойства  нефти,  предложите  способы  устранения  нефтяной  плёнки  с  водной  поверхности.</w:t>
            </w:r>
          </w:p>
        </w:tc>
      </w:tr>
      <w:tr w:rsidR="000664D2" w:rsidTr="00DD3A84">
        <w:trPr>
          <w:jc w:val="center"/>
        </w:trPr>
        <w:tc>
          <w:tcPr>
            <w:tcW w:w="754" w:type="dxa"/>
          </w:tcPr>
          <w:p w:rsidR="00FA237B" w:rsidRPr="00747827" w:rsidRDefault="00FA237B" w:rsidP="00FA237B">
            <w:r w:rsidRPr="00747827">
              <w:t>6.</w:t>
            </w:r>
          </w:p>
        </w:tc>
        <w:tc>
          <w:tcPr>
            <w:tcW w:w="4261" w:type="dxa"/>
          </w:tcPr>
          <w:p w:rsidR="00FA237B" w:rsidRPr="00747827" w:rsidRDefault="00FA237B" w:rsidP="00FA237B">
            <w:r w:rsidRPr="00747827">
              <w:t>Отдел  информации  и печати.</w:t>
            </w:r>
          </w:p>
          <w:p w:rsidR="00FA237B" w:rsidRPr="00747827" w:rsidRDefault="00FA237B" w:rsidP="00FA237B">
            <w:r w:rsidRPr="00747827">
              <w:t>Специалисты:</w:t>
            </w:r>
          </w:p>
          <w:p w:rsidR="00FA237B" w:rsidRPr="00747827" w:rsidRDefault="00FA237B" w:rsidP="00FA237B">
            <w:r w:rsidRPr="00747827">
              <w:t>а)  корреспондент  газеты  «Кругозор»</w:t>
            </w:r>
          </w:p>
          <w:p w:rsidR="00FA237B" w:rsidRPr="00747827" w:rsidRDefault="00FA237B" w:rsidP="00FA237B">
            <w:r w:rsidRPr="00747827">
              <w:t>б)  фотокорреспондент</w:t>
            </w:r>
          </w:p>
          <w:p w:rsidR="00055117" w:rsidRDefault="00055117" w:rsidP="00FA237B"/>
          <w:p w:rsidR="00055117" w:rsidRDefault="00055117" w:rsidP="00FA237B"/>
          <w:p w:rsidR="00FA237B" w:rsidRPr="00747827" w:rsidRDefault="00FA237B" w:rsidP="00FA237B">
            <w:r w:rsidRPr="00747827">
              <w:t>в) художник – оформитель</w:t>
            </w:r>
          </w:p>
          <w:p w:rsidR="00055117" w:rsidRDefault="00055117" w:rsidP="00FA237B"/>
          <w:p w:rsidR="00055117" w:rsidRDefault="00055117" w:rsidP="00FA237B"/>
          <w:p w:rsidR="00FA237B" w:rsidRPr="00747827" w:rsidRDefault="00FA237B" w:rsidP="00FA237B">
            <w:r w:rsidRPr="00747827">
              <w:t>в)  технический  редактор</w:t>
            </w:r>
          </w:p>
        </w:tc>
        <w:tc>
          <w:tcPr>
            <w:tcW w:w="627" w:type="dxa"/>
          </w:tcPr>
          <w:p w:rsidR="00FA237B" w:rsidRPr="00747827" w:rsidRDefault="00FA237B" w:rsidP="00FA237B">
            <w:r w:rsidRPr="00747827">
              <w:t>4</w:t>
            </w:r>
          </w:p>
          <w:p w:rsidR="00FA237B" w:rsidRPr="00747827" w:rsidRDefault="00FA237B" w:rsidP="00FA237B"/>
          <w:p w:rsidR="00FA237B" w:rsidRPr="00747827" w:rsidRDefault="00FA237B" w:rsidP="00FA237B"/>
          <w:p w:rsidR="00FA237B" w:rsidRPr="00747827" w:rsidRDefault="00FA237B" w:rsidP="00FA237B"/>
          <w:p w:rsidR="00FA237B" w:rsidRPr="00747827" w:rsidRDefault="00FA237B" w:rsidP="00FA237B"/>
          <w:p w:rsidR="00FA237B" w:rsidRPr="00747827" w:rsidRDefault="00FA237B" w:rsidP="00FA237B"/>
          <w:p w:rsidR="00FA237B" w:rsidRPr="00747827" w:rsidRDefault="00FA237B" w:rsidP="00FA237B"/>
          <w:p w:rsidR="00FA237B" w:rsidRPr="00747827" w:rsidRDefault="00FA237B" w:rsidP="00FA237B"/>
          <w:p w:rsidR="00FA237B" w:rsidRPr="00747827" w:rsidRDefault="00FA237B" w:rsidP="00FA237B"/>
          <w:p w:rsidR="00FA237B" w:rsidRPr="00747827" w:rsidRDefault="00FA237B" w:rsidP="00FA237B"/>
        </w:tc>
        <w:tc>
          <w:tcPr>
            <w:tcW w:w="4192" w:type="dxa"/>
          </w:tcPr>
          <w:p w:rsidR="00FA237B" w:rsidRPr="00747827" w:rsidRDefault="00FA237B" w:rsidP="00FA237B">
            <w:r w:rsidRPr="00747827">
              <w:t>Подготовить  и  провести  интервью  с  участниками  конференции.</w:t>
            </w:r>
          </w:p>
          <w:p w:rsidR="00FA237B" w:rsidRPr="00747827" w:rsidRDefault="00FA237B" w:rsidP="00FA237B">
            <w:r w:rsidRPr="00747827">
              <w:t>Провести фотосъёмку.</w:t>
            </w:r>
          </w:p>
          <w:p w:rsidR="00FA237B" w:rsidRPr="00747827" w:rsidRDefault="00FA237B" w:rsidP="00FA237B">
            <w:r w:rsidRPr="00747827">
              <w:t xml:space="preserve">Подготовить  выставку  продукции  нефтехимии,  таблички,  </w:t>
            </w:r>
            <w:proofErr w:type="spellStart"/>
            <w:r w:rsidRPr="00747827">
              <w:t>бейджики</w:t>
            </w:r>
            <w:proofErr w:type="spellEnd"/>
            <w:r w:rsidRPr="00747827">
              <w:t>.</w:t>
            </w:r>
          </w:p>
          <w:p w:rsidR="00FA237B" w:rsidRPr="00747827" w:rsidRDefault="00FA237B" w:rsidP="00FA237B">
            <w:r w:rsidRPr="00747827">
              <w:t>Организуют  и  проводят  «нефтехимическую  лотерею».</w:t>
            </w:r>
          </w:p>
          <w:p w:rsidR="00FA237B" w:rsidRPr="00747827" w:rsidRDefault="00FA237B" w:rsidP="00FA237B">
            <w:proofErr w:type="gramStart"/>
            <w:r w:rsidRPr="00747827">
              <w:t>Ответственный</w:t>
            </w:r>
            <w:proofErr w:type="gramEnd"/>
            <w:r w:rsidRPr="00747827">
              <w:t xml:space="preserve">  за  работу   технических  средств:   </w:t>
            </w:r>
            <w:proofErr w:type="spellStart"/>
            <w:r w:rsidRPr="00747827">
              <w:t>кодоскопа</w:t>
            </w:r>
            <w:proofErr w:type="spellEnd"/>
            <w:r w:rsidRPr="00747827">
              <w:t>,  телевизора.</w:t>
            </w:r>
          </w:p>
        </w:tc>
      </w:tr>
      <w:tr w:rsidR="000664D2" w:rsidTr="00DD3A84">
        <w:trPr>
          <w:jc w:val="center"/>
        </w:trPr>
        <w:tc>
          <w:tcPr>
            <w:tcW w:w="754" w:type="dxa"/>
          </w:tcPr>
          <w:p w:rsidR="00FA237B" w:rsidRPr="00747827" w:rsidRDefault="00FA237B" w:rsidP="00FA237B">
            <w:r w:rsidRPr="00747827">
              <w:t>7.</w:t>
            </w:r>
          </w:p>
        </w:tc>
        <w:tc>
          <w:tcPr>
            <w:tcW w:w="4261" w:type="dxa"/>
          </w:tcPr>
          <w:p w:rsidR="00FA237B" w:rsidRPr="00747827" w:rsidRDefault="00FA237B" w:rsidP="00FA237B">
            <w:r w:rsidRPr="00747827">
              <w:t>Организационно-массовый  отдел. Лотерея.</w:t>
            </w:r>
          </w:p>
          <w:p w:rsidR="00FA237B" w:rsidRPr="00747827" w:rsidRDefault="00FA237B" w:rsidP="00FA237B">
            <w:r w:rsidRPr="00747827">
              <w:t>г) ответственные  за организацию  и  проведение  лотереи</w:t>
            </w:r>
          </w:p>
        </w:tc>
        <w:tc>
          <w:tcPr>
            <w:tcW w:w="627" w:type="dxa"/>
          </w:tcPr>
          <w:p w:rsidR="00FA237B" w:rsidRPr="00747827" w:rsidRDefault="00FA237B" w:rsidP="00FA237B">
            <w:r w:rsidRPr="00747827">
              <w:t>3</w:t>
            </w:r>
          </w:p>
        </w:tc>
        <w:tc>
          <w:tcPr>
            <w:tcW w:w="4192" w:type="dxa"/>
          </w:tcPr>
          <w:p w:rsidR="00FA237B" w:rsidRPr="00747827" w:rsidRDefault="00FA237B" w:rsidP="00FA237B">
            <w:r w:rsidRPr="00747827">
              <w:t>Готовят лотерейные  билеты,  вопросы  для  продажи лотерейных  билетов,  закупают  призы,  организуют  и  проводят  лотерею.</w:t>
            </w:r>
          </w:p>
        </w:tc>
      </w:tr>
      <w:tr w:rsidR="000664D2" w:rsidTr="00DD3A84">
        <w:trPr>
          <w:jc w:val="center"/>
        </w:trPr>
        <w:tc>
          <w:tcPr>
            <w:tcW w:w="754" w:type="dxa"/>
          </w:tcPr>
          <w:p w:rsidR="00FA237B" w:rsidRPr="00747827" w:rsidRDefault="00FA237B" w:rsidP="00FA237B"/>
        </w:tc>
        <w:tc>
          <w:tcPr>
            <w:tcW w:w="4261" w:type="dxa"/>
          </w:tcPr>
          <w:p w:rsidR="00FA237B" w:rsidRPr="00747827" w:rsidRDefault="00FA237B" w:rsidP="00FA237B">
            <w:r w:rsidRPr="00747827">
              <w:t>Всего  в  подготовке  конференции  задействовано</w:t>
            </w:r>
          </w:p>
        </w:tc>
        <w:tc>
          <w:tcPr>
            <w:tcW w:w="627" w:type="dxa"/>
          </w:tcPr>
          <w:p w:rsidR="00FA237B" w:rsidRPr="00747827" w:rsidRDefault="00FA237B" w:rsidP="00FA237B">
            <w:r w:rsidRPr="00747827">
              <w:t xml:space="preserve">19 </w:t>
            </w:r>
          </w:p>
        </w:tc>
        <w:tc>
          <w:tcPr>
            <w:tcW w:w="4192" w:type="dxa"/>
          </w:tcPr>
          <w:p w:rsidR="00FA237B" w:rsidRPr="00747827" w:rsidRDefault="00FA237B" w:rsidP="00FA237B"/>
        </w:tc>
      </w:tr>
      <w:tr w:rsidR="000664D2" w:rsidTr="00DD3A84">
        <w:trPr>
          <w:jc w:val="center"/>
        </w:trPr>
        <w:tc>
          <w:tcPr>
            <w:tcW w:w="754" w:type="dxa"/>
          </w:tcPr>
          <w:p w:rsidR="00FA237B" w:rsidRPr="00747827" w:rsidRDefault="00FA237B" w:rsidP="00FA237B"/>
        </w:tc>
        <w:tc>
          <w:tcPr>
            <w:tcW w:w="4261" w:type="dxa"/>
          </w:tcPr>
          <w:p w:rsidR="00FA237B" w:rsidRPr="00747827" w:rsidRDefault="00FA237B" w:rsidP="00FA237B">
            <w:r w:rsidRPr="00747827">
              <w:t>Остальные  учащиеся  готовят  вопросы  участникам  конференции.</w:t>
            </w:r>
          </w:p>
        </w:tc>
        <w:tc>
          <w:tcPr>
            <w:tcW w:w="627" w:type="dxa"/>
          </w:tcPr>
          <w:p w:rsidR="00FA237B" w:rsidRPr="00747827" w:rsidRDefault="00FA237B" w:rsidP="00FA237B"/>
        </w:tc>
        <w:tc>
          <w:tcPr>
            <w:tcW w:w="4192" w:type="dxa"/>
          </w:tcPr>
          <w:p w:rsidR="00FA237B" w:rsidRPr="00747827" w:rsidRDefault="00FA237B" w:rsidP="00FA237B"/>
        </w:tc>
      </w:tr>
    </w:tbl>
    <w:p w:rsidR="00DD3A84" w:rsidRDefault="00DD3A84" w:rsidP="00DD3A84">
      <w:pPr>
        <w:pStyle w:val="8"/>
        <w:jc w:val="both"/>
        <w:rPr>
          <w:i w:val="0"/>
          <w:sz w:val="24"/>
        </w:rPr>
      </w:pPr>
    </w:p>
    <w:p w:rsidR="00DD3A84" w:rsidRPr="003A5D2A" w:rsidRDefault="00DD3A84" w:rsidP="00DD3A84">
      <w:pPr>
        <w:pStyle w:val="8"/>
        <w:jc w:val="both"/>
        <w:rPr>
          <w:i w:val="0"/>
          <w:sz w:val="24"/>
        </w:rPr>
      </w:pPr>
      <w:r w:rsidRPr="003A5D2A">
        <w:rPr>
          <w:i w:val="0"/>
          <w:sz w:val="24"/>
        </w:rPr>
        <w:t xml:space="preserve">Предварительная  подготовка к  уроку. </w:t>
      </w:r>
      <w:r w:rsidRPr="00FA237B">
        <w:rPr>
          <w:b w:val="0"/>
          <w:i w:val="0"/>
          <w:sz w:val="24"/>
        </w:rPr>
        <w:t xml:space="preserve">Оформление  кабинета.  </w:t>
      </w:r>
    </w:p>
    <w:p w:rsidR="00DD3A84" w:rsidRDefault="00DD3A84" w:rsidP="00DD3A84">
      <w:pPr>
        <w:pStyle w:val="9"/>
        <w:jc w:val="both"/>
        <w:rPr>
          <w:sz w:val="24"/>
        </w:rPr>
      </w:pPr>
      <w:r w:rsidRPr="00747827">
        <w:rPr>
          <w:sz w:val="24"/>
        </w:rPr>
        <w:t>Над  доской  плакат:  «В  химии всё  возможно».  Ш.</w:t>
      </w:r>
      <w:r w:rsidR="00140513">
        <w:rPr>
          <w:sz w:val="24"/>
        </w:rPr>
        <w:t xml:space="preserve"> </w:t>
      </w:r>
      <w:proofErr w:type="spellStart"/>
      <w:r w:rsidRPr="00747827">
        <w:rPr>
          <w:sz w:val="24"/>
        </w:rPr>
        <w:t>Вюрц</w:t>
      </w:r>
      <w:proofErr w:type="spellEnd"/>
      <w:r w:rsidRPr="00747827">
        <w:rPr>
          <w:sz w:val="24"/>
        </w:rPr>
        <w:t>.</w:t>
      </w:r>
    </w:p>
    <w:p w:rsidR="00DD3A84" w:rsidRPr="00747827" w:rsidRDefault="00DD3A84" w:rsidP="00055117">
      <w:pPr>
        <w:pStyle w:val="9"/>
        <w:jc w:val="right"/>
        <w:rPr>
          <w:sz w:val="24"/>
        </w:rPr>
      </w:pPr>
      <w:r>
        <w:rPr>
          <w:sz w:val="24"/>
        </w:rPr>
        <w:t>На доске – название темы и слова: «Без светоча науки и с нефтью будут потемки». Д.И.Менделеев.</w:t>
      </w:r>
      <w:r w:rsidRPr="00747827">
        <w:rPr>
          <w:sz w:val="24"/>
        </w:rPr>
        <w:t xml:space="preserve">  </w:t>
      </w:r>
    </w:p>
    <w:p w:rsidR="00DD3A84" w:rsidRPr="003A5D2A" w:rsidRDefault="00DD3A84" w:rsidP="00DD3A84">
      <w:pPr>
        <w:pStyle w:val="8"/>
        <w:jc w:val="both"/>
        <w:rPr>
          <w:i w:val="0"/>
          <w:sz w:val="24"/>
        </w:rPr>
      </w:pPr>
      <w:r w:rsidRPr="003A5D2A">
        <w:rPr>
          <w:i w:val="0"/>
          <w:sz w:val="24"/>
        </w:rPr>
        <w:t>2. Выставка.</w:t>
      </w:r>
    </w:p>
    <w:p w:rsidR="00DD3A84" w:rsidRPr="00747827" w:rsidRDefault="00DD3A84" w:rsidP="00DD3A84">
      <w:pPr>
        <w:pStyle w:val="9"/>
        <w:jc w:val="both"/>
        <w:rPr>
          <w:sz w:val="24"/>
        </w:rPr>
      </w:pPr>
      <w:r w:rsidRPr="00747827">
        <w:rPr>
          <w:sz w:val="24"/>
        </w:rPr>
        <w:t xml:space="preserve">Выставка  материалов, изделий,  для </w:t>
      </w:r>
      <w:r w:rsidR="00055117">
        <w:rPr>
          <w:sz w:val="24"/>
        </w:rPr>
        <w:t>производства</w:t>
      </w:r>
      <w:r w:rsidRPr="00747827">
        <w:rPr>
          <w:sz w:val="24"/>
        </w:rPr>
        <w:t xml:space="preserve"> которых  использовались  углеводороды</w:t>
      </w:r>
      <w:r w:rsidR="00055117">
        <w:rPr>
          <w:sz w:val="24"/>
        </w:rPr>
        <w:t>; т.е.</w:t>
      </w:r>
      <w:r w:rsidRPr="00747827">
        <w:rPr>
          <w:sz w:val="24"/>
        </w:rPr>
        <w:t xml:space="preserve">  продукци</w:t>
      </w:r>
      <w:r w:rsidR="00055117">
        <w:rPr>
          <w:sz w:val="24"/>
        </w:rPr>
        <w:t>я</w:t>
      </w:r>
      <w:r w:rsidRPr="00747827">
        <w:rPr>
          <w:sz w:val="24"/>
        </w:rPr>
        <w:t xml:space="preserve">  нефтехимии. </w:t>
      </w:r>
      <w:proofErr w:type="gramStart"/>
      <w:r w:rsidRPr="00747827">
        <w:rPr>
          <w:sz w:val="24"/>
        </w:rPr>
        <w:t xml:space="preserve">Это:  лаки,  краски,  растворители,  лекарственные  вещества,  изделия  из  пластмассы,  резины,  синтетических волокон,  минеральные  удобрения,  уксусная  кислота,  мыло,  синтетические  моющие  средства    и  др.  </w:t>
      </w:r>
      <w:proofErr w:type="gramEnd"/>
    </w:p>
    <w:p w:rsidR="00DD3A84" w:rsidRPr="003A5D2A" w:rsidRDefault="00DD3A84" w:rsidP="00DD3A84">
      <w:pPr>
        <w:pStyle w:val="8"/>
        <w:jc w:val="both"/>
        <w:rPr>
          <w:b w:val="0"/>
          <w:i w:val="0"/>
          <w:sz w:val="24"/>
        </w:rPr>
      </w:pPr>
      <w:r w:rsidRPr="003A5D2A">
        <w:rPr>
          <w:b w:val="0"/>
          <w:i w:val="0"/>
          <w:sz w:val="24"/>
        </w:rPr>
        <w:t>Табличка:  «Их стоит  показать,  чтоб  вы  узнали всё,  что  надо  знать».</w:t>
      </w:r>
      <w:r w:rsidRPr="00FA237B">
        <w:rPr>
          <w:b w:val="0"/>
          <w:i w:val="0"/>
          <w:sz w:val="24"/>
        </w:rPr>
        <w:t xml:space="preserve"> </w:t>
      </w:r>
      <w:r w:rsidRPr="003A5D2A">
        <w:rPr>
          <w:b w:val="0"/>
          <w:i w:val="0"/>
          <w:sz w:val="24"/>
        </w:rPr>
        <w:t xml:space="preserve">В.Шекспир.                                                                            </w:t>
      </w:r>
    </w:p>
    <w:p w:rsidR="00DD3A84" w:rsidRPr="003A5D2A" w:rsidRDefault="00DD3A84" w:rsidP="00DD3A84">
      <w:pPr>
        <w:pStyle w:val="8"/>
        <w:jc w:val="both"/>
        <w:rPr>
          <w:i w:val="0"/>
          <w:sz w:val="24"/>
        </w:rPr>
      </w:pPr>
      <w:r w:rsidRPr="003A5D2A">
        <w:rPr>
          <w:i w:val="0"/>
          <w:sz w:val="24"/>
        </w:rPr>
        <w:t xml:space="preserve">3.  Лотерея. </w:t>
      </w:r>
    </w:p>
    <w:p w:rsidR="00DD3A84" w:rsidRPr="00747827" w:rsidRDefault="00DD3A84" w:rsidP="00DD3A84">
      <w:pPr>
        <w:pStyle w:val="9"/>
        <w:jc w:val="both"/>
        <w:rPr>
          <w:sz w:val="24"/>
        </w:rPr>
      </w:pPr>
      <w:r w:rsidRPr="00747827">
        <w:rPr>
          <w:sz w:val="24"/>
        </w:rPr>
        <w:t xml:space="preserve">Подготовить  призы  по  числу  учащихся  и  гостей.  </w:t>
      </w:r>
      <w:proofErr w:type="gramStart"/>
      <w:r w:rsidRPr="00747827">
        <w:rPr>
          <w:sz w:val="24"/>
        </w:rPr>
        <w:t xml:space="preserve">Призами </w:t>
      </w:r>
      <w:r>
        <w:rPr>
          <w:sz w:val="24"/>
        </w:rPr>
        <w:t xml:space="preserve">могут </w:t>
      </w:r>
      <w:r w:rsidRPr="00747827">
        <w:rPr>
          <w:sz w:val="24"/>
        </w:rPr>
        <w:t xml:space="preserve">  быть  предметы – продукция  нефтехимии:  канцелярские  товары  из  пластмассы,  продукты  питания  в  упаковочном  материале,  например,  йогурт,  маргарин,  жвачка,  кондитерские  изделия;  мыло,  стиральный  порошок,  товары  бытовой  химии  и  т.д.</w:t>
      </w:r>
      <w:proofErr w:type="gramEnd"/>
      <w:r w:rsidRPr="00747827">
        <w:rPr>
          <w:sz w:val="24"/>
        </w:rPr>
        <w:t xml:space="preserve">  Лотерейные  билеты  продаются  на  перемене,  плата -  ответ  на  вопрос  (см. приложение,  стр. 24),  гостям  билеты  дарим.</w:t>
      </w:r>
    </w:p>
    <w:p w:rsidR="00DD3A84" w:rsidRPr="003A5D2A" w:rsidRDefault="00DD3A84" w:rsidP="00DD3A84">
      <w:pPr>
        <w:pStyle w:val="8"/>
        <w:jc w:val="both"/>
        <w:rPr>
          <w:i w:val="0"/>
          <w:sz w:val="24"/>
        </w:rPr>
      </w:pPr>
      <w:r w:rsidRPr="003A5D2A">
        <w:rPr>
          <w:i w:val="0"/>
          <w:sz w:val="24"/>
        </w:rPr>
        <w:t xml:space="preserve">4.  </w:t>
      </w:r>
      <w:r>
        <w:rPr>
          <w:i w:val="0"/>
          <w:sz w:val="24"/>
        </w:rPr>
        <w:t xml:space="preserve">Проектор </w:t>
      </w:r>
      <w:r w:rsidRPr="003A5D2A">
        <w:rPr>
          <w:i w:val="0"/>
          <w:sz w:val="24"/>
        </w:rPr>
        <w:t>и  таблицы:</w:t>
      </w:r>
    </w:p>
    <w:p w:rsidR="00DD3A84" w:rsidRPr="00747827" w:rsidRDefault="00DD3A84" w:rsidP="00DD3A84">
      <w:pPr>
        <w:pStyle w:val="9"/>
        <w:jc w:val="both"/>
        <w:rPr>
          <w:sz w:val="24"/>
        </w:rPr>
      </w:pPr>
      <w:r w:rsidRPr="00747827">
        <w:rPr>
          <w:sz w:val="24"/>
        </w:rPr>
        <w:t>«Перегонка  нефти»,  «Нефтепродукты»,  таблицы  по  составу  нефти  и  газа  Ноябрьского  региона.  Эти  таблицы  будут использовать  докладчики.</w:t>
      </w:r>
    </w:p>
    <w:p w:rsidR="00DD3A84" w:rsidRPr="003A5D2A" w:rsidRDefault="00DD3A84" w:rsidP="00DD3A84">
      <w:pPr>
        <w:pStyle w:val="8"/>
        <w:jc w:val="both"/>
        <w:rPr>
          <w:i w:val="0"/>
          <w:sz w:val="24"/>
        </w:rPr>
      </w:pPr>
      <w:r w:rsidRPr="003A5D2A">
        <w:rPr>
          <w:i w:val="0"/>
          <w:sz w:val="24"/>
        </w:rPr>
        <w:t>5.  Теоретическая часть.</w:t>
      </w:r>
    </w:p>
    <w:p w:rsidR="00DD3A84" w:rsidRPr="00747827" w:rsidRDefault="00DD3A84" w:rsidP="00DD3A84">
      <w:pPr>
        <w:pStyle w:val="9"/>
        <w:jc w:val="both"/>
        <w:rPr>
          <w:sz w:val="24"/>
        </w:rPr>
      </w:pPr>
      <w:r w:rsidRPr="00747827">
        <w:rPr>
          <w:sz w:val="24"/>
        </w:rPr>
        <w:t>Класс  делится  на  две  группы:</w:t>
      </w:r>
    </w:p>
    <w:p w:rsidR="00DD3A84" w:rsidRPr="00747827" w:rsidRDefault="00DD3A84" w:rsidP="00DD3A84">
      <w:pPr>
        <w:pStyle w:val="9"/>
        <w:jc w:val="both"/>
        <w:rPr>
          <w:sz w:val="24"/>
        </w:rPr>
      </w:pPr>
      <w:r w:rsidRPr="00747827">
        <w:rPr>
          <w:sz w:val="24"/>
        </w:rPr>
        <w:t>1.  Группа  специалистов  (10-12  уч-ся)</w:t>
      </w:r>
    </w:p>
    <w:p w:rsidR="00DD3A84" w:rsidRPr="00747827" w:rsidRDefault="00DD3A84" w:rsidP="00DD3A84">
      <w:pPr>
        <w:pStyle w:val="9"/>
        <w:jc w:val="both"/>
        <w:rPr>
          <w:sz w:val="24"/>
        </w:rPr>
      </w:pPr>
      <w:r w:rsidRPr="00747827">
        <w:rPr>
          <w:sz w:val="24"/>
        </w:rPr>
        <w:t>2.  Группа  учащихся.</w:t>
      </w:r>
    </w:p>
    <w:p w:rsidR="00DD3A84" w:rsidRPr="00747827" w:rsidRDefault="00DD3A84" w:rsidP="00DD3A84">
      <w:pPr>
        <w:pStyle w:val="9"/>
        <w:jc w:val="both"/>
        <w:rPr>
          <w:sz w:val="24"/>
        </w:rPr>
      </w:pPr>
      <w:r w:rsidRPr="00747827">
        <w:rPr>
          <w:sz w:val="24"/>
        </w:rPr>
        <w:lastRenderedPageBreak/>
        <w:t>Подготовка  конференции.  Группа  специалистов  делится на  мини-группы  по  2-3  человека,  им  сообщается    тема  и  ставится  общая  задача:</w:t>
      </w:r>
      <w:r w:rsidR="00055117">
        <w:rPr>
          <w:sz w:val="24"/>
        </w:rPr>
        <w:t xml:space="preserve"> </w:t>
      </w:r>
      <w:r w:rsidRPr="00747827">
        <w:rPr>
          <w:sz w:val="24"/>
        </w:rPr>
        <w:t>самостоятельно  организовать  свою  познавательную  деятельность,  сформулировать  цель,  изучить  данный  вопрос,  используя  различные  источники  информации,  подготовить  доклад,  соответствующие  таблицы,  привлечь  местный  материал.   В  сборе  местного  материала  оказывали  помощь  родители,  знакомые  - нефтяники.</w:t>
      </w:r>
    </w:p>
    <w:p w:rsidR="0017499F" w:rsidRPr="00747827" w:rsidRDefault="0017499F" w:rsidP="00400889">
      <w:pPr>
        <w:pStyle w:val="8"/>
        <w:rPr>
          <w:sz w:val="24"/>
        </w:rPr>
      </w:pPr>
    </w:p>
    <w:p w:rsidR="00D1530A" w:rsidRPr="00FA237B" w:rsidRDefault="00D1530A" w:rsidP="00951BAF">
      <w:pPr>
        <w:pStyle w:val="70"/>
        <w:rPr>
          <w:i w:val="0"/>
          <w:sz w:val="24"/>
        </w:rPr>
      </w:pPr>
    </w:p>
    <w:p w:rsidR="00951BAF" w:rsidRPr="00FA237B" w:rsidRDefault="00FA237B" w:rsidP="00FA237B">
      <w:pPr>
        <w:pStyle w:val="70"/>
        <w:jc w:val="center"/>
        <w:rPr>
          <w:i w:val="0"/>
          <w:sz w:val="24"/>
        </w:rPr>
      </w:pPr>
      <w:r>
        <w:rPr>
          <w:i w:val="0"/>
          <w:sz w:val="24"/>
        </w:rPr>
        <w:t>Структура  урока</w:t>
      </w:r>
    </w:p>
    <w:p w:rsidR="00951BAF" w:rsidRPr="00FA237B" w:rsidRDefault="00FA237B" w:rsidP="00951BAF">
      <w:pPr>
        <w:pStyle w:val="70"/>
        <w:rPr>
          <w:i w:val="0"/>
          <w:sz w:val="24"/>
        </w:rPr>
      </w:pPr>
      <w:r>
        <w:rPr>
          <w:i w:val="0"/>
          <w:sz w:val="24"/>
        </w:rPr>
        <w:t>Целеполагание.</w:t>
      </w:r>
    </w:p>
    <w:p w:rsidR="00951BAF" w:rsidRPr="00FA237B" w:rsidRDefault="00951BAF" w:rsidP="00951BAF">
      <w:pPr>
        <w:pStyle w:val="70"/>
        <w:rPr>
          <w:i w:val="0"/>
          <w:sz w:val="24"/>
        </w:rPr>
      </w:pPr>
      <w:r w:rsidRPr="00FA237B">
        <w:rPr>
          <w:i w:val="0"/>
          <w:sz w:val="24"/>
          <w:lang w:val="en-US"/>
        </w:rPr>
        <w:t>I</w:t>
      </w:r>
      <w:r w:rsidRPr="00FA237B">
        <w:rPr>
          <w:i w:val="0"/>
          <w:sz w:val="24"/>
        </w:rPr>
        <w:t xml:space="preserve">. </w:t>
      </w:r>
      <w:proofErr w:type="gramStart"/>
      <w:r w:rsidRPr="00FA237B">
        <w:rPr>
          <w:i w:val="0"/>
          <w:sz w:val="24"/>
        </w:rPr>
        <w:t>Вступительное  слово</w:t>
      </w:r>
      <w:proofErr w:type="gramEnd"/>
      <w:r w:rsidRPr="00FA237B">
        <w:rPr>
          <w:i w:val="0"/>
          <w:sz w:val="24"/>
        </w:rPr>
        <w:t xml:space="preserve"> учителя:</w:t>
      </w:r>
    </w:p>
    <w:p w:rsidR="00951BAF" w:rsidRPr="00747827" w:rsidRDefault="00951BAF" w:rsidP="00951BAF">
      <w:pPr>
        <w:pStyle w:val="40"/>
        <w:rPr>
          <w:sz w:val="24"/>
        </w:rPr>
      </w:pPr>
      <w:r w:rsidRPr="00747827">
        <w:rPr>
          <w:sz w:val="24"/>
        </w:rPr>
        <w:t>Дорогие  ребята, уважаемые  гости!</w:t>
      </w:r>
    </w:p>
    <w:p w:rsidR="00951BAF" w:rsidRPr="00747827" w:rsidRDefault="00951BAF" w:rsidP="00951BAF">
      <w:pPr>
        <w:pStyle w:val="40"/>
        <w:rPr>
          <w:sz w:val="24"/>
        </w:rPr>
      </w:pPr>
      <w:r w:rsidRPr="00747827">
        <w:rPr>
          <w:sz w:val="24"/>
        </w:rPr>
        <w:t xml:space="preserve">Сегодня мы  собрались  для  того,  чтобы  изучить  тему:  «Природные  источники  углеводородов». </w:t>
      </w:r>
    </w:p>
    <w:p w:rsidR="00951BAF" w:rsidRPr="00747827" w:rsidRDefault="00951BAF" w:rsidP="007C211C">
      <w:pPr>
        <w:pStyle w:val="40"/>
        <w:numPr>
          <w:ilvl w:val="0"/>
          <w:numId w:val="31"/>
        </w:numPr>
        <w:rPr>
          <w:sz w:val="24"/>
        </w:rPr>
      </w:pPr>
      <w:r w:rsidRPr="00747827">
        <w:rPr>
          <w:sz w:val="24"/>
        </w:rPr>
        <w:t>Что  такое  углеводороды?</w:t>
      </w:r>
    </w:p>
    <w:p w:rsidR="00951BAF" w:rsidRPr="00747827" w:rsidRDefault="00951BAF" w:rsidP="007C211C">
      <w:pPr>
        <w:pStyle w:val="40"/>
        <w:numPr>
          <w:ilvl w:val="0"/>
          <w:numId w:val="31"/>
        </w:numPr>
        <w:rPr>
          <w:sz w:val="24"/>
        </w:rPr>
      </w:pPr>
      <w:r w:rsidRPr="00747827">
        <w:rPr>
          <w:sz w:val="24"/>
        </w:rPr>
        <w:t>Органические  вещества,  состоящие  из  углерода  и  водорода.</w:t>
      </w:r>
    </w:p>
    <w:p w:rsidR="00951BAF" w:rsidRPr="00747827" w:rsidRDefault="00951BAF" w:rsidP="007C211C">
      <w:pPr>
        <w:pStyle w:val="40"/>
        <w:numPr>
          <w:ilvl w:val="0"/>
          <w:numId w:val="31"/>
        </w:numPr>
        <w:rPr>
          <w:sz w:val="24"/>
        </w:rPr>
      </w:pPr>
      <w:r w:rsidRPr="00747827">
        <w:rPr>
          <w:sz w:val="24"/>
        </w:rPr>
        <w:t xml:space="preserve">В  </w:t>
      </w:r>
      <w:proofErr w:type="gramStart"/>
      <w:r w:rsidRPr="00747827">
        <w:rPr>
          <w:sz w:val="24"/>
        </w:rPr>
        <w:t>виде</w:t>
      </w:r>
      <w:proofErr w:type="gramEnd"/>
      <w:r w:rsidRPr="00747827">
        <w:rPr>
          <w:sz w:val="24"/>
        </w:rPr>
        <w:t xml:space="preserve">  каких  полезных  ископаемых  углеводороды встречаются  в  природе?</w:t>
      </w:r>
    </w:p>
    <w:p w:rsidR="00951BAF" w:rsidRPr="00747827" w:rsidRDefault="00951BAF" w:rsidP="007C211C">
      <w:pPr>
        <w:pStyle w:val="40"/>
        <w:numPr>
          <w:ilvl w:val="0"/>
          <w:numId w:val="31"/>
        </w:numPr>
        <w:rPr>
          <w:sz w:val="24"/>
        </w:rPr>
      </w:pPr>
      <w:r w:rsidRPr="00747827">
        <w:rPr>
          <w:sz w:val="24"/>
        </w:rPr>
        <w:t>В  виде  нефти,  каменного  угля  и газа.</w:t>
      </w:r>
    </w:p>
    <w:p w:rsidR="00951BAF" w:rsidRPr="00FA237B" w:rsidRDefault="00951BAF" w:rsidP="00951BAF">
      <w:pPr>
        <w:pStyle w:val="8"/>
        <w:rPr>
          <w:i w:val="0"/>
          <w:sz w:val="24"/>
        </w:rPr>
      </w:pPr>
      <w:r w:rsidRPr="00FA237B">
        <w:rPr>
          <w:i w:val="0"/>
          <w:sz w:val="24"/>
        </w:rPr>
        <w:t>Постановка  цели  урока.</w:t>
      </w:r>
    </w:p>
    <w:p w:rsidR="00951BAF" w:rsidRPr="00747827" w:rsidRDefault="00951BAF" w:rsidP="00951BAF">
      <w:pPr>
        <w:pStyle w:val="40"/>
        <w:rPr>
          <w:sz w:val="24"/>
        </w:rPr>
      </w:pPr>
      <w:r w:rsidRPr="00747827">
        <w:rPr>
          <w:sz w:val="24"/>
        </w:rPr>
        <w:t>Мне хотелось  бы  сегодня  сформулировать  цель  урока  в  виде  несколько   вопросов,  а  именно:</w:t>
      </w:r>
    </w:p>
    <w:p w:rsidR="00951BAF" w:rsidRPr="00747827" w:rsidRDefault="00951BAF" w:rsidP="007C211C">
      <w:pPr>
        <w:pStyle w:val="40"/>
        <w:numPr>
          <w:ilvl w:val="0"/>
          <w:numId w:val="6"/>
        </w:numPr>
        <w:rPr>
          <w:sz w:val="24"/>
        </w:rPr>
      </w:pPr>
      <w:r w:rsidRPr="00747827">
        <w:rPr>
          <w:sz w:val="24"/>
        </w:rPr>
        <w:t>Почему  на  протяжении  веков  люди  стараются  открыть  месторождения  нефти  и  газа,   овладеть  рынками  их  сбыта,  нередко  вступая  в  конфликты?</w:t>
      </w:r>
    </w:p>
    <w:p w:rsidR="00951BAF" w:rsidRPr="00747827" w:rsidRDefault="00951BAF" w:rsidP="007C211C">
      <w:pPr>
        <w:pStyle w:val="40"/>
        <w:numPr>
          <w:ilvl w:val="0"/>
          <w:numId w:val="6"/>
        </w:numPr>
        <w:rPr>
          <w:sz w:val="24"/>
        </w:rPr>
      </w:pPr>
      <w:r w:rsidRPr="00747827">
        <w:rPr>
          <w:sz w:val="24"/>
        </w:rPr>
        <w:t>Почему  запасы  углеводородного  сырья  определяют  экономический  потенциал  и  мощь  страны,  а  по  уровню  их  переработки  можно  судить  об  уровне  цивилизации  общества?</w:t>
      </w:r>
    </w:p>
    <w:p w:rsidR="00951BAF" w:rsidRPr="00747827" w:rsidRDefault="00951BAF" w:rsidP="007C211C">
      <w:pPr>
        <w:pStyle w:val="40"/>
        <w:numPr>
          <w:ilvl w:val="0"/>
          <w:numId w:val="6"/>
        </w:numPr>
        <w:rPr>
          <w:sz w:val="24"/>
        </w:rPr>
      </w:pPr>
      <w:r w:rsidRPr="00747827">
        <w:rPr>
          <w:sz w:val="24"/>
        </w:rPr>
        <w:t>Почему  в  нашей  обыденной  жизни  мы  тоже  зависим  от  этой  невзрачной  на  вид  темной  маслянистой  жидкости?</w:t>
      </w:r>
    </w:p>
    <w:p w:rsidR="00951BAF" w:rsidRPr="00747827" w:rsidRDefault="00951BAF" w:rsidP="007C211C">
      <w:pPr>
        <w:pStyle w:val="40"/>
        <w:numPr>
          <w:ilvl w:val="0"/>
          <w:numId w:val="6"/>
        </w:numPr>
        <w:rPr>
          <w:sz w:val="24"/>
        </w:rPr>
      </w:pPr>
      <w:r w:rsidRPr="00747827">
        <w:rPr>
          <w:sz w:val="24"/>
        </w:rPr>
        <w:t xml:space="preserve">Одним  словом,  почему  природный  газ  и  нефть  так   </w:t>
      </w:r>
      <w:proofErr w:type="gramStart"/>
      <w:r w:rsidRPr="00747827">
        <w:rPr>
          <w:sz w:val="24"/>
        </w:rPr>
        <w:t>важны</w:t>
      </w:r>
      <w:proofErr w:type="gramEnd"/>
      <w:r w:rsidRPr="00747827">
        <w:rPr>
          <w:sz w:val="24"/>
        </w:rPr>
        <w:t xml:space="preserve">  </w:t>
      </w:r>
      <w:r w:rsidR="00D1530A" w:rsidRPr="00747827">
        <w:rPr>
          <w:sz w:val="24"/>
        </w:rPr>
        <w:t xml:space="preserve">для  человека,  </w:t>
      </w:r>
      <w:r w:rsidRPr="00747827">
        <w:rPr>
          <w:sz w:val="24"/>
        </w:rPr>
        <w:t xml:space="preserve"> и  среди  полезных  ископаемых  нефть  называют  королевой,  именуют  её  «чёрным  золотом»?</w:t>
      </w:r>
    </w:p>
    <w:p w:rsidR="00951BAF" w:rsidRDefault="00FA237B" w:rsidP="00FA237B">
      <w:pPr>
        <w:pStyle w:val="8"/>
        <w:jc w:val="center"/>
        <w:rPr>
          <w:i w:val="0"/>
          <w:sz w:val="24"/>
        </w:rPr>
      </w:pPr>
      <w:r w:rsidRPr="00FA237B">
        <w:rPr>
          <w:i w:val="0"/>
          <w:sz w:val="24"/>
        </w:rPr>
        <w:t>Задачи урока</w:t>
      </w:r>
    </w:p>
    <w:p w:rsidR="00DD3A84" w:rsidRPr="00FA237B" w:rsidRDefault="00DD3A84" w:rsidP="00FA237B">
      <w:pPr>
        <w:pStyle w:val="8"/>
        <w:jc w:val="center"/>
        <w:rPr>
          <w:i w:val="0"/>
          <w:sz w:val="24"/>
        </w:rPr>
      </w:pPr>
    </w:p>
    <w:p w:rsidR="00951BAF" w:rsidRPr="00747827" w:rsidRDefault="00951BAF" w:rsidP="00055117">
      <w:pPr>
        <w:pStyle w:val="40"/>
        <w:jc w:val="both"/>
        <w:rPr>
          <w:sz w:val="24"/>
        </w:rPr>
      </w:pPr>
      <w:r w:rsidRPr="00747827">
        <w:rPr>
          <w:sz w:val="24"/>
        </w:rPr>
        <w:t xml:space="preserve">Ответить  на  эти  «почему»  нам  поможет  сегодняшний  урок,  на  котором  мы  будем  говорить  об  углеводородах  с  химической  точки зрения.   Нам  снова  поможет логическая  взаимосвязь  понятий:  состав → строение →свойства → применение.  </w:t>
      </w:r>
    </w:p>
    <w:p w:rsidR="00DD3A84" w:rsidRDefault="00DD3A84" w:rsidP="00FA237B">
      <w:pPr>
        <w:pStyle w:val="70"/>
        <w:jc w:val="center"/>
        <w:rPr>
          <w:i w:val="0"/>
          <w:sz w:val="24"/>
        </w:rPr>
      </w:pPr>
    </w:p>
    <w:p w:rsidR="00951BAF" w:rsidRPr="00FA237B" w:rsidRDefault="00FA237B" w:rsidP="00FA237B">
      <w:pPr>
        <w:pStyle w:val="70"/>
        <w:jc w:val="center"/>
        <w:rPr>
          <w:i w:val="0"/>
          <w:sz w:val="24"/>
        </w:rPr>
      </w:pPr>
      <w:r w:rsidRPr="00FA237B">
        <w:rPr>
          <w:i w:val="0"/>
          <w:sz w:val="24"/>
        </w:rPr>
        <w:t>План</w:t>
      </w:r>
    </w:p>
    <w:p w:rsidR="00951BAF" w:rsidRPr="00FA237B" w:rsidRDefault="00951BAF" w:rsidP="00951BAF">
      <w:pPr>
        <w:pStyle w:val="8"/>
        <w:rPr>
          <w:i w:val="0"/>
          <w:sz w:val="24"/>
        </w:rPr>
      </w:pPr>
      <w:r w:rsidRPr="00FA237B">
        <w:rPr>
          <w:i w:val="0"/>
          <w:sz w:val="24"/>
        </w:rPr>
        <w:t>1.Нефть:</w:t>
      </w:r>
    </w:p>
    <w:p w:rsidR="00951BAF" w:rsidRPr="00747827" w:rsidRDefault="00951BAF" w:rsidP="007C211C">
      <w:pPr>
        <w:pStyle w:val="40"/>
        <w:numPr>
          <w:ilvl w:val="0"/>
          <w:numId w:val="32"/>
        </w:numPr>
        <w:rPr>
          <w:sz w:val="24"/>
        </w:rPr>
      </w:pPr>
      <w:r w:rsidRPr="00747827">
        <w:rPr>
          <w:sz w:val="24"/>
        </w:rPr>
        <w:t>состав;</w:t>
      </w:r>
    </w:p>
    <w:p w:rsidR="00951BAF" w:rsidRPr="00747827" w:rsidRDefault="00951BAF" w:rsidP="007C211C">
      <w:pPr>
        <w:pStyle w:val="40"/>
        <w:numPr>
          <w:ilvl w:val="0"/>
          <w:numId w:val="32"/>
        </w:numPr>
        <w:rPr>
          <w:sz w:val="24"/>
        </w:rPr>
      </w:pPr>
      <w:r w:rsidRPr="00747827">
        <w:rPr>
          <w:sz w:val="24"/>
        </w:rPr>
        <w:t>свойства;</w:t>
      </w:r>
    </w:p>
    <w:p w:rsidR="00951BAF" w:rsidRPr="00747827" w:rsidRDefault="00951BAF" w:rsidP="007C211C">
      <w:pPr>
        <w:pStyle w:val="40"/>
        <w:numPr>
          <w:ilvl w:val="0"/>
          <w:numId w:val="32"/>
        </w:numPr>
        <w:rPr>
          <w:sz w:val="24"/>
        </w:rPr>
      </w:pPr>
      <w:r w:rsidRPr="00747827">
        <w:rPr>
          <w:sz w:val="24"/>
        </w:rPr>
        <w:t>основные  способы  переработки.</w:t>
      </w:r>
    </w:p>
    <w:p w:rsidR="00951BAF" w:rsidRPr="00FA237B" w:rsidRDefault="00951BAF" w:rsidP="00951BAF">
      <w:pPr>
        <w:pStyle w:val="8"/>
        <w:rPr>
          <w:i w:val="0"/>
          <w:sz w:val="24"/>
        </w:rPr>
      </w:pPr>
      <w:r w:rsidRPr="00FA237B">
        <w:rPr>
          <w:i w:val="0"/>
          <w:sz w:val="24"/>
        </w:rPr>
        <w:t>2. Природный  и  попутный  нефтяные  газы:</w:t>
      </w:r>
    </w:p>
    <w:p w:rsidR="00951BAF" w:rsidRPr="00747827" w:rsidRDefault="00951BAF" w:rsidP="007C211C">
      <w:pPr>
        <w:pStyle w:val="9"/>
        <w:numPr>
          <w:ilvl w:val="0"/>
          <w:numId w:val="33"/>
        </w:numPr>
        <w:rPr>
          <w:sz w:val="24"/>
        </w:rPr>
      </w:pPr>
      <w:r w:rsidRPr="00747827">
        <w:rPr>
          <w:sz w:val="24"/>
        </w:rPr>
        <w:t xml:space="preserve">состав,  </w:t>
      </w:r>
    </w:p>
    <w:p w:rsidR="00951BAF" w:rsidRPr="00747827" w:rsidRDefault="00951BAF" w:rsidP="007C211C">
      <w:pPr>
        <w:pStyle w:val="9"/>
        <w:numPr>
          <w:ilvl w:val="0"/>
          <w:numId w:val="33"/>
        </w:numPr>
        <w:rPr>
          <w:sz w:val="24"/>
        </w:rPr>
      </w:pPr>
      <w:r w:rsidRPr="00747827">
        <w:rPr>
          <w:sz w:val="24"/>
        </w:rPr>
        <w:t>переработка.</w:t>
      </w:r>
    </w:p>
    <w:p w:rsidR="00951BAF" w:rsidRPr="00FA237B" w:rsidRDefault="00951BAF" w:rsidP="00951BAF">
      <w:pPr>
        <w:pStyle w:val="8"/>
        <w:rPr>
          <w:i w:val="0"/>
          <w:sz w:val="24"/>
        </w:rPr>
      </w:pPr>
      <w:r w:rsidRPr="00FA237B">
        <w:rPr>
          <w:i w:val="0"/>
          <w:sz w:val="24"/>
        </w:rPr>
        <w:t>3.  Нефтехимия.</w:t>
      </w:r>
    </w:p>
    <w:p w:rsidR="00951BAF" w:rsidRPr="00747827" w:rsidRDefault="00951BAF" w:rsidP="00951BAF">
      <w:pPr>
        <w:pStyle w:val="40"/>
        <w:rPr>
          <w:sz w:val="24"/>
        </w:rPr>
      </w:pPr>
      <w:r w:rsidRPr="00747827">
        <w:rPr>
          <w:sz w:val="24"/>
        </w:rPr>
        <w:t>Обстоятельно  говорить  о  применении  нефти  и  газа  можно  только,  изучив  их  состав   и  свойства,    работа  по  плану  нам позволит  достигнуть  поставленной  цели,  а,    реализовав  поставленные задачи,  мы  сможем  ответить  на  многие  «почему?</w:t>
      </w:r>
    </w:p>
    <w:p w:rsidR="00951BAF" w:rsidRPr="00FA237B" w:rsidRDefault="00951BAF" w:rsidP="00951BAF">
      <w:pPr>
        <w:pStyle w:val="8"/>
        <w:rPr>
          <w:i w:val="0"/>
          <w:sz w:val="24"/>
        </w:rPr>
      </w:pPr>
      <w:r w:rsidRPr="00747827">
        <w:rPr>
          <w:sz w:val="24"/>
        </w:rPr>
        <w:t xml:space="preserve">  </w:t>
      </w:r>
      <w:r w:rsidRPr="00FA237B">
        <w:rPr>
          <w:i w:val="0"/>
          <w:sz w:val="24"/>
        </w:rPr>
        <w:t>Открытие  конференции.</w:t>
      </w:r>
    </w:p>
    <w:p w:rsidR="00951BAF" w:rsidRPr="00747827" w:rsidRDefault="00951BAF" w:rsidP="00951BAF">
      <w:pPr>
        <w:pStyle w:val="40"/>
        <w:jc w:val="both"/>
        <w:rPr>
          <w:sz w:val="24"/>
        </w:rPr>
      </w:pPr>
      <w:r w:rsidRPr="00747827">
        <w:rPr>
          <w:sz w:val="24"/>
        </w:rPr>
        <w:t xml:space="preserve"> - На  прошлом  уроке  мы  закончили  изучение  темы:  «Углеводороды». Какие  углеводороды  вам  известны?</w:t>
      </w:r>
    </w:p>
    <w:p w:rsidR="00951BAF" w:rsidRPr="00747827" w:rsidRDefault="00951BAF" w:rsidP="00951BAF">
      <w:pPr>
        <w:pStyle w:val="40"/>
        <w:jc w:val="both"/>
        <w:rPr>
          <w:sz w:val="24"/>
        </w:rPr>
      </w:pPr>
      <w:r w:rsidRPr="00747827">
        <w:rPr>
          <w:sz w:val="24"/>
        </w:rPr>
        <w:lastRenderedPageBreak/>
        <w:t xml:space="preserve">-  </w:t>
      </w:r>
      <w:proofErr w:type="spellStart"/>
      <w:r w:rsidRPr="00747827">
        <w:rPr>
          <w:sz w:val="24"/>
        </w:rPr>
        <w:t>Алканы</w:t>
      </w:r>
      <w:proofErr w:type="spellEnd"/>
      <w:r w:rsidRPr="00747827">
        <w:rPr>
          <w:sz w:val="24"/>
        </w:rPr>
        <w:t xml:space="preserve">,  </w:t>
      </w:r>
      <w:proofErr w:type="spellStart"/>
      <w:r w:rsidRPr="00747827">
        <w:rPr>
          <w:sz w:val="24"/>
        </w:rPr>
        <w:t>алкены</w:t>
      </w:r>
      <w:proofErr w:type="spellEnd"/>
      <w:r w:rsidRPr="00747827">
        <w:rPr>
          <w:sz w:val="24"/>
        </w:rPr>
        <w:t xml:space="preserve">,  </w:t>
      </w:r>
      <w:proofErr w:type="spellStart"/>
      <w:r w:rsidRPr="00747827">
        <w:rPr>
          <w:sz w:val="24"/>
        </w:rPr>
        <w:t>алкины</w:t>
      </w:r>
      <w:proofErr w:type="spellEnd"/>
      <w:r w:rsidRPr="00747827">
        <w:rPr>
          <w:sz w:val="24"/>
        </w:rPr>
        <w:t xml:space="preserve">,  </w:t>
      </w:r>
      <w:proofErr w:type="spellStart"/>
      <w:r w:rsidRPr="00747827">
        <w:rPr>
          <w:sz w:val="24"/>
        </w:rPr>
        <w:t>алкадиены</w:t>
      </w:r>
      <w:proofErr w:type="spellEnd"/>
      <w:r w:rsidRPr="00747827">
        <w:rPr>
          <w:sz w:val="24"/>
        </w:rPr>
        <w:t xml:space="preserve">,  </w:t>
      </w:r>
      <w:proofErr w:type="spellStart"/>
      <w:r w:rsidRPr="00747827">
        <w:rPr>
          <w:sz w:val="24"/>
        </w:rPr>
        <w:t>циклоалканы</w:t>
      </w:r>
      <w:proofErr w:type="spellEnd"/>
      <w:r w:rsidRPr="00747827">
        <w:rPr>
          <w:sz w:val="24"/>
        </w:rPr>
        <w:t>,  арены.</w:t>
      </w:r>
    </w:p>
    <w:p w:rsidR="00951BAF" w:rsidRPr="00747827" w:rsidRDefault="00951BAF" w:rsidP="00951BAF">
      <w:pPr>
        <w:pStyle w:val="40"/>
        <w:jc w:val="both"/>
        <w:rPr>
          <w:sz w:val="24"/>
        </w:rPr>
      </w:pPr>
      <w:r w:rsidRPr="00747827">
        <w:rPr>
          <w:sz w:val="24"/>
        </w:rPr>
        <w:t>Вывешиваем  на  доске  таблички  с  названием  классов  УВ.</w:t>
      </w:r>
    </w:p>
    <w:p w:rsidR="00951BAF" w:rsidRPr="00747827" w:rsidRDefault="00951BAF" w:rsidP="00951BAF">
      <w:pPr>
        <w:pStyle w:val="40"/>
        <w:jc w:val="both"/>
        <w:rPr>
          <w:sz w:val="24"/>
        </w:rPr>
      </w:pPr>
      <w:r w:rsidRPr="00747827">
        <w:rPr>
          <w:sz w:val="24"/>
        </w:rPr>
        <w:t>Итак, нам  предстоит  обсудить:  какие  их  них  входят в состав  нефти  и  газа  и  как человек  их  использует?</w:t>
      </w:r>
    </w:p>
    <w:p w:rsidR="00951BAF" w:rsidRPr="00747827" w:rsidRDefault="00951BAF" w:rsidP="00951BAF">
      <w:pPr>
        <w:pStyle w:val="40"/>
        <w:jc w:val="both"/>
        <w:rPr>
          <w:sz w:val="24"/>
        </w:rPr>
      </w:pPr>
      <w:r w:rsidRPr="00747827">
        <w:rPr>
          <w:sz w:val="24"/>
        </w:rPr>
        <w:t>Я  хочу,  чтобы  эта  тема  была  вам  близка  и  понятна,  ведь  мы  живём  в  городе,  который  родился  благодаря  открытым  месторождениям  нефти.  Ноябрьск  -  город  нефтяников!  И  сегодня   они  пришли  на  встречу  с  вами.  Я  пригласила  специалистов  по  нефти  и  газу  не случайно, надеюсь,  что  они  обстоятельно  и  более  профессионально,  чем  школьный  учитель</w:t>
      </w:r>
      <w:r w:rsidR="00D1530A" w:rsidRPr="00747827">
        <w:rPr>
          <w:sz w:val="24"/>
        </w:rPr>
        <w:t>,</w:t>
      </w:r>
      <w:r w:rsidRPr="00747827">
        <w:rPr>
          <w:sz w:val="24"/>
        </w:rPr>
        <w:t xml:space="preserve">  расскажут  нам  о нефти  и  газе.  </w:t>
      </w:r>
    </w:p>
    <w:p w:rsidR="00951BAF" w:rsidRPr="00747827" w:rsidRDefault="00951BAF" w:rsidP="00951BAF">
      <w:pPr>
        <w:pStyle w:val="40"/>
        <w:jc w:val="both"/>
        <w:rPr>
          <w:sz w:val="24"/>
        </w:rPr>
      </w:pPr>
      <w:r w:rsidRPr="00747827">
        <w:rPr>
          <w:sz w:val="24"/>
        </w:rPr>
        <w:t>На  урок пришли так  же  и   учителя  нашей  школы, которым  тоже  интересно  пообщаться  с  высококлассными  специалистами.</w:t>
      </w:r>
    </w:p>
    <w:p w:rsidR="00951BAF" w:rsidRPr="00FA237B" w:rsidRDefault="00951BAF" w:rsidP="00951BAF">
      <w:pPr>
        <w:pStyle w:val="40"/>
        <w:rPr>
          <w:i/>
          <w:sz w:val="24"/>
        </w:rPr>
      </w:pPr>
      <w:proofErr w:type="spellStart"/>
      <w:r w:rsidRPr="00FA237B">
        <w:rPr>
          <w:rStyle w:val="700"/>
          <w:i w:val="0"/>
          <w:sz w:val="24"/>
        </w:rPr>
        <w:t>Целеустремление</w:t>
      </w:r>
      <w:proofErr w:type="spellEnd"/>
      <w:r w:rsidRPr="00FA237B">
        <w:rPr>
          <w:i/>
          <w:sz w:val="24"/>
        </w:rPr>
        <w:t xml:space="preserve">  </w:t>
      </w:r>
    </w:p>
    <w:p w:rsidR="00951BAF" w:rsidRPr="00747827" w:rsidRDefault="00951BAF" w:rsidP="00951BAF">
      <w:pPr>
        <w:pStyle w:val="40"/>
        <w:rPr>
          <w:sz w:val="24"/>
        </w:rPr>
      </w:pPr>
      <w:r w:rsidRPr="00747827">
        <w:rPr>
          <w:sz w:val="24"/>
        </w:rPr>
        <w:t>Заранее  были  распределены  роли,  учащиеся  подготовили  сообщения  по</w:t>
      </w:r>
      <w:r w:rsidR="006C6A64">
        <w:rPr>
          <w:sz w:val="24"/>
        </w:rPr>
        <w:t xml:space="preserve"> </w:t>
      </w:r>
      <w:r w:rsidRPr="00747827">
        <w:rPr>
          <w:sz w:val="24"/>
        </w:rPr>
        <w:t>предложенным  темам,  работая  в  группах по  2-4  человека.</w:t>
      </w:r>
    </w:p>
    <w:p w:rsidR="00951BAF" w:rsidRPr="00747827" w:rsidRDefault="00951BAF" w:rsidP="00951BAF">
      <w:pPr>
        <w:pStyle w:val="40"/>
        <w:rPr>
          <w:sz w:val="24"/>
        </w:rPr>
      </w:pPr>
      <w:r w:rsidRPr="00747827">
        <w:rPr>
          <w:sz w:val="24"/>
        </w:rPr>
        <w:t>Прежде,  чем  открыть  конференцию,  позвольте  дать  задание  своим  ученикам.</w:t>
      </w:r>
    </w:p>
    <w:p w:rsidR="00951BAF" w:rsidRPr="00FA237B" w:rsidRDefault="00951BAF" w:rsidP="00951BAF">
      <w:pPr>
        <w:pStyle w:val="8"/>
        <w:rPr>
          <w:i w:val="0"/>
          <w:sz w:val="24"/>
        </w:rPr>
      </w:pPr>
      <w:r w:rsidRPr="00FA237B">
        <w:rPr>
          <w:i w:val="0"/>
          <w:sz w:val="24"/>
        </w:rPr>
        <w:t>Задание  ученикам:</w:t>
      </w:r>
    </w:p>
    <w:p w:rsidR="00951BAF" w:rsidRPr="00747827" w:rsidRDefault="00951BAF" w:rsidP="00951BAF">
      <w:pPr>
        <w:pStyle w:val="40"/>
        <w:rPr>
          <w:sz w:val="24"/>
        </w:rPr>
      </w:pPr>
      <w:r w:rsidRPr="00747827">
        <w:rPr>
          <w:sz w:val="24"/>
        </w:rPr>
        <w:t>Ребята,  кроме  поисков  ответов  на  поставленные  вопросы,  нам  нужно  показать,  что</w:t>
      </w:r>
    </w:p>
    <w:p w:rsidR="00951BAF" w:rsidRPr="00747827" w:rsidRDefault="00951BAF" w:rsidP="007C211C">
      <w:pPr>
        <w:pStyle w:val="40"/>
        <w:numPr>
          <w:ilvl w:val="0"/>
          <w:numId w:val="34"/>
        </w:numPr>
        <w:rPr>
          <w:sz w:val="24"/>
        </w:rPr>
      </w:pPr>
      <w:r w:rsidRPr="00747827">
        <w:rPr>
          <w:sz w:val="24"/>
        </w:rPr>
        <w:t xml:space="preserve">мы  умеем  слушать, </w:t>
      </w:r>
    </w:p>
    <w:p w:rsidR="00951BAF" w:rsidRPr="00747827" w:rsidRDefault="00951BAF" w:rsidP="007C211C">
      <w:pPr>
        <w:pStyle w:val="40"/>
        <w:numPr>
          <w:ilvl w:val="0"/>
          <w:numId w:val="34"/>
        </w:numPr>
        <w:rPr>
          <w:sz w:val="24"/>
        </w:rPr>
      </w:pPr>
      <w:r w:rsidRPr="00747827">
        <w:rPr>
          <w:sz w:val="24"/>
        </w:rPr>
        <w:t xml:space="preserve">выделять  главное, </w:t>
      </w:r>
    </w:p>
    <w:p w:rsidR="00951BAF" w:rsidRPr="00747827" w:rsidRDefault="00951BAF" w:rsidP="007C211C">
      <w:pPr>
        <w:pStyle w:val="40"/>
        <w:numPr>
          <w:ilvl w:val="0"/>
          <w:numId w:val="34"/>
        </w:numPr>
        <w:rPr>
          <w:sz w:val="24"/>
        </w:rPr>
      </w:pPr>
      <w:r w:rsidRPr="00747827">
        <w:rPr>
          <w:sz w:val="24"/>
        </w:rPr>
        <w:t>составлять  краткий  конспект,</w:t>
      </w:r>
    </w:p>
    <w:p w:rsidR="00951BAF" w:rsidRPr="00747827" w:rsidRDefault="00951BAF" w:rsidP="007C211C">
      <w:pPr>
        <w:pStyle w:val="40"/>
        <w:numPr>
          <w:ilvl w:val="0"/>
          <w:numId w:val="34"/>
        </w:numPr>
        <w:rPr>
          <w:sz w:val="24"/>
        </w:rPr>
      </w:pPr>
      <w:r w:rsidRPr="00747827">
        <w:rPr>
          <w:sz w:val="24"/>
        </w:rPr>
        <w:t>оценивать  свою  работу   и  работу  своих  одноклассников.</w:t>
      </w:r>
    </w:p>
    <w:p w:rsidR="00951BAF" w:rsidRPr="00747827" w:rsidRDefault="00951BAF" w:rsidP="00951BAF">
      <w:pPr>
        <w:pStyle w:val="40"/>
        <w:rPr>
          <w:sz w:val="24"/>
        </w:rPr>
      </w:pPr>
      <w:r w:rsidRPr="00747827">
        <w:rPr>
          <w:sz w:val="24"/>
        </w:rPr>
        <w:t>В  качестве  напутствия  я  хочу  вам  прочитать  слова  Козьмы  Пруткова:</w:t>
      </w:r>
    </w:p>
    <w:p w:rsidR="00951BAF" w:rsidRPr="006C6A64" w:rsidRDefault="00951BAF" w:rsidP="00951BAF">
      <w:pPr>
        <w:pStyle w:val="8"/>
        <w:rPr>
          <w:i w:val="0"/>
          <w:sz w:val="24"/>
        </w:rPr>
      </w:pPr>
      <w:r w:rsidRPr="006C6A64">
        <w:rPr>
          <w:i w:val="0"/>
          <w:sz w:val="24"/>
        </w:rPr>
        <w:t xml:space="preserve">«Бросая  в  воду  камешки,  гляди на  круги,  ими  образуемые,  чтобы  такое  бросание  не  обернулось  пустою  забавою». </w:t>
      </w:r>
    </w:p>
    <w:p w:rsidR="00951BAF" w:rsidRPr="00747827" w:rsidRDefault="00951BAF" w:rsidP="00951BAF">
      <w:pPr>
        <w:pStyle w:val="40"/>
        <w:rPr>
          <w:sz w:val="24"/>
        </w:rPr>
      </w:pPr>
      <w:r w:rsidRPr="00747827">
        <w:rPr>
          <w:sz w:val="24"/>
        </w:rPr>
        <w:t>Итак,  внимательно  слушаем   доклады  специалистов,  составляем  конспект  и  оцениваем  выступления  нефтяников.  У  вас  на  столе  лежит  оценочный  лист</w:t>
      </w:r>
      <w:r w:rsidR="006C3C42" w:rsidRPr="00747827">
        <w:rPr>
          <w:sz w:val="24"/>
        </w:rPr>
        <w:t xml:space="preserve">  (приложение,  стр.  25</w:t>
      </w:r>
      <w:r w:rsidR="00610F5D" w:rsidRPr="00747827">
        <w:rPr>
          <w:sz w:val="24"/>
        </w:rPr>
        <w:t>)</w:t>
      </w:r>
      <w:r w:rsidRPr="00747827">
        <w:rPr>
          <w:sz w:val="24"/>
        </w:rPr>
        <w:t xml:space="preserve">,  подпишите  его   и  после  выступления специалиста  поставьте  оценку.   </w:t>
      </w:r>
    </w:p>
    <w:p w:rsidR="00951BAF" w:rsidRPr="000664D2" w:rsidRDefault="00140513" w:rsidP="00951BAF">
      <w:pPr>
        <w:pStyle w:val="70"/>
        <w:rPr>
          <w:i w:val="0"/>
          <w:sz w:val="24"/>
        </w:rPr>
      </w:pPr>
      <w:proofErr w:type="spellStart"/>
      <w:r>
        <w:rPr>
          <w:i w:val="0"/>
          <w:sz w:val="24"/>
        </w:rPr>
        <w:t>Целеосущестление</w:t>
      </w:r>
      <w:proofErr w:type="spellEnd"/>
      <w:r w:rsidR="00951BAF" w:rsidRPr="000664D2">
        <w:rPr>
          <w:i w:val="0"/>
          <w:sz w:val="24"/>
        </w:rPr>
        <w:t xml:space="preserve"> </w:t>
      </w:r>
    </w:p>
    <w:p w:rsidR="00951BAF" w:rsidRPr="000664D2" w:rsidRDefault="00951BAF" w:rsidP="00951BAF">
      <w:pPr>
        <w:pStyle w:val="70"/>
        <w:rPr>
          <w:i w:val="0"/>
          <w:sz w:val="24"/>
        </w:rPr>
      </w:pPr>
      <w:r w:rsidRPr="000664D2">
        <w:rPr>
          <w:i w:val="0"/>
          <w:sz w:val="24"/>
          <w:lang w:val="en-US"/>
        </w:rPr>
        <w:t>II</w:t>
      </w:r>
      <w:r w:rsidR="00140513">
        <w:rPr>
          <w:i w:val="0"/>
          <w:sz w:val="24"/>
        </w:rPr>
        <w:t>. Выступления   специалистов</w:t>
      </w:r>
      <w:r w:rsidRPr="000664D2">
        <w:rPr>
          <w:i w:val="0"/>
          <w:sz w:val="24"/>
        </w:rPr>
        <w:t xml:space="preserve"> </w:t>
      </w:r>
    </w:p>
    <w:p w:rsidR="00951BAF" w:rsidRPr="00747827" w:rsidRDefault="00951BAF" w:rsidP="000664D2">
      <w:pPr>
        <w:pStyle w:val="40"/>
        <w:jc w:val="both"/>
        <w:rPr>
          <w:sz w:val="24"/>
        </w:rPr>
      </w:pPr>
      <w:r w:rsidRPr="00747827">
        <w:rPr>
          <w:sz w:val="24"/>
        </w:rPr>
        <w:t>Слово  предоставляется  Генеральному  директору  Объединения  «Чёрное  золото»  Захаровой   Дине  Александровне.  Она  ведёт  конференцию, представляет  специалистов.</w:t>
      </w:r>
    </w:p>
    <w:p w:rsidR="00951BAF" w:rsidRPr="00747827" w:rsidRDefault="00951BAF" w:rsidP="000664D2">
      <w:pPr>
        <w:pStyle w:val="40"/>
        <w:jc w:val="both"/>
        <w:rPr>
          <w:sz w:val="24"/>
        </w:rPr>
      </w:pPr>
      <w:r w:rsidRPr="00747827">
        <w:rPr>
          <w:sz w:val="24"/>
        </w:rPr>
        <w:t xml:space="preserve">          Специалисты выступают  с  докладами,  учащиеся  составляют  конспект  и  оценивают  доклады,  заполняют  лист  учёта.</w:t>
      </w:r>
    </w:p>
    <w:p w:rsidR="00951BAF" w:rsidRPr="00747827" w:rsidRDefault="00951BAF" w:rsidP="000664D2">
      <w:pPr>
        <w:pStyle w:val="40"/>
        <w:jc w:val="both"/>
        <w:rPr>
          <w:sz w:val="24"/>
        </w:rPr>
      </w:pPr>
      <w:r w:rsidRPr="00747827">
        <w:rPr>
          <w:sz w:val="24"/>
        </w:rPr>
        <w:t>1. Что  такое  нефть?  Состав  и  физические  свойства  нефти.</w:t>
      </w:r>
    </w:p>
    <w:p w:rsidR="00071190" w:rsidRPr="00747827" w:rsidRDefault="00071190" w:rsidP="000664D2">
      <w:pPr>
        <w:pStyle w:val="40"/>
        <w:jc w:val="both"/>
        <w:rPr>
          <w:sz w:val="24"/>
        </w:rPr>
      </w:pPr>
      <w:r w:rsidRPr="00747827">
        <w:rPr>
          <w:sz w:val="24"/>
        </w:rPr>
        <w:t>Лабораторный  опыт:  физические  свойства  нефти.</w:t>
      </w:r>
    </w:p>
    <w:p w:rsidR="00951BAF" w:rsidRPr="00747827" w:rsidRDefault="00951BAF" w:rsidP="000664D2">
      <w:pPr>
        <w:pStyle w:val="40"/>
        <w:jc w:val="both"/>
        <w:rPr>
          <w:sz w:val="24"/>
        </w:rPr>
      </w:pPr>
      <w:r w:rsidRPr="00747827">
        <w:rPr>
          <w:sz w:val="24"/>
        </w:rPr>
        <w:t>2.  Перегонка  нефти.</w:t>
      </w:r>
      <w:r w:rsidR="00071190" w:rsidRPr="00747827">
        <w:rPr>
          <w:sz w:val="24"/>
        </w:rPr>
        <w:t xml:space="preserve">  Демонстрация  таблицы:  схема  устройства  ректификационной  колонны,  перегонка  нефти.</w:t>
      </w:r>
    </w:p>
    <w:p w:rsidR="00951BAF" w:rsidRPr="00747827" w:rsidRDefault="00951BAF" w:rsidP="000664D2">
      <w:pPr>
        <w:pStyle w:val="40"/>
        <w:jc w:val="both"/>
        <w:rPr>
          <w:sz w:val="24"/>
        </w:rPr>
      </w:pPr>
      <w:r w:rsidRPr="00747827">
        <w:rPr>
          <w:sz w:val="24"/>
        </w:rPr>
        <w:t>3.  Нефтепродукты.</w:t>
      </w:r>
      <w:r w:rsidR="00071190" w:rsidRPr="00747827">
        <w:rPr>
          <w:sz w:val="24"/>
        </w:rPr>
        <w:t xml:space="preserve">  Демонстрация  коллекции  «Нефть  и  нефтепродукты».</w:t>
      </w:r>
    </w:p>
    <w:p w:rsidR="00951BAF" w:rsidRPr="00747827" w:rsidRDefault="00951BAF" w:rsidP="000664D2">
      <w:pPr>
        <w:pStyle w:val="40"/>
        <w:jc w:val="both"/>
        <w:rPr>
          <w:sz w:val="24"/>
        </w:rPr>
      </w:pPr>
      <w:r w:rsidRPr="00747827">
        <w:rPr>
          <w:sz w:val="24"/>
        </w:rPr>
        <w:t>4.  Крекинг.</w:t>
      </w:r>
    </w:p>
    <w:p w:rsidR="00951BAF" w:rsidRPr="00747827" w:rsidRDefault="00951BAF" w:rsidP="000664D2">
      <w:pPr>
        <w:pStyle w:val="40"/>
        <w:jc w:val="both"/>
        <w:rPr>
          <w:sz w:val="24"/>
        </w:rPr>
      </w:pPr>
      <w:r w:rsidRPr="00747827">
        <w:rPr>
          <w:sz w:val="24"/>
        </w:rPr>
        <w:t>5. Природный  и  попутный  нефтяные  газы.</w:t>
      </w:r>
      <w:r w:rsidR="00071190" w:rsidRPr="00747827">
        <w:rPr>
          <w:sz w:val="24"/>
        </w:rPr>
        <w:t xml:space="preserve">  Изучение  таблицы «Состав  природного  и попутного  газов».</w:t>
      </w:r>
    </w:p>
    <w:p w:rsidR="00951BAF" w:rsidRPr="00747827" w:rsidRDefault="00951BAF" w:rsidP="000664D2">
      <w:pPr>
        <w:pStyle w:val="40"/>
        <w:jc w:val="both"/>
        <w:rPr>
          <w:sz w:val="24"/>
        </w:rPr>
      </w:pPr>
      <w:r w:rsidRPr="00747827">
        <w:rPr>
          <w:sz w:val="24"/>
        </w:rPr>
        <w:t>6.  Нефтехимик.</w:t>
      </w:r>
      <w:r w:rsidR="00071190" w:rsidRPr="00747827">
        <w:rPr>
          <w:sz w:val="24"/>
        </w:rPr>
        <w:t xml:space="preserve"> Демонстрация  продукции  нефтехимии.</w:t>
      </w:r>
    </w:p>
    <w:p w:rsidR="00951BAF" w:rsidRPr="00747827" w:rsidRDefault="00951BAF" w:rsidP="000664D2">
      <w:pPr>
        <w:pStyle w:val="40"/>
        <w:jc w:val="both"/>
        <w:rPr>
          <w:sz w:val="24"/>
        </w:rPr>
      </w:pPr>
      <w:r w:rsidRPr="000664D2">
        <w:rPr>
          <w:rStyle w:val="80"/>
          <w:i w:val="0"/>
          <w:sz w:val="24"/>
        </w:rPr>
        <w:t>Разминка.</w:t>
      </w:r>
      <w:r w:rsidRPr="00747827">
        <w:rPr>
          <w:sz w:val="24"/>
        </w:rPr>
        <w:t xml:space="preserve"> После  выступления  нефтехимика.</w:t>
      </w:r>
    </w:p>
    <w:p w:rsidR="00951BAF" w:rsidRPr="00747827" w:rsidRDefault="00951BAF" w:rsidP="000664D2">
      <w:pPr>
        <w:pStyle w:val="40"/>
        <w:jc w:val="both"/>
        <w:rPr>
          <w:sz w:val="24"/>
        </w:rPr>
      </w:pPr>
      <w:r w:rsidRPr="00747827">
        <w:rPr>
          <w:sz w:val="24"/>
        </w:rPr>
        <w:t xml:space="preserve">Проведём  небольшую  разминку.  </w:t>
      </w:r>
      <w:r w:rsidR="00DF0840" w:rsidRPr="00747827">
        <w:rPr>
          <w:sz w:val="24"/>
        </w:rPr>
        <w:t>Используем  лист  для  разми</w:t>
      </w:r>
      <w:r w:rsidR="006C6A64">
        <w:rPr>
          <w:sz w:val="24"/>
        </w:rPr>
        <w:t xml:space="preserve">нки </w:t>
      </w:r>
      <w:r w:rsidR="006C3C42" w:rsidRPr="00747827">
        <w:rPr>
          <w:sz w:val="24"/>
        </w:rPr>
        <w:t>(приложение,  стр. 24</w:t>
      </w:r>
      <w:r w:rsidR="00400889" w:rsidRPr="00747827">
        <w:rPr>
          <w:sz w:val="24"/>
        </w:rPr>
        <w:t>).</w:t>
      </w:r>
      <w:r w:rsidR="00DF0840" w:rsidRPr="00747827">
        <w:rPr>
          <w:sz w:val="24"/>
        </w:rPr>
        <w:t xml:space="preserve"> </w:t>
      </w:r>
      <w:r w:rsidRPr="00747827">
        <w:rPr>
          <w:sz w:val="24"/>
        </w:rPr>
        <w:t xml:space="preserve">Прочитайте  названия  веществ  и  посчитайте,  сколько  веществ  вам  знакомо,  хотя  бы  понаслышке? </w:t>
      </w:r>
    </w:p>
    <w:p w:rsidR="00951BAF" w:rsidRPr="00747827" w:rsidRDefault="00951BAF" w:rsidP="000664D2">
      <w:pPr>
        <w:pStyle w:val="40"/>
        <w:jc w:val="both"/>
        <w:rPr>
          <w:sz w:val="24"/>
        </w:rPr>
      </w:pPr>
      <w:r w:rsidRPr="00747827">
        <w:rPr>
          <w:sz w:val="24"/>
        </w:rPr>
        <w:t>Вопросы:</w:t>
      </w:r>
    </w:p>
    <w:p w:rsidR="00951BAF" w:rsidRPr="00747827" w:rsidRDefault="00951BAF" w:rsidP="007C211C">
      <w:pPr>
        <w:pStyle w:val="40"/>
        <w:numPr>
          <w:ilvl w:val="0"/>
          <w:numId w:val="35"/>
        </w:numPr>
        <w:jc w:val="both"/>
        <w:rPr>
          <w:sz w:val="24"/>
        </w:rPr>
      </w:pPr>
      <w:r w:rsidRPr="00747827">
        <w:rPr>
          <w:sz w:val="24"/>
        </w:rPr>
        <w:t xml:space="preserve">Почему  такие  разные  вещества  оказались  в  одном списке?  Что  их  объединяет?  </w:t>
      </w:r>
    </w:p>
    <w:p w:rsidR="00951BAF" w:rsidRPr="00747827" w:rsidRDefault="00951BAF" w:rsidP="007C211C">
      <w:pPr>
        <w:pStyle w:val="40"/>
        <w:numPr>
          <w:ilvl w:val="0"/>
          <w:numId w:val="35"/>
        </w:numPr>
        <w:jc w:val="both"/>
        <w:rPr>
          <w:sz w:val="24"/>
        </w:rPr>
      </w:pPr>
      <w:r w:rsidRPr="00747827">
        <w:rPr>
          <w:sz w:val="24"/>
        </w:rPr>
        <w:t>Ответ:  они  имеют  отношения  к  нефти  и   природному  газу,  либо  содержатся  в  них,  либо  получены  из  нефти  и  газа.  Радует  то, что мы  многое  уже  знаем,  но  знать  все  органические  вещества  невозможно,  ведь их  огромное  количество.</w:t>
      </w:r>
    </w:p>
    <w:p w:rsidR="00610F5D" w:rsidRPr="00747827" w:rsidRDefault="00951BAF" w:rsidP="007C211C">
      <w:pPr>
        <w:pStyle w:val="40"/>
        <w:numPr>
          <w:ilvl w:val="0"/>
          <w:numId w:val="36"/>
        </w:numPr>
        <w:jc w:val="both"/>
        <w:rPr>
          <w:sz w:val="24"/>
        </w:rPr>
      </w:pPr>
      <w:r w:rsidRPr="00747827">
        <w:rPr>
          <w:sz w:val="24"/>
        </w:rPr>
        <w:lastRenderedPageBreak/>
        <w:t xml:space="preserve">Как  вы  понимаете  слова  Д.И.Менделеева:  </w:t>
      </w:r>
    </w:p>
    <w:p w:rsidR="00DF0840" w:rsidRPr="00747827" w:rsidRDefault="00951BAF" w:rsidP="006C6A64">
      <w:pPr>
        <w:pStyle w:val="40"/>
        <w:ind w:left="720"/>
        <w:jc w:val="both"/>
        <w:rPr>
          <w:sz w:val="24"/>
        </w:rPr>
      </w:pPr>
      <w:r w:rsidRPr="00747827">
        <w:rPr>
          <w:rStyle w:val="700"/>
          <w:sz w:val="24"/>
        </w:rPr>
        <w:t>«</w:t>
      </w:r>
      <w:r w:rsidRPr="006C6A64">
        <w:rPr>
          <w:rStyle w:val="700"/>
          <w:i w:val="0"/>
          <w:sz w:val="24"/>
        </w:rPr>
        <w:t>Без  светоча  науки  и  с  нефтью  будут  потёмки»?</w:t>
      </w:r>
    </w:p>
    <w:p w:rsidR="00DF0840" w:rsidRPr="00747827" w:rsidRDefault="00DF0840" w:rsidP="000664D2">
      <w:pPr>
        <w:pStyle w:val="40"/>
        <w:jc w:val="both"/>
        <w:rPr>
          <w:sz w:val="24"/>
        </w:rPr>
      </w:pPr>
      <w:r w:rsidRPr="00747827">
        <w:rPr>
          <w:sz w:val="24"/>
        </w:rPr>
        <w:t xml:space="preserve"> 7. Выступление  эколога  и  лаборантов.  Демонстрация  опытов:  горение  нефти,  очистка  поверхности  воды  от  нефтяных  загрязнений.</w:t>
      </w:r>
      <w:r w:rsidR="006C6A64">
        <w:rPr>
          <w:sz w:val="24"/>
        </w:rPr>
        <w:t xml:space="preserve"> </w:t>
      </w:r>
      <w:r w:rsidRPr="00747827">
        <w:rPr>
          <w:sz w:val="24"/>
        </w:rPr>
        <w:t xml:space="preserve">Лаборанты  провели предварительно  небольшой  эксперимент,  с  целью  выяснить,  какой  адсорбент  лучше  устраняет  нефтяную  плёнку  и  наиболее  доступен.  Для опыта  они  брали:  бумагу,  пробку,  парафин.  </w:t>
      </w:r>
    </w:p>
    <w:p w:rsidR="00951BAF" w:rsidRPr="00747827" w:rsidRDefault="00951BAF" w:rsidP="000664D2">
      <w:pPr>
        <w:pStyle w:val="40"/>
        <w:jc w:val="both"/>
        <w:rPr>
          <w:sz w:val="24"/>
        </w:rPr>
      </w:pPr>
      <w:r w:rsidRPr="000664D2">
        <w:rPr>
          <w:rStyle w:val="80"/>
          <w:i w:val="0"/>
          <w:sz w:val="24"/>
        </w:rPr>
        <w:t>Лабораторный  опыт.</w:t>
      </w:r>
      <w:r w:rsidRPr="00747827">
        <w:rPr>
          <w:sz w:val="24"/>
        </w:rPr>
        <w:t xml:space="preserve">  Растворимость  нефти  в  воде.  </w:t>
      </w:r>
    </w:p>
    <w:p w:rsidR="00951BAF" w:rsidRPr="000664D2" w:rsidRDefault="00951BAF" w:rsidP="000664D2">
      <w:pPr>
        <w:pStyle w:val="8"/>
        <w:jc w:val="both"/>
        <w:rPr>
          <w:i w:val="0"/>
          <w:sz w:val="24"/>
        </w:rPr>
      </w:pPr>
      <w:r w:rsidRPr="000664D2">
        <w:rPr>
          <w:i w:val="0"/>
          <w:sz w:val="24"/>
        </w:rPr>
        <w:t>Демонстрация  опытов:</w:t>
      </w:r>
    </w:p>
    <w:p w:rsidR="00951BAF" w:rsidRPr="00747827" w:rsidRDefault="00951BAF" w:rsidP="007C211C">
      <w:pPr>
        <w:pStyle w:val="40"/>
        <w:numPr>
          <w:ilvl w:val="0"/>
          <w:numId w:val="37"/>
        </w:numPr>
        <w:rPr>
          <w:sz w:val="24"/>
        </w:rPr>
      </w:pPr>
      <w:r w:rsidRPr="00747827">
        <w:rPr>
          <w:sz w:val="24"/>
        </w:rPr>
        <w:t>Удаление  нефтяных  разливов  с  поверхности  воды  при  помощи  бумаги,  парафина,  пробки.</w:t>
      </w:r>
    </w:p>
    <w:p w:rsidR="00951BAF" w:rsidRPr="00747827" w:rsidRDefault="00951BAF" w:rsidP="007C211C">
      <w:pPr>
        <w:pStyle w:val="40"/>
        <w:numPr>
          <w:ilvl w:val="0"/>
          <w:numId w:val="37"/>
        </w:numPr>
        <w:rPr>
          <w:sz w:val="24"/>
        </w:rPr>
      </w:pPr>
      <w:r w:rsidRPr="00747827">
        <w:rPr>
          <w:sz w:val="24"/>
        </w:rPr>
        <w:t>Горение  нефти.</w:t>
      </w:r>
    </w:p>
    <w:p w:rsidR="00DF0840" w:rsidRPr="000664D2" w:rsidRDefault="00951BAF" w:rsidP="00DF0840">
      <w:pPr>
        <w:pStyle w:val="8"/>
        <w:rPr>
          <w:i w:val="0"/>
          <w:sz w:val="24"/>
        </w:rPr>
      </w:pPr>
      <w:r w:rsidRPr="000664D2">
        <w:rPr>
          <w:i w:val="0"/>
          <w:sz w:val="24"/>
          <w:lang w:val="en-US"/>
        </w:rPr>
        <w:t>III</w:t>
      </w:r>
      <w:r w:rsidRPr="000664D2">
        <w:rPr>
          <w:i w:val="0"/>
          <w:sz w:val="24"/>
        </w:rPr>
        <w:t xml:space="preserve">. </w:t>
      </w:r>
      <w:proofErr w:type="gramStart"/>
      <w:r w:rsidRPr="000664D2">
        <w:rPr>
          <w:i w:val="0"/>
          <w:sz w:val="24"/>
        </w:rPr>
        <w:t>Ответы  на</w:t>
      </w:r>
      <w:proofErr w:type="gramEnd"/>
      <w:r w:rsidRPr="000664D2">
        <w:rPr>
          <w:i w:val="0"/>
          <w:sz w:val="24"/>
        </w:rPr>
        <w:t xml:space="preserve">  в</w:t>
      </w:r>
      <w:r w:rsidR="000664D2">
        <w:rPr>
          <w:i w:val="0"/>
          <w:sz w:val="24"/>
        </w:rPr>
        <w:t>опросы  участников  конференции</w:t>
      </w:r>
    </w:p>
    <w:p w:rsidR="00DF0840" w:rsidRPr="00747827" w:rsidRDefault="00DF0840" w:rsidP="00DF0840">
      <w:pPr>
        <w:pStyle w:val="40"/>
        <w:rPr>
          <w:sz w:val="24"/>
        </w:rPr>
      </w:pPr>
      <w:r w:rsidRPr="00747827">
        <w:rPr>
          <w:sz w:val="24"/>
        </w:rPr>
        <w:t xml:space="preserve"> Ребята,  если  у  вас  возникли  вопросы,  мы  будем рады  на  них  ответить.</w:t>
      </w:r>
    </w:p>
    <w:p w:rsidR="00DF0840" w:rsidRPr="00747827" w:rsidRDefault="00DF0840" w:rsidP="00DF0840">
      <w:pPr>
        <w:pStyle w:val="9"/>
        <w:rPr>
          <w:sz w:val="24"/>
        </w:rPr>
      </w:pPr>
      <w:r w:rsidRPr="00747827">
        <w:rPr>
          <w:sz w:val="24"/>
        </w:rPr>
        <w:t>Примерные   вопросы  к  докладчикам</w:t>
      </w:r>
      <w:r w:rsidR="00ED60F5" w:rsidRPr="00747827">
        <w:rPr>
          <w:sz w:val="24"/>
        </w:rPr>
        <w:t xml:space="preserve">  (приложение,  стр. </w:t>
      </w:r>
      <w:r w:rsidR="006C3C42" w:rsidRPr="00747827">
        <w:rPr>
          <w:sz w:val="24"/>
        </w:rPr>
        <w:t>26,</w:t>
      </w:r>
      <w:r w:rsidR="00ED60F5" w:rsidRPr="00747827">
        <w:rPr>
          <w:sz w:val="24"/>
        </w:rPr>
        <w:t>27)</w:t>
      </w:r>
      <w:r w:rsidRPr="00747827">
        <w:rPr>
          <w:sz w:val="24"/>
        </w:rPr>
        <w:t>:</w:t>
      </w:r>
    </w:p>
    <w:p w:rsidR="00DF0840" w:rsidRPr="00747827" w:rsidRDefault="00DF0840" w:rsidP="007C211C">
      <w:pPr>
        <w:pStyle w:val="9"/>
        <w:numPr>
          <w:ilvl w:val="0"/>
          <w:numId w:val="38"/>
        </w:numPr>
        <w:rPr>
          <w:sz w:val="24"/>
        </w:rPr>
      </w:pPr>
      <w:r w:rsidRPr="00747827">
        <w:rPr>
          <w:sz w:val="24"/>
        </w:rPr>
        <w:t>Что  такое  этилированный  бензин?</w:t>
      </w:r>
    </w:p>
    <w:p w:rsidR="00DF0840" w:rsidRPr="00747827" w:rsidRDefault="00DF0840" w:rsidP="007C211C">
      <w:pPr>
        <w:pStyle w:val="9"/>
        <w:numPr>
          <w:ilvl w:val="0"/>
          <w:numId w:val="38"/>
        </w:numPr>
        <w:rPr>
          <w:sz w:val="24"/>
        </w:rPr>
      </w:pPr>
      <w:r w:rsidRPr="00747827">
        <w:rPr>
          <w:sz w:val="24"/>
        </w:rPr>
        <w:t>В  нашем  городе  есть  компрессорная  станция  КС-1.  Поясните, пожалуйста,  чем  занимаются  компрессорные  станции?</w:t>
      </w:r>
    </w:p>
    <w:p w:rsidR="00DF0840" w:rsidRPr="00747827" w:rsidRDefault="00DF0840" w:rsidP="007C211C">
      <w:pPr>
        <w:pStyle w:val="9"/>
        <w:numPr>
          <w:ilvl w:val="0"/>
          <w:numId w:val="38"/>
        </w:numPr>
        <w:rPr>
          <w:sz w:val="24"/>
        </w:rPr>
      </w:pPr>
      <w:r w:rsidRPr="00747827">
        <w:rPr>
          <w:sz w:val="24"/>
        </w:rPr>
        <w:t>Почему  во многих  учебниках  написано,  что метан,  этан -  это газы  без  запаха;  а  газ,       который   применяется  в  быту, обладает  сильным  неприятным  запахом?</w:t>
      </w:r>
    </w:p>
    <w:p w:rsidR="002F520D" w:rsidRDefault="00DF0840" w:rsidP="007C211C">
      <w:pPr>
        <w:pStyle w:val="9"/>
        <w:numPr>
          <w:ilvl w:val="0"/>
          <w:numId w:val="38"/>
        </w:numPr>
        <w:rPr>
          <w:sz w:val="24"/>
        </w:rPr>
      </w:pPr>
      <w:r w:rsidRPr="002F520D">
        <w:rPr>
          <w:sz w:val="24"/>
        </w:rPr>
        <w:t xml:space="preserve">Что  означают  марки бензина,  например:  А-76, </w:t>
      </w:r>
      <w:r w:rsidR="002F520D">
        <w:rPr>
          <w:sz w:val="24"/>
        </w:rPr>
        <w:t xml:space="preserve"> АИ-92,  АИ-96  и  др.?</w:t>
      </w:r>
    </w:p>
    <w:p w:rsidR="00DF0840" w:rsidRPr="002F520D" w:rsidRDefault="00DF0840" w:rsidP="007C211C">
      <w:pPr>
        <w:pStyle w:val="9"/>
        <w:numPr>
          <w:ilvl w:val="0"/>
          <w:numId w:val="38"/>
        </w:numPr>
        <w:rPr>
          <w:sz w:val="24"/>
        </w:rPr>
      </w:pPr>
      <w:r w:rsidRPr="002F520D">
        <w:rPr>
          <w:sz w:val="24"/>
        </w:rPr>
        <w:t>На  каком  топливе  работают  самолёты?</w:t>
      </w:r>
    </w:p>
    <w:p w:rsidR="00DF0840" w:rsidRPr="00747827" w:rsidRDefault="00DF0840" w:rsidP="007C211C">
      <w:pPr>
        <w:pStyle w:val="9"/>
        <w:numPr>
          <w:ilvl w:val="0"/>
          <w:numId w:val="38"/>
        </w:numPr>
        <w:rPr>
          <w:sz w:val="24"/>
        </w:rPr>
      </w:pPr>
      <w:r w:rsidRPr="00747827">
        <w:rPr>
          <w:sz w:val="24"/>
        </w:rPr>
        <w:t>Каковы  особенности  нефти  Ноябрьского  региона?</w:t>
      </w:r>
    </w:p>
    <w:p w:rsidR="00DF0840" w:rsidRPr="00747827" w:rsidRDefault="00DF0840" w:rsidP="00DF0840">
      <w:pPr>
        <w:pStyle w:val="40"/>
        <w:rPr>
          <w:sz w:val="24"/>
        </w:rPr>
      </w:pPr>
      <w:r w:rsidRPr="00747827">
        <w:rPr>
          <w:sz w:val="24"/>
        </w:rPr>
        <w:t>Другие  вопросы  могут  возникать  спонтанно,  это  надо приветствовать.</w:t>
      </w:r>
    </w:p>
    <w:p w:rsidR="00951BAF" w:rsidRPr="00747827" w:rsidRDefault="00951BAF" w:rsidP="00951BAF">
      <w:pPr>
        <w:pStyle w:val="9"/>
        <w:rPr>
          <w:sz w:val="24"/>
        </w:rPr>
      </w:pPr>
      <w:r w:rsidRPr="00747827">
        <w:rPr>
          <w:sz w:val="24"/>
        </w:rPr>
        <w:t>Оценочные листы  собираем и  выводим  средний  балл  -  оценка  выступлений  учащихся.</w:t>
      </w:r>
    </w:p>
    <w:p w:rsidR="00951BAF" w:rsidRPr="00747827" w:rsidRDefault="00951BAF" w:rsidP="000664D2">
      <w:pPr>
        <w:pStyle w:val="40"/>
        <w:jc w:val="both"/>
        <w:rPr>
          <w:sz w:val="24"/>
        </w:rPr>
      </w:pPr>
      <w:r w:rsidRPr="00747827">
        <w:rPr>
          <w:sz w:val="24"/>
        </w:rPr>
        <w:t>Уважаемые  специалисты!</w:t>
      </w:r>
    </w:p>
    <w:p w:rsidR="00951BAF" w:rsidRPr="00747827" w:rsidRDefault="00951BAF" w:rsidP="000664D2">
      <w:pPr>
        <w:pStyle w:val="40"/>
        <w:jc w:val="both"/>
        <w:rPr>
          <w:sz w:val="24"/>
        </w:rPr>
      </w:pPr>
      <w:r w:rsidRPr="00747827">
        <w:rPr>
          <w:sz w:val="24"/>
        </w:rPr>
        <w:t>Благодарим  вас  за  интересные  выступления,   и  за  то   что,   несмотря  на  вашу  занятость,   вы  смогли  приехать  к  нам.  Большое  вам  спасибо  за  ваш  труд.</w:t>
      </w:r>
    </w:p>
    <w:p w:rsidR="00951BAF" w:rsidRPr="00747827" w:rsidRDefault="00951BAF" w:rsidP="000664D2">
      <w:pPr>
        <w:pStyle w:val="40"/>
        <w:jc w:val="both"/>
        <w:rPr>
          <w:sz w:val="24"/>
        </w:rPr>
      </w:pPr>
      <w:r w:rsidRPr="00747827">
        <w:rPr>
          <w:sz w:val="24"/>
        </w:rPr>
        <w:t>Ребята,  вам  всё  было  понятно?   Проверьте,  пожалуйста,  ваш  конспект,  оцените  его,  оценку  поставьте  в  тетради.   Ученикам раздаётся  лист  «Примерный  кон</w:t>
      </w:r>
      <w:r w:rsidR="00400889" w:rsidRPr="00747827">
        <w:rPr>
          <w:sz w:val="24"/>
        </w:rPr>
        <w:t>спект  уро</w:t>
      </w:r>
      <w:r w:rsidR="00D1530A" w:rsidRPr="00747827">
        <w:rPr>
          <w:sz w:val="24"/>
        </w:rPr>
        <w:t>ка»</w:t>
      </w:r>
      <w:r w:rsidR="000664D2">
        <w:rPr>
          <w:sz w:val="24"/>
        </w:rPr>
        <w:t>,  (см.  приложение  стр.17,18</w:t>
      </w:r>
      <w:r w:rsidR="00400889" w:rsidRPr="00747827">
        <w:rPr>
          <w:sz w:val="24"/>
        </w:rPr>
        <w:t>).</w:t>
      </w:r>
      <w:r w:rsidRPr="00747827">
        <w:rPr>
          <w:sz w:val="24"/>
        </w:rPr>
        <w:t xml:space="preserve"> Учащиеся сравнивают  свой  конспект с  образцом и  выставляют  оценку.</w:t>
      </w:r>
    </w:p>
    <w:p w:rsidR="00951BAF" w:rsidRPr="000664D2" w:rsidRDefault="00951BAF" w:rsidP="00951BAF">
      <w:pPr>
        <w:pStyle w:val="70"/>
        <w:rPr>
          <w:rStyle w:val="90"/>
          <w:i w:val="0"/>
          <w:sz w:val="24"/>
        </w:rPr>
      </w:pPr>
      <w:r w:rsidRPr="000664D2">
        <w:rPr>
          <w:i w:val="0"/>
          <w:sz w:val="24"/>
          <w:lang w:val="en-US"/>
        </w:rPr>
        <w:t>IV</w:t>
      </w:r>
      <w:r w:rsidRPr="000664D2">
        <w:rPr>
          <w:i w:val="0"/>
          <w:sz w:val="24"/>
        </w:rPr>
        <w:t>. Закрепление</w:t>
      </w:r>
    </w:p>
    <w:p w:rsidR="00951BAF" w:rsidRPr="00747827" w:rsidRDefault="00951BAF" w:rsidP="00951BAF">
      <w:pPr>
        <w:pStyle w:val="9"/>
        <w:rPr>
          <w:sz w:val="24"/>
        </w:rPr>
      </w:pPr>
      <w:r w:rsidRPr="00747827">
        <w:rPr>
          <w:rStyle w:val="90"/>
          <w:sz w:val="24"/>
        </w:rPr>
        <w:t xml:space="preserve"> </w:t>
      </w:r>
      <w:r w:rsidRPr="00747827">
        <w:rPr>
          <w:sz w:val="24"/>
        </w:rPr>
        <w:t xml:space="preserve">Проверим,   всё   ли  мы  усвоили?  </w:t>
      </w:r>
    </w:p>
    <w:p w:rsidR="00951BAF" w:rsidRPr="00747827" w:rsidRDefault="00951BAF" w:rsidP="00951BAF">
      <w:pPr>
        <w:pStyle w:val="40"/>
        <w:rPr>
          <w:sz w:val="24"/>
        </w:rPr>
      </w:pPr>
      <w:r w:rsidRPr="000664D2">
        <w:rPr>
          <w:rStyle w:val="80"/>
          <w:i w:val="0"/>
          <w:sz w:val="24"/>
        </w:rPr>
        <w:t>Воспроизводящая  беседа.</w:t>
      </w:r>
      <w:r w:rsidRPr="00747827">
        <w:rPr>
          <w:sz w:val="24"/>
        </w:rPr>
        <w:t xml:space="preserve">  Отвечаем  на  вопросы:</w:t>
      </w:r>
    </w:p>
    <w:p w:rsidR="00951BAF" w:rsidRPr="00747827" w:rsidRDefault="00951BAF" w:rsidP="007C211C">
      <w:pPr>
        <w:pStyle w:val="40"/>
        <w:numPr>
          <w:ilvl w:val="0"/>
          <w:numId w:val="39"/>
        </w:numPr>
        <w:rPr>
          <w:sz w:val="24"/>
        </w:rPr>
      </w:pPr>
      <w:r w:rsidRPr="00747827">
        <w:rPr>
          <w:sz w:val="24"/>
        </w:rPr>
        <w:t>Нефть  это вещество,  или  смесь  веществ?</w:t>
      </w:r>
    </w:p>
    <w:p w:rsidR="00951BAF" w:rsidRPr="00747827" w:rsidRDefault="00951BAF" w:rsidP="007C211C">
      <w:pPr>
        <w:pStyle w:val="40"/>
        <w:numPr>
          <w:ilvl w:val="0"/>
          <w:numId w:val="39"/>
        </w:numPr>
        <w:rPr>
          <w:sz w:val="24"/>
        </w:rPr>
      </w:pPr>
      <w:r w:rsidRPr="00747827">
        <w:rPr>
          <w:sz w:val="24"/>
        </w:rPr>
        <w:t>Какие  вещества  входят  в  её  состав?</w:t>
      </w:r>
    </w:p>
    <w:p w:rsidR="00951BAF" w:rsidRPr="00747827" w:rsidRDefault="00951BAF" w:rsidP="007C211C">
      <w:pPr>
        <w:pStyle w:val="40"/>
        <w:numPr>
          <w:ilvl w:val="0"/>
          <w:numId w:val="39"/>
        </w:numPr>
        <w:rPr>
          <w:sz w:val="24"/>
        </w:rPr>
      </w:pPr>
      <w:r w:rsidRPr="00747827">
        <w:rPr>
          <w:sz w:val="24"/>
        </w:rPr>
        <w:t>Чем  отличаются  по  составу  попутный  и  природный  нефтяные  газы?</w:t>
      </w:r>
    </w:p>
    <w:p w:rsidR="00951BAF" w:rsidRPr="00747827" w:rsidRDefault="00951BAF" w:rsidP="007C211C">
      <w:pPr>
        <w:pStyle w:val="40"/>
        <w:numPr>
          <w:ilvl w:val="0"/>
          <w:numId w:val="39"/>
        </w:numPr>
        <w:rPr>
          <w:sz w:val="24"/>
        </w:rPr>
      </w:pPr>
      <w:r w:rsidRPr="00747827">
        <w:rPr>
          <w:sz w:val="24"/>
        </w:rPr>
        <w:t>Какой  газ  природный  или  попутный  имеет больше  возможностей  для  нефтехимии?</w:t>
      </w:r>
    </w:p>
    <w:p w:rsidR="00951BAF" w:rsidRPr="00747827" w:rsidRDefault="00951BAF" w:rsidP="007C211C">
      <w:pPr>
        <w:pStyle w:val="40"/>
        <w:numPr>
          <w:ilvl w:val="0"/>
          <w:numId w:val="39"/>
        </w:numPr>
        <w:rPr>
          <w:sz w:val="24"/>
        </w:rPr>
      </w:pPr>
      <w:r w:rsidRPr="00747827">
        <w:rPr>
          <w:sz w:val="24"/>
        </w:rPr>
        <w:t>Перегонка  это физический или  химический  процесс?  На  каком  свойстве  веществ  основана  перегонка?</w:t>
      </w:r>
    </w:p>
    <w:p w:rsidR="00951BAF" w:rsidRPr="00747827" w:rsidRDefault="00951BAF" w:rsidP="007C211C">
      <w:pPr>
        <w:pStyle w:val="40"/>
        <w:numPr>
          <w:ilvl w:val="0"/>
          <w:numId w:val="39"/>
        </w:numPr>
        <w:rPr>
          <w:sz w:val="24"/>
        </w:rPr>
      </w:pPr>
      <w:r w:rsidRPr="00747827">
        <w:rPr>
          <w:sz w:val="24"/>
        </w:rPr>
        <w:t>Крекинг  это  физический  или  химический  процесс?</w:t>
      </w:r>
    </w:p>
    <w:p w:rsidR="00951BAF" w:rsidRPr="00747827" w:rsidRDefault="00951BAF" w:rsidP="007C211C">
      <w:pPr>
        <w:pStyle w:val="40"/>
        <w:numPr>
          <w:ilvl w:val="0"/>
          <w:numId w:val="39"/>
        </w:numPr>
        <w:rPr>
          <w:sz w:val="24"/>
        </w:rPr>
      </w:pPr>
      <w:r w:rsidRPr="00747827">
        <w:rPr>
          <w:sz w:val="24"/>
        </w:rPr>
        <w:t>Какой  бензин  более  качественный:</w:t>
      </w:r>
    </w:p>
    <w:p w:rsidR="00951BAF" w:rsidRPr="00747827" w:rsidRDefault="00951BAF" w:rsidP="002F520D">
      <w:pPr>
        <w:pStyle w:val="40"/>
        <w:ind w:left="720"/>
        <w:rPr>
          <w:sz w:val="24"/>
        </w:rPr>
      </w:pPr>
      <w:r w:rsidRPr="00747827">
        <w:rPr>
          <w:sz w:val="24"/>
        </w:rPr>
        <w:t>бензин,  полученный   прямой  перегонкой,  термическим  или  каталитическим крекингом?</w:t>
      </w:r>
    </w:p>
    <w:p w:rsidR="00746D03" w:rsidRPr="00747827" w:rsidRDefault="00951BAF" w:rsidP="007C211C">
      <w:pPr>
        <w:pStyle w:val="9"/>
        <w:numPr>
          <w:ilvl w:val="0"/>
          <w:numId w:val="39"/>
        </w:numPr>
        <w:rPr>
          <w:sz w:val="24"/>
        </w:rPr>
      </w:pPr>
      <w:r w:rsidRPr="00747827">
        <w:rPr>
          <w:sz w:val="24"/>
        </w:rPr>
        <w:t>Как  вы  понимаете   слова  Д.И.Менделеева  «Нефть  -  не  топливо,  топить  можно  и  ассигнациями»?</w:t>
      </w:r>
      <w:r w:rsidR="00746D03" w:rsidRPr="00747827">
        <w:rPr>
          <w:sz w:val="24"/>
        </w:rPr>
        <w:t xml:space="preserve">   </w:t>
      </w:r>
    </w:p>
    <w:p w:rsidR="00746D03" w:rsidRPr="00747827" w:rsidRDefault="00746D03" w:rsidP="007C211C">
      <w:pPr>
        <w:pStyle w:val="9"/>
        <w:numPr>
          <w:ilvl w:val="0"/>
          <w:numId w:val="39"/>
        </w:numPr>
        <w:rPr>
          <w:sz w:val="24"/>
        </w:rPr>
      </w:pPr>
      <w:r w:rsidRPr="00747827">
        <w:rPr>
          <w:sz w:val="24"/>
        </w:rPr>
        <w:t xml:space="preserve">Послушайте сказку  и  отгадайте  загадку.  </w:t>
      </w:r>
    </w:p>
    <w:p w:rsidR="00746D03" w:rsidRPr="00747827" w:rsidRDefault="00746D03" w:rsidP="000664D2">
      <w:pPr>
        <w:pStyle w:val="9"/>
        <w:ind w:left="360"/>
        <w:jc w:val="both"/>
        <w:rPr>
          <w:sz w:val="24"/>
        </w:rPr>
      </w:pPr>
      <w:r w:rsidRPr="00747827">
        <w:rPr>
          <w:sz w:val="24"/>
        </w:rPr>
        <w:lastRenderedPageBreak/>
        <w:t>«Однажды  пентан  пошёл  в  сауну  попариться.  Сауна,  конечно</w:t>
      </w:r>
      <w:r w:rsidR="000664D2">
        <w:rPr>
          <w:sz w:val="24"/>
        </w:rPr>
        <w:t>,</w:t>
      </w:r>
      <w:r w:rsidRPr="00747827">
        <w:rPr>
          <w:sz w:val="24"/>
        </w:rPr>
        <w:t xml:space="preserve">  была  химическая,  поэтому  там  было  довольно  жарко,  около  100  градусов.  В  сауне  работал  банщиком  Хлорид  Алюминия, который  за  долгие  годы  пребывания  в  жаре  так высох,  что его  прозвали  Безводным.  Увидел он Пентана  и  набросился  на  него.  И  стал  его  крутит</w:t>
      </w:r>
      <w:proofErr w:type="gramStart"/>
      <w:r w:rsidRPr="00747827">
        <w:rPr>
          <w:sz w:val="24"/>
        </w:rPr>
        <w:t>ь-</w:t>
      </w:r>
      <w:proofErr w:type="gramEnd"/>
      <w:r w:rsidRPr="00747827">
        <w:rPr>
          <w:sz w:val="24"/>
        </w:rPr>
        <w:t xml:space="preserve"> ломать,  приговаривая:  «Какой  скелет  у  тебя  весь  скрюченный.  Ничего,  сейчас  выпрямим!»  И  так  он старался  скелет  </w:t>
      </w:r>
      <w:proofErr w:type="spellStart"/>
      <w:r w:rsidRPr="00747827">
        <w:rPr>
          <w:sz w:val="24"/>
        </w:rPr>
        <w:t>пентановый</w:t>
      </w:r>
      <w:proofErr w:type="spellEnd"/>
      <w:r w:rsidRPr="00747827">
        <w:rPr>
          <w:sz w:val="24"/>
        </w:rPr>
        <w:t xml:space="preserve">  выпрямить,  что  от  усердия  оторвал  </w:t>
      </w:r>
      <w:proofErr w:type="spellStart"/>
      <w:r w:rsidRPr="00747827">
        <w:rPr>
          <w:sz w:val="24"/>
        </w:rPr>
        <w:t>метильную</w:t>
      </w:r>
      <w:proofErr w:type="spellEnd"/>
      <w:r w:rsidRPr="00747827">
        <w:rPr>
          <w:sz w:val="24"/>
        </w:rPr>
        <w:t xml:space="preserve">  группу  и  атом  водорода,  стал  он на  место  </w:t>
      </w:r>
      <w:r w:rsidR="000664D2">
        <w:rPr>
          <w:sz w:val="24"/>
        </w:rPr>
        <w:t>прилаживать, да  всё  перепутал:</w:t>
      </w:r>
      <w:r w:rsidRPr="00747827">
        <w:rPr>
          <w:sz w:val="24"/>
        </w:rPr>
        <w:t xml:space="preserve">  вместо  </w:t>
      </w:r>
      <w:proofErr w:type="spellStart"/>
      <w:r w:rsidRPr="00747827">
        <w:rPr>
          <w:sz w:val="24"/>
        </w:rPr>
        <w:t>метильной</w:t>
      </w:r>
      <w:proofErr w:type="spellEnd"/>
      <w:r w:rsidRPr="00747827">
        <w:rPr>
          <w:sz w:val="24"/>
        </w:rPr>
        <w:t xml:space="preserve">  группы  водород  прилепил,  а  </w:t>
      </w:r>
      <w:proofErr w:type="spellStart"/>
      <w:r w:rsidRPr="00747827">
        <w:rPr>
          <w:sz w:val="24"/>
        </w:rPr>
        <w:t>метильную</w:t>
      </w:r>
      <w:proofErr w:type="spellEnd"/>
      <w:r w:rsidRPr="00747827">
        <w:rPr>
          <w:sz w:val="24"/>
        </w:rPr>
        <w:t xml:space="preserve">  группу  на  место  водорода  пристроил.  Глянул  на  себя  пентан  и  заплакал  горючими  слезами:  </w:t>
      </w:r>
    </w:p>
    <w:p w:rsidR="00746D03" w:rsidRPr="00747827" w:rsidRDefault="00746D03" w:rsidP="00746D03">
      <w:pPr>
        <w:pStyle w:val="9"/>
        <w:rPr>
          <w:sz w:val="24"/>
        </w:rPr>
      </w:pPr>
      <w:r w:rsidRPr="00747827">
        <w:rPr>
          <w:sz w:val="24"/>
        </w:rPr>
        <w:t xml:space="preserve">     «Был  пентан,  а  стал</w:t>
      </w:r>
      <w:proofErr w:type="gramStart"/>
      <w:r w:rsidRPr="00747827">
        <w:rPr>
          <w:sz w:val="24"/>
        </w:rPr>
        <w:t xml:space="preserve">   ...................».  </w:t>
      </w:r>
      <w:proofErr w:type="gramEnd"/>
    </w:p>
    <w:p w:rsidR="00951BAF" w:rsidRPr="00747827" w:rsidRDefault="00746D03" w:rsidP="000664D2">
      <w:pPr>
        <w:pStyle w:val="9"/>
        <w:rPr>
          <w:sz w:val="24"/>
        </w:rPr>
      </w:pPr>
      <w:r w:rsidRPr="00747827">
        <w:rPr>
          <w:sz w:val="24"/>
        </w:rPr>
        <w:t>В  этой  сказке  10 строк.  Попробуйте      сократить  её  до  одной  строки.  К  какому  типу  относятся  такие  реакции?</w:t>
      </w:r>
    </w:p>
    <w:p w:rsidR="00951BAF" w:rsidRPr="00747827" w:rsidRDefault="00951BAF" w:rsidP="002F520D">
      <w:pPr>
        <w:pStyle w:val="40"/>
        <w:rPr>
          <w:sz w:val="24"/>
        </w:rPr>
      </w:pPr>
      <w:r w:rsidRPr="00747827">
        <w:rPr>
          <w:sz w:val="24"/>
        </w:rPr>
        <w:t xml:space="preserve">И,  наконец,  главный вопрос: </w:t>
      </w:r>
    </w:p>
    <w:p w:rsidR="00951BAF" w:rsidRPr="002F520D" w:rsidRDefault="00951BAF" w:rsidP="00951BAF">
      <w:pPr>
        <w:pStyle w:val="40"/>
        <w:ind w:left="360"/>
        <w:rPr>
          <w:sz w:val="24"/>
        </w:rPr>
      </w:pPr>
      <w:r w:rsidRPr="002F520D">
        <w:rPr>
          <w:sz w:val="24"/>
        </w:rPr>
        <w:t xml:space="preserve"> </w:t>
      </w:r>
      <w:r w:rsidRPr="002F520D">
        <w:rPr>
          <w:rStyle w:val="700"/>
          <w:sz w:val="24"/>
        </w:rPr>
        <w:t>«Почему  нефть  считают  чёрным</w:t>
      </w:r>
      <w:r w:rsidRPr="002F520D">
        <w:rPr>
          <w:sz w:val="24"/>
        </w:rPr>
        <w:t xml:space="preserve">  </w:t>
      </w:r>
      <w:r w:rsidRPr="002F520D">
        <w:rPr>
          <w:rStyle w:val="700"/>
          <w:sz w:val="24"/>
        </w:rPr>
        <w:t>золотом»?</w:t>
      </w:r>
    </w:p>
    <w:p w:rsidR="000664D2" w:rsidRDefault="000664D2" w:rsidP="00951BAF">
      <w:pPr>
        <w:pStyle w:val="70"/>
        <w:rPr>
          <w:sz w:val="24"/>
        </w:rPr>
      </w:pPr>
    </w:p>
    <w:p w:rsidR="00951BAF" w:rsidRDefault="00951BAF" w:rsidP="00951BAF">
      <w:pPr>
        <w:pStyle w:val="70"/>
        <w:rPr>
          <w:i w:val="0"/>
          <w:sz w:val="24"/>
        </w:rPr>
      </w:pPr>
      <w:r w:rsidRPr="000664D2">
        <w:rPr>
          <w:i w:val="0"/>
          <w:sz w:val="24"/>
          <w:lang w:val="en-US"/>
        </w:rPr>
        <w:t>V</w:t>
      </w:r>
      <w:r w:rsidRPr="000664D2">
        <w:rPr>
          <w:i w:val="0"/>
          <w:sz w:val="24"/>
        </w:rPr>
        <w:t>. Проверка   усвоения   нового   ма</w:t>
      </w:r>
      <w:r w:rsidR="000664D2" w:rsidRPr="000664D2">
        <w:rPr>
          <w:i w:val="0"/>
          <w:sz w:val="24"/>
        </w:rPr>
        <w:t>териала</w:t>
      </w:r>
    </w:p>
    <w:p w:rsidR="00DD3A84" w:rsidRPr="000664D2" w:rsidRDefault="00DD3A84" w:rsidP="00951BAF">
      <w:pPr>
        <w:pStyle w:val="70"/>
        <w:rPr>
          <w:i w:val="0"/>
          <w:sz w:val="24"/>
        </w:rPr>
      </w:pPr>
    </w:p>
    <w:p w:rsidR="00951BAF" w:rsidRPr="000664D2" w:rsidRDefault="00951BAF" w:rsidP="00951BAF">
      <w:pPr>
        <w:pStyle w:val="40"/>
        <w:rPr>
          <w:i/>
          <w:sz w:val="24"/>
        </w:rPr>
      </w:pPr>
      <w:r w:rsidRPr="000664D2">
        <w:rPr>
          <w:rStyle w:val="80"/>
          <w:i w:val="0"/>
          <w:sz w:val="24"/>
        </w:rPr>
        <w:t>Тест  по  теме</w:t>
      </w:r>
      <w:r w:rsidRPr="000664D2">
        <w:rPr>
          <w:i/>
          <w:sz w:val="24"/>
        </w:rPr>
        <w:t>:  «Природные  источники УВ».</w:t>
      </w:r>
      <w:r w:rsidR="009814A7" w:rsidRPr="000664D2">
        <w:rPr>
          <w:i/>
          <w:sz w:val="24"/>
        </w:rPr>
        <w:t xml:space="preserve">  Приложение</w:t>
      </w:r>
      <w:r w:rsidR="006C3C42" w:rsidRPr="000664D2">
        <w:rPr>
          <w:i/>
          <w:sz w:val="24"/>
        </w:rPr>
        <w:t>,</w:t>
      </w:r>
      <w:r w:rsidR="009814A7" w:rsidRPr="000664D2">
        <w:rPr>
          <w:i/>
          <w:sz w:val="24"/>
        </w:rPr>
        <w:t xml:space="preserve">  стр. 15,16</w:t>
      </w:r>
      <w:r w:rsidR="00400889" w:rsidRPr="000664D2">
        <w:rPr>
          <w:i/>
          <w:sz w:val="24"/>
        </w:rPr>
        <w:t>.</w:t>
      </w:r>
    </w:p>
    <w:p w:rsidR="00951BAF" w:rsidRPr="00747827" w:rsidRDefault="00951BAF" w:rsidP="00951BAF">
      <w:pPr>
        <w:pStyle w:val="40"/>
        <w:rPr>
          <w:sz w:val="24"/>
        </w:rPr>
      </w:pPr>
      <w:r w:rsidRPr="000664D2">
        <w:rPr>
          <w:rStyle w:val="80"/>
          <w:i w:val="0"/>
          <w:sz w:val="24"/>
        </w:rPr>
        <w:t>Самопроверка.</w:t>
      </w:r>
      <w:r w:rsidRPr="00747827">
        <w:rPr>
          <w:sz w:val="24"/>
        </w:rPr>
        <w:t xml:space="preserve">  Оцениваем  так:  1  ошибка  -  «4»,  2  ошибки – «3».</w:t>
      </w:r>
    </w:p>
    <w:p w:rsidR="00951BAF" w:rsidRPr="000664D2" w:rsidRDefault="00951BAF" w:rsidP="00951BAF">
      <w:pPr>
        <w:pStyle w:val="70"/>
        <w:rPr>
          <w:i w:val="0"/>
          <w:sz w:val="24"/>
        </w:rPr>
      </w:pPr>
      <w:r w:rsidRPr="000664D2">
        <w:rPr>
          <w:i w:val="0"/>
          <w:sz w:val="24"/>
          <w:lang w:val="en-US"/>
        </w:rPr>
        <w:t>VI</w:t>
      </w:r>
      <w:r w:rsidRPr="000664D2">
        <w:rPr>
          <w:i w:val="0"/>
          <w:sz w:val="24"/>
        </w:rPr>
        <w:t xml:space="preserve">. </w:t>
      </w:r>
      <w:proofErr w:type="gramStart"/>
      <w:r w:rsidRPr="000664D2">
        <w:rPr>
          <w:i w:val="0"/>
          <w:sz w:val="24"/>
        </w:rPr>
        <w:t>Подведение  итогов</w:t>
      </w:r>
      <w:proofErr w:type="gramEnd"/>
      <w:r w:rsidRPr="000664D2">
        <w:rPr>
          <w:i w:val="0"/>
          <w:sz w:val="24"/>
        </w:rPr>
        <w:t xml:space="preserve">  урока. </w:t>
      </w:r>
    </w:p>
    <w:p w:rsidR="00951BAF" w:rsidRPr="00747827" w:rsidRDefault="00951BAF" w:rsidP="00951BAF">
      <w:pPr>
        <w:pStyle w:val="9"/>
        <w:rPr>
          <w:sz w:val="24"/>
        </w:rPr>
      </w:pPr>
      <w:r w:rsidRPr="00747827">
        <w:rPr>
          <w:sz w:val="24"/>
        </w:rPr>
        <w:t>Объявление  оценок.</w:t>
      </w:r>
    </w:p>
    <w:p w:rsidR="00951BAF" w:rsidRPr="00747827" w:rsidRDefault="00951BAF" w:rsidP="00951BAF">
      <w:pPr>
        <w:pStyle w:val="40"/>
        <w:rPr>
          <w:sz w:val="24"/>
        </w:rPr>
      </w:pPr>
      <w:r w:rsidRPr="00747827">
        <w:rPr>
          <w:sz w:val="24"/>
        </w:rPr>
        <w:t>На нашей  конференции  присутствовали корреспонденты  газеты  «Кругозор»,  которые  хотели бы  взять  у  вас  интервью,  предоставим  им  несколько  минут.</w:t>
      </w:r>
    </w:p>
    <w:p w:rsidR="00951BAF" w:rsidRPr="00747827" w:rsidRDefault="00951BAF" w:rsidP="00951BAF">
      <w:pPr>
        <w:pStyle w:val="40"/>
        <w:rPr>
          <w:sz w:val="24"/>
        </w:rPr>
      </w:pPr>
      <w:r w:rsidRPr="00747827">
        <w:rPr>
          <w:sz w:val="24"/>
        </w:rPr>
        <w:t>Примерные  вопросы:</w:t>
      </w:r>
    </w:p>
    <w:p w:rsidR="00951BAF" w:rsidRPr="00747827" w:rsidRDefault="00951BAF" w:rsidP="007C211C">
      <w:pPr>
        <w:pStyle w:val="40"/>
        <w:numPr>
          <w:ilvl w:val="0"/>
          <w:numId w:val="7"/>
        </w:numPr>
        <w:rPr>
          <w:sz w:val="24"/>
        </w:rPr>
      </w:pPr>
      <w:r w:rsidRPr="00747827">
        <w:rPr>
          <w:sz w:val="24"/>
        </w:rPr>
        <w:t>Хотелось бы  узнать  ваше  мнение  о конференции.</w:t>
      </w:r>
    </w:p>
    <w:p w:rsidR="00951BAF" w:rsidRPr="00747827" w:rsidRDefault="00951BAF" w:rsidP="007C211C">
      <w:pPr>
        <w:pStyle w:val="40"/>
        <w:numPr>
          <w:ilvl w:val="0"/>
          <w:numId w:val="7"/>
        </w:numPr>
        <w:rPr>
          <w:sz w:val="24"/>
        </w:rPr>
      </w:pPr>
      <w:r w:rsidRPr="00747827">
        <w:rPr>
          <w:sz w:val="24"/>
        </w:rPr>
        <w:t>Как  вы  думаете,  конференция  достигла  поставленных  целей?</w:t>
      </w:r>
    </w:p>
    <w:p w:rsidR="00951BAF" w:rsidRPr="00747827" w:rsidRDefault="00951BAF" w:rsidP="007C211C">
      <w:pPr>
        <w:pStyle w:val="40"/>
        <w:numPr>
          <w:ilvl w:val="0"/>
          <w:numId w:val="7"/>
        </w:numPr>
        <w:rPr>
          <w:sz w:val="24"/>
        </w:rPr>
      </w:pPr>
      <w:r w:rsidRPr="00747827">
        <w:rPr>
          <w:sz w:val="24"/>
        </w:rPr>
        <w:t>Что  нового  вы  узнали  о нефти  и  газе?</w:t>
      </w:r>
    </w:p>
    <w:p w:rsidR="00951BAF" w:rsidRPr="00747827" w:rsidRDefault="00951BAF" w:rsidP="007C211C">
      <w:pPr>
        <w:pStyle w:val="40"/>
        <w:numPr>
          <w:ilvl w:val="0"/>
          <w:numId w:val="7"/>
        </w:numPr>
        <w:rPr>
          <w:sz w:val="24"/>
        </w:rPr>
      </w:pPr>
      <w:r w:rsidRPr="00747827">
        <w:rPr>
          <w:sz w:val="24"/>
        </w:rPr>
        <w:t>Ребята, есть  ли  среди  вас  дети  нефтяников?</w:t>
      </w:r>
    </w:p>
    <w:p w:rsidR="00951BAF" w:rsidRPr="00747827" w:rsidRDefault="00951BAF" w:rsidP="007C211C">
      <w:pPr>
        <w:pStyle w:val="40"/>
        <w:numPr>
          <w:ilvl w:val="0"/>
          <w:numId w:val="7"/>
        </w:numPr>
        <w:rPr>
          <w:sz w:val="24"/>
        </w:rPr>
      </w:pPr>
      <w:r w:rsidRPr="00747827">
        <w:rPr>
          <w:sz w:val="24"/>
        </w:rPr>
        <w:t>Кто  из  вас  собирается  стать  нефтяником?</w:t>
      </w:r>
    </w:p>
    <w:p w:rsidR="00951BAF" w:rsidRPr="00747827" w:rsidRDefault="00951BAF" w:rsidP="007C211C">
      <w:pPr>
        <w:pStyle w:val="40"/>
        <w:numPr>
          <w:ilvl w:val="0"/>
          <w:numId w:val="7"/>
        </w:numPr>
        <w:rPr>
          <w:sz w:val="24"/>
        </w:rPr>
      </w:pPr>
      <w:r w:rsidRPr="00747827">
        <w:rPr>
          <w:sz w:val="24"/>
        </w:rPr>
        <w:t>Ребята,  а  вы  знаете,  какое  месторождение  было  первым  в  Ноябрьском  регионе?</w:t>
      </w:r>
    </w:p>
    <w:p w:rsidR="00951BAF" w:rsidRPr="00747827" w:rsidRDefault="00951BAF" w:rsidP="000664D2">
      <w:pPr>
        <w:pStyle w:val="40"/>
        <w:jc w:val="both"/>
        <w:rPr>
          <w:sz w:val="24"/>
        </w:rPr>
      </w:pPr>
      <w:r w:rsidRPr="00747827">
        <w:rPr>
          <w:sz w:val="24"/>
        </w:rPr>
        <w:t>Ответ:  Холмогорское,  оно  было открыто  и  введено  в  эксплуатацию  осенью  1973  года.  Скважины  как  люди   -  рождаются,  живут,  расцветают,  старятся  и  умирают.  Холмогорскому  месторождению  повезло больше,  на  его  месте  установлен  монумент.</w:t>
      </w:r>
    </w:p>
    <w:p w:rsidR="00951BAF" w:rsidRPr="000664D2" w:rsidRDefault="00951BAF" w:rsidP="000664D2">
      <w:pPr>
        <w:pStyle w:val="8"/>
        <w:jc w:val="both"/>
        <w:rPr>
          <w:b w:val="0"/>
          <w:i w:val="0"/>
          <w:sz w:val="24"/>
        </w:rPr>
      </w:pPr>
      <w:r w:rsidRPr="000664D2">
        <w:rPr>
          <w:i w:val="0"/>
          <w:sz w:val="24"/>
        </w:rPr>
        <w:t>Заключительное  слово  учителя.</w:t>
      </w:r>
      <w:r w:rsidR="000664D2" w:rsidRPr="000664D2">
        <w:rPr>
          <w:b w:val="0"/>
          <w:i w:val="0"/>
          <w:sz w:val="24"/>
        </w:rPr>
        <w:t xml:space="preserve"> </w:t>
      </w:r>
      <w:r w:rsidRPr="000664D2">
        <w:rPr>
          <w:b w:val="0"/>
          <w:i w:val="0"/>
          <w:sz w:val="24"/>
        </w:rPr>
        <w:t>Благодарю  всех  участников  конференции  за  плодотворную работу  и  желаю  дальнейших  успехов  в  изучении  органической  химии,  надеюсь,  что  после  этого  урока  вы будете  с  большим  уважением  относиться  к   нефтяникам,  химии  и  к  химикам;   которые   смогли  создать  так  много полезных  и  нужных  для  нашей  жизни  веществ, материалов,  продуктов,   сегодня  без  многих  из  них  нам  трудно  обойтись,  мы  настолько  к  ним  привыкли,      кажется,  они  были  всегда,  но  ведь  это  создали  химики!  (Некоторые  из  них  представлены  на  выставке). Заканчивая   официальную  часть  урока,  мне  хотелось  бы  предоставить  слово  поэтессе  Анне  Л.</w:t>
      </w:r>
    </w:p>
    <w:p w:rsidR="00951BAF" w:rsidRPr="00747827" w:rsidRDefault="00951BAF" w:rsidP="00951BAF">
      <w:pPr>
        <w:pStyle w:val="8"/>
        <w:rPr>
          <w:sz w:val="24"/>
        </w:rPr>
      </w:pPr>
    </w:p>
    <w:p w:rsidR="00951BAF" w:rsidRPr="00747827" w:rsidRDefault="00951BAF" w:rsidP="00951BAF">
      <w:pPr>
        <w:pStyle w:val="8"/>
        <w:rPr>
          <w:sz w:val="24"/>
        </w:rPr>
      </w:pPr>
      <w:r w:rsidRPr="00747827">
        <w:rPr>
          <w:sz w:val="24"/>
        </w:rPr>
        <w:t>Песня  о  Ноябрьске.</w:t>
      </w:r>
    </w:p>
    <w:p w:rsidR="00951BAF" w:rsidRPr="00747827" w:rsidRDefault="00951BAF" w:rsidP="00951BAF">
      <w:pPr>
        <w:pStyle w:val="40"/>
        <w:rPr>
          <w:sz w:val="24"/>
        </w:rPr>
      </w:pPr>
      <w:r w:rsidRPr="00747827">
        <w:rPr>
          <w:sz w:val="24"/>
        </w:rPr>
        <w:t>Индевели   морозные   дали</w:t>
      </w:r>
    </w:p>
    <w:p w:rsidR="00951BAF" w:rsidRPr="00747827" w:rsidRDefault="00951BAF" w:rsidP="00951BAF">
      <w:pPr>
        <w:pStyle w:val="40"/>
        <w:rPr>
          <w:sz w:val="24"/>
        </w:rPr>
      </w:pPr>
      <w:r w:rsidRPr="00747827">
        <w:rPr>
          <w:sz w:val="24"/>
        </w:rPr>
        <w:t>В  том  нам  памятном  всем  ноябре.</w:t>
      </w:r>
    </w:p>
    <w:p w:rsidR="00951BAF" w:rsidRPr="00747827" w:rsidRDefault="00951BAF" w:rsidP="00951BAF">
      <w:pPr>
        <w:pStyle w:val="40"/>
        <w:rPr>
          <w:sz w:val="24"/>
        </w:rPr>
      </w:pPr>
      <w:r w:rsidRPr="00747827">
        <w:rPr>
          <w:sz w:val="24"/>
        </w:rPr>
        <w:t>И  тогда  мы  впервые  узнали</w:t>
      </w:r>
    </w:p>
    <w:p w:rsidR="00951BAF" w:rsidRPr="00747827" w:rsidRDefault="00951BAF" w:rsidP="00951BAF">
      <w:pPr>
        <w:pStyle w:val="40"/>
        <w:rPr>
          <w:sz w:val="24"/>
        </w:rPr>
      </w:pPr>
      <w:r w:rsidRPr="00747827">
        <w:rPr>
          <w:sz w:val="24"/>
        </w:rPr>
        <w:t>Город,  ставший  нам  главным  в  судьбе</w:t>
      </w:r>
    </w:p>
    <w:p w:rsidR="00951BAF" w:rsidRPr="00747827" w:rsidRDefault="00951BAF" w:rsidP="00951BAF">
      <w:pPr>
        <w:pStyle w:val="40"/>
        <w:rPr>
          <w:sz w:val="24"/>
        </w:rPr>
      </w:pPr>
      <w:r w:rsidRPr="00747827">
        <w:rPr>
          <w:sz w:val="24"/>
        </w:rPr>
        <w:t>И  твой  северный  образ суровый</w:t>
      </w:r>
    </w:p>
    <w:p w:rsidR="00951BAF" w:rsidRPr="00747827" w:rsidRDefault="00951BAF" w:rsidP="00951BAF">
      <w:pPr>
        <w:pStyle w:val="40"/>
        <w:rPr>
          <w:sz w:val="24"/>
        </w:rPr>
      </w:pPr>
      <w:r w:rsidRPr="00747827">
        <w:rPr>
          <w:sz w:val="24"/>
        </w:rPr>
        <w:t>Нас  всегда  согревает  теплом.</w:t>
      </w:r>
    </w:p>
    <w:p w:rsidR="00951BAF" w:rsidRPr="00747827" w:rsidRDefault="00951BAF" w:rsidP="00951BAF">
      <w:pPr>
        <w:pStyle w:val="40"/>
        <w:rPr>
          <w:sz w:val="24"/>
        </w:rPr>
      </w:pPr>
      <w:r w:rsidRPr="00747827">
        <w:rPr>
          <w:sz w:val="24"/>
        </w:rPr>
        <w:t>Как  прекрасно,  дружище  мой  новый,</w:t>
      </w:r>
    </w:p>
    <w:p w:rsidR="00951BAF" w:rsidRPr="00747827" w:rsidRDefault="00951BAF" w:rsidP="00951BAF">
      <w:pPr>
        <w:pStyle w:val="40"/>
        <w:rPr>
          <w:sz w:val="24"/>
        </w:rPr>
      </w:pPr>
      <w:r w:rsidRPr="00747827">
        <w:rPr>
          <w:sz w:val="24"/>
        </w:rPr>
        <w:lastRenderedPageBreak/>
        <w:t>Что  с  тобой  мы в  Ноябрьске  живём.</w:t>
      </w:r>
    </w:p>
    <w:p w:rsidR="00951BAF" w:rsidRPr="00747827" w:rsidRDefault="00951BAF" w:rsidP="00951BAF">
      <w:pPr>
        <w:pStyle w:val="40"/>
        <w:rPr>
          <w:sz w:val="24"/>
        </w:rPr>
      </w:pPr>
      <w:r w:rsidRPr="00747827">
        <w:rPr>
          <w:sz w:val="24"/>
        </w:rPr>
        <w:t xml:space="preserve">И,  </w:t>
      </w:r>
      <w:proofErr w:type="gramStart"/>
      <w:r w:rsidRPr="00747827">
        <w:rPr>
          <w:sz w:val="24"/>
        </w:rPr>
        <w:t>сквозь</w:t>
      </w:r>
      <w:proofErr w:type="gramEnd"/>
      <w:r w:rsidRPr="00747827">
        <w:rPr>
          <w:sz w:val="24"/>
        </w:rPr>
        <w:t xml:space="preserve">   </w:t>
      </w:r>
      <w:proofErr w:type="gramStart"/>
      <w:r w:rsidRPr="00747827">
        <w:rPr>
          <w:sz w:val="24"/>
        </w:rPr>
        <w:t>Севера</w:t>
      </w:r>
      <w:proofErr w:type="gramEnd"/>
      <w:r w:rsidRPr="00747827">
        <w:rPr>
          <w:sz w:val="24"/>
        </w:rPr>
        <w:t xml:space="preserve">  трудные  судьбы,</w:t>
      </w:r>
    </w:p>
    <w:p w:rsidR="00951BAF" w:rsidRPr="00747827" w:rsidRDefault="00951BAF" w:rsidP="00951BAF">
      <w:pPr>
        <w:pStyle w:val="40"/>
        <w:rPr>
          <w:sz w:val="24"/>
        </w:rPr>
      </w:pPr>
      <w:r w:rsidRPr="00747827">
        <w:rPr>
          <w:sz w:val="24"/>
        </w:rPr>
        <w:t>Чётко  слышен  твой  ритм  трудовой.</w:t>
      </w:r>
    </w:p>
    <w:p w:rsidR="00951BAF" w:rsidRPr="00747827" w:rsidRDefault="00951BAF" w:rsidP="00951BAF">
      <w:pPr>
        <w:pStyle w:val="40"/>
        <w:rPr>
          <w:sz w:val="24"/>
        </w:rPr>
      </w:pPr>
      <w:r w:rsidRPr="00747827">
        <w:rPr>
          <w:sz w:val="24"/>
        </w:rPr>
        <w:t>Буровых  нефтеносные  трубы</w:t>
      </w:r>
    </w:p>
    <w:p w:rsidR="00951BAF" w:rsidRPr="00747827" w:rsidRDefault="00951BAF" w:rsidP="00951BAF">
      <w:pPr>
        <w:pStyle w:val="40"/>
        <w:rPr>
          <w:sz w:val="24"/>
        </w:rPr>
      </w:pPr>
      <w:r w:rsidRPr="00747827">
        <w:rPr>
          <w:sz w:val="24"/>
        </w:rPr>
        <w:t>Поднимаются  вместе  с  тобой</w:t>
      </w:r>
    </w:p>
    <w:p w:rsidR="00951BAF" w:rsidRPr="00747827" w:rsidRDefault="00951BAF" w:rsidP="00951BAF">
      <w:pPr>
        <w:pStyle w:val="40"/>
        <w:rPr>
          <w:sz w:val="24"/>
        </w:rPr>
      </w:pPr>
      <w:r w:rsidRPr="00747827">
        <w:rPr>
          <w:sz w:val="24"/>
        </w:rPr>
        <w:t xml:space="preserve">Твоя  нефть  согревает  планету,  </w:t>
      </w:r>
    </w:p>
    <w:p w:rsidR="00951BAF" w:rsidRPr="00747827" w:rsidRDefault="00951BAF" w:rsidP="00951BAF">
      <w:pPr>
        <w:pStyle w:val="40"/>
        <w:rPr>
          <w:sz w:val="24"/>
        </w:rPr>
      </w:pPr>
      <w:r w:rsidRPr="00747827">
        <w:rPr>
          <w:sz w:val="24"/>
        </w:rPr>
        <w:t xml:space="preserve">Твои  люди  прекрасны  душой, </w:t>
      </w:r>
    </w:p>
    <w:p w:rsidR="00951BAF" w:rsidRPr="00747827" w:rsidRDefault="00951BAF" w:rsidP="00951BAF">
      <w:pPr>
        <w:pStyle w:val="40"/>
        <w:rPr>
          <w:sz w:val="24"/>
        </w:rPr>
      </w:pPr>
      <w:r w:rsidRPr="00747827">
        <w:rPr>
          <w:sz w:val="24"/>
        </w:rPr>
        <w:t>Твоё  имя  подобно  рассвету,</w:t>
      </w:r>
    </w:p>
    <w:p w:rsidR="00951BAF" w:rsidRPr="00747827" w:rsidRDefault="00951BAF" w:rsidP="00951BAF">
      <w:pPr>
        <w:pStyle w:val="40"/>
        <w:rPr>
          <w:sz w:val="24"/>
        </w:rPr>
      </w:pPr>
      <w:r w:rsidRPr="00747827">
        <w:rPr>
          <w:sz w:val="24"/>
        </w:rPr>
        <w:t>Будь же  счастлив,  Ноябрьск  мой  родной.</w:t>
      </w:r>
    </w:p>
    <w:p w:rsidR="00951BAF" w:rsidRPr="000664D2" w:rsidRDefault="00951BAF" w:rsidP="00951BAF">
      <w:pPr>
        <w:pStyle w:val="8"/>
        <w:rPr>
          <w:i w:val="0"/>
          <w:sz w:val="24"/>
        </w:rPr>
      </w:pPr>
      <w:r w:rsidRPr="000664D2">
        <w:rPr>
          <w:i w:val="0"/>
          <w:sz w:val="24"/>
          <w:lang w:val="en-US"/>
        </w:rPr>
        <w:t>VII</w:t>
      </w:r>
      <w:r w:rsidR="00C95090" w:rsidRPr="000664D2">
        <w:rPr>
          <w:i w:val="0"/>
          <w:sz w:val="24"/>
        </w:rPr>
        <w:t>.</w:t>
      </w:r>
      <w:r w:rsidRPr="000664D2">
        <w:rPr>
          <w:i w:val="0"/>
          <w:sz w:val="24"/>
        </w:rPr>
        <w:t xml:space="preserve"> Лотерея.</w:t>
      </w:r>
    </w:p>
    <w:p w:rsidR="00951BAF" w:rsidRPr="00747827" w:rsidRDefault="00951BAF" w:rsidP="00951BAF">
      <w:pPr>
        <w:pStyle w:val="40"/>
        <w:rPr>
          <w:sz w:val="24"/>
        </w:rPr>
      </w:pPr>
      <w:r w:rsidRPr="00747827">
        <w:rPr>
          <w:sz w:val="24"/>
        </w:rPr>
        <w:t xml:space="preserve"> А  сейчас  небольшой  сюрприз  -  лотерея.  Призы  для  лотереи  нам  любезно  предоставили  наши   спонсоры   объединения  «Чёрное  золото».</w:t>
      </w:r>
      <w:r w:rsidR="003B6EAF" w:rsidRPr="00747827">
        <w:rPr>
          <w:sz w:val="24"/>
        </w:rPr>
        <w:t xml:space="preserve">  Получите  призы!</w:t>
      </w:r>
    </w:p>
    <w:p w:rsidR="00951BAF" w:rsidRPr="00747827" w:rsidRDefault="00951BAF" w:rsidP="00951BAF">
      <w:pPr>
        <w:pStyle w:val="40"/>
        <w:rPr>
          <w:sz w:val="24"/>
        </w:rPr>
      </w:pPr>
      <w:r w:rsidRPr="00747827">
        <w:rPr>
          <w:sz w:val="24"/>
        </w:rPr>
        <w:t>Билеты  лучше  продать  во  время  перемены.</w:t>
      </w:r>
    </w:p>
    <w:p w:rsidR="00951BAF" w:rsidRPr="00747827" w:rsidRDefault="00951BAF" w:rsidP="00951BAF">
      <w:pPr>
        <w:pStyle w:val="40"/>
        <w:rPr>
          <w:sz w:val="24"/>
        </w:rPr>
      </w:pPr>
    </w:p>
    <w:p w:rsidR="00951BAF" w:rsidRPr="00747827" w:rsidRDefault="00951BAF" w:rsidP="00951BAF">
      <w:pPr>
        <w:pStyle w:val="40"/>
        <w:rPr>
          <w:sz w:val="24"/>
        </w:rPr>
      </w:pPr>
    </w:p>
    <w:p w:rsidR="00951BAF" w:rsidRPr="00747827" w:rsidRDefault="00951BAF" w:rsidP="00951BAF">
      <w:pPr>
        <w:pStyle w:val="40"/>
        <w:rPr>
          <w:sz w:val="24"/>
        </w:rPr>
      </w:pPr>
    </w:p>
    <w:p w:rsidR="00C95090" w:rsidRPr="00747827" w:rsidRDefault="00C95090" w:rsidP="00C95090"/>
    <w:p w:rsidR="00E351F3" w:rsidRPr="00DC0047" w:rsidRDefault="00E351F3" w:rsidP="00E351F3">
      <w:pPr>
        <w:pStyle w:val="9"/>
        <w:rPr>
          <w:rStyle w:val="700"/>
          <w:b w:val="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E351F3" w:rsidRDefault="00E351F3"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DD3A84" w:rsidRDefault="00DD3A84" w:rsidP="00E351F3">
      <w:pPr>
        <w:pStyle w:val="9"/>
        <w:jc w:val="center"/>
        <w:rPr>
          <w:rStyle w:val="700"/>
          <w:i w:val="0"/>
          <w:sz w:val="24"/>
        </w:rPr>
      </w:pPr>
    </w:p>
    <w:p w:rsidR="00E351F3" w:rsidRPr="00A97D89" w:rsidRDefault="00E351F3" w:rsidP="00E351F3">
      <w:pPr>
        <w:pStyle w:val="9"/>
        <w:jc w:val="center"/>
        <w:rPr>
          <w:rStyle w:val="700"/>
          <w:i w:val="0"/>
          <w:sz w:val="24"/>
        </w:rPr>
      </w:pPr>
      <w:r w:rsidRPr="00A97D89">
        <w:rPr>
          <w:rStyle w:val="700"/>
          <w:i w:val="0"/>
          <w:sz w:val="24"/>
        </w:rPr>
        <w:t>Литература:</w:t>
      </w:r>
    </w:p>
    <w:p w:rsidR="00E351F3" w:rsidRPr="00DC0047" w:rsidRDefault="00E351F3" w:rsidP="00E351F3">
      <w:pPr>
        <w:pStyle w:val="9"/>
        <w:rPr>
          <w:rStyle w:val="700"/>
          <w:b w:val="0"/>
          <w:i w:val="0"/>
          <w:sz w:val="24"/>
        </w:rPr>
      </w:pPr>
    </w:p>
    <w:p w:rsidR="00E351F3" w:rsidRDefault="00E351F3" w:rsidP="007C211C">
      <w:pPr>
        <w:pStyle w:val="9"/>
        <w:numPr>
          <w:ilvl w:val="0"/>
          <w:numId w:val="28"/>
        </w:numPr>
        <w:jc w:val="both"/>
        <w:rPr>
          <w:rStyle w:val="700"/>
          <w:b w:val="0"/>
          <w:i w:val="0"/>
          <w:sz w:val="24"/>
        </w:rPr>
      </w:pPr>
      <w:proofErr w:type="spellStart"/>
      <w:r>
        <w:rPr>
          <w:rStyle w:val="700"/>
          <w:b w:val="0"/>
          <w:i w:val="0"/>
          <w:sz w:val="24"/>
        </w:rPr>
        <w:t>Бердоносов</w:t>
      </w:r>
      <w:proofErr w:type="spellEnd"/>
      <w:r>
        <w:rPr>
          <w:rStyle w:val="700"/>
          <w:b w:val="0"/>
          <w:i w:val="0"/>
          <w:sz w:val="24"/>
        </w:rPr>
        <w:t xml:space="preserve"> С.С., Менделеева Е.А. Особенности содержания  и методики преподавания некоторых избранных тем курса химии 8-9 классов. Лекция № 8.М.:Педагогический университет «Первое сентября», 2006.</w:t>
      </w:r>
    </w:p>
    <w:p w:rsidR="00E351F3" w:rsidRPr="00DC0047" w:rsidRDefault="00E351F3" w:rsidP="007C211C">
      <w:pPr>
        <w:pStyle w:val="9"/>
        <w:numPr>
          <w:ilvl w:val="0"/>
          <w:numId w:val="28"/>
        </w:numPr>
        <w:jc w:val="both"/>
        <w:rPr>
          <w:rStyle w:val="700"/>
          <w:b w:val="0"/>
          <w:i w:val="0"/>
          <w:sz w:val="24"/>
        </w:rPr>
      </w:pPr>
      <w:r w:rsidRPr="00DC0047">
        <w:rPr>
          <w:rStyle w:val="700"/>
          <w:b w:val="0"/>
          <w:i w:val="0"/>
          <w:sz w:val="24"/>
        </w:rPr>
        <w:t>Гаврилов  В.П.  Чёрное  золото планеты.  М.: Недра,  1990.</w:t>
      </w:r>
    </w:p>
    <w:p w:rsidR="00E351F3" w:rsidRPr="00A97D89" w:rsidRDefault="00E351F3" w:rsidP="007C211C">
      <w:pPr>
        <w:pStyle w:val="9"/>
        <w:numPr>
          <w:ilvl w:val="0"/>
          <w:numId w:val="28"/>
        </w:numPr>
        <w:jc w:val="both"/>
        <w:rPr>
          <w:rStyle w:val="700"/>
          <w:b w:val="0"/>
          <w:i w:val="0"/>
          <w:sz w:val="24"/>
        </w:rPr>
      </w:pPr>
      <w:r w:rsidRPr="00DC0047">
        <w:rPr>
          <w:rStyle w:val="700"/>
          <w:b w:val="0"/>
          <w:i w:val="0"/>
          <w:sz w:val="24"/>
        </w:rPr>
        <w:t>Алексеев  Б.В.  Химия  нефти.  М.:  Недра,  2002.</w:t>
      </w:r>
    </w:p>
    <w:p w:rsidR="00E351F3" w:rsidRPr="00A97D89" w:rsidRDefault="00E351F3" w:rsidP="007C211C">
      <w:pPr>
        <w:pStyle w:val="9"/>
        <w:numPr>
          <w:ilvl w:val="0"/>
          <w:numId w:val="28"/>
        </w:numPr>
        <w:jc w:val="both"/>
        <w:rPr>
          <w:rStyle w:val="700"/>
          <w:b w:val="0"/>
          <w:i w:val="0"/>
          <w:sz w:val="24"/>
        </w:rPr>
      </w:pPr>
      <w:r w:rsidRPr="00DC0047">
        <w:rPr>
          <w:rStyle w:val="700"/>
          <w:b w:val="0"/>
          <w:i w:val="0"/>
          <w:sz w:val="24"/>
        </w:rPr>
        <w:t xml:space="preserve">Блохина  О.Г.  Я  иду  на  урок  химии:  Книга  для  учителя.  </w:t>
      </w:r>
      <w:proofErr w:type="gramStart"/>
      <w:r w:rsidRPr="00DC0047">
        <w:rPr>
          <w:rStyle w:val="700"/>
          <w:b w:val="0"/>
          <w:i w:val="0"/>
          <w:sz w:val="24"/>
        </w:rPr>
        <w:t>–М</w:t>
      </w:r>
      <w:proofErr w:type="gramEnd"/>
      <w:r w:rsidRPr="00DC0047">
        <w:rPr>
          <w:rStyle w:val="700"/>
          <w:b w:val="0"/>
          <w:i w:val="0"/>
          <w:sz w:val="24"/>
        </w:rPr>
        <w:t>.:  Издательство  «Олимп»;  Издательство  «Первое  сентября»,  1997.</w:t>
      </w:r>
    </w:p>
    <w:p w:rsidR="00E351F3" w:rsidRPr="00A97D89" w:rsidRDefault="00E351F3" w:rsidP="007C211C">
      <w:pPr>
        <w:pStyle w:val="9"/>
        <w:numPr>
          <w:ilvl w:val="0"/>
          <w:numId w:val="28"/>
        </w:numPr>
        <w:jc w:val="both"/>
        <w:rPr>
          <w:rStyle w:val="700"/>
          <w:b w:val="0"/>
          <w:i w:val="0"/>
          <w:sz w:val="24"/>
        </w:rPr>
      </w:pPr>
      <w:r w:rsidRPr="00DC0047">
        <w:rPr>
          <w:rStyle w:val="700"/>
          <w:b w:val="0"/>
          <w:i w:val="0"/>
          <w:sz w:val="24"/>
        </w:rPr>
        <w:t>Калинин  В.М.  и  др.  География  Ямало-Ненецкого  автономного  округа:  Учебное  пособие.  Тюмень:  Издательство  Тюменского  госуниверситета,  2001.</w:t>
      </w:r>
    </w:p>
    <w:p w:rsidR="00E351F3" w:rsidRPr="00DC0047" w:rsidRDefault="00E351F3" w:rsidP="007C211C">
      <w:pPr>
        <w:pStyle w:val="9"/>
        <w:numPr>
          <w:ilvl w:val="0"/>
          <w:numId w:val="28"/>
        </w:numPr>
        <w:jc w:val="both"/>
        <w:rPr>
          <w:rStyle w:val="700"/>
          <w:b w:val="0"/>
          <w:i w:val="0"/>
          <w:sz w:val="24"/>
        </w:rPr>
      </w:pPr>
      <w:proofErr w:type="spellStart"/>
      <w:r w:rsidRPr="00DC0047">
        <w:rPr>
          <w:rStyle w:val="700"/>
          <w:b w:val="0"/>
          <w:i w:val="0"/>
          <w:sz w:val="24"/>
        </w:rPr>
        <w:t>Шипилина</w:t>
      </w:r>
      <w:proofErr w:type="spellEnd"/>
      <w:r w:rsidRPr="00DC0047">
        <w:rPr>
          <w:rStyle w:val="700"/>
          <w:b w:val="0"/>
          <w:i w:val="0"/>
          <w:sz w:val="24"/>
        </w:rPr>
        <w:t xml:space="preserve">  Л.А.  Технология  формирования  и  развития  общих  учебных  </w:t>
      </w:r>
      <w:proofErr w:type="spellStart"/>
      <w:proofErr w:type="gramStart"/>
      <w:r w:rsidRPr="00DC0047">
        <w:rPr>
          <w:rStyle w:val="700"/>
          <w:b w:val="0"/>
          <w:i w:val="0"/>
          <w:sz w:val="24"/>
        </w:rPr>
        <w:t>учебных</w:t>
      </w:r>
      <w:proofErr w:type="spellEnd"/>
      <w:proofErr w:type="gramEnd"/>
      <w:r w:rsidRPr="00DC0047">
        <w:rPr>
          <w:rStyle w:val="700"/>
          <w:b w:val="0"/>
          <w:i w:val="0"/>
          <w:sz w:val="24"/>
        </w:rPr>
        <w:t xml:space="preserve">  умений  и  навыков  учащихся:  Методическое  пособие.- Омск:  Издательство  </w:t>
      </w:r>
      <w:proofErr w:type="spellStart"/>
      <w:r w:rsidRPr="00DC0047">
        <w:rPr>
          <w:rStyle w:val="700"/>
          <w:b w:val="0"/>
          <w:i w:val="0"/>
          <w:sz w:val="24"/>
        </w:rPr>
        <w:t>ОмГПУ</w:t>
      </w:r>
      <w:proofErr w:type="spellEnd"/>
      <w:r w:rsidRPr="00DC0047">
        <w:rPr>
          <w:rStyle w:val="700"/>
          <w:b w:val="0"/>
          <w:i w:val="0"/>
          <w:sz w:val="24"/>
        </w:rPr>
        <w:t>,  2001.</w:t>
      </w:r>
    </w:p>
    <w:p w:rsidR="00E351F3" w:rsidRPr="00A97D89" w:rsidRDefault="00E351F3" w:rsidP="007C211C">
      <w:pPr>
        <w:pStyle w:val="9"/>
        <w:numPr>
          <w:ilvl w:val="0"/>
          <w:numId w:val="28"/>
        </w:numPr>
        <w:jc w:val="both"/>
        <w:rPr>
          <w:rStyle w:val="700"/>
          <w:b w:val="0"/>
          <w:i w:val="0"/>
          <w:sz w:val="24"/>
        </w:rPr>
      </w:pPr>
      <w:r w:rsidRPr="00DC0047">
        <w:rPr>
          <w:rStyle w:val="700"/>
          <w:b w:val="0"/>
          <w:i w:val="0"/>
          <w:sz w:val="24"/>
        </w:rPr>
        <w:t>Макарова  Л.Л.  и  др. Глобальная  экологическая  сводка.  Ижевск,  Издательский  дом  «</w:t>
      </w:r>
      <w:proofErr w:type="spellStart"/>
      <w:r w:rsidRPr="00DC0047">
        <w:rPr>
          <w:rStyle w:val="700"/>
          <w:b w:val="0"/>
          <w:i w:val="0"/>
          <w:sz w:val="24"/>
        </w:rPr>
        <w:t>Удмурдский</w:t>
      </w:r>
      <w:proofErr w:type="spellEnd"/>
      <w:r w:rsidRPr="00DC0047">
        <w:rPr>
          <w:rStyle w:val="700"/>
          <w:b w:val="0"/>
          <w:i w:val="0"/>
          <w:sz w:val="24"/>
        </w:rPr>
        <w:t xml:space="preserve">  университет»,  2000.</w:t>
      </w:r>
    </w:p>
    <w:p w:rsidR="00E351F3" w:rsidRDefault="00E351F3" w:rsidP="007C211C">
      <w:pPr>
        <w:pStyle w:val="9"/>
        <w:numPr>
          <w:ilvl w:val="0"/>
          <w:numId w:val="28"/>
        </w:numPr>
        <w:rPr>
          <w:rStyle w:val="700"/>
          <w:b w:val="0"/>
          <w:i w:val="0"/>
          <w:sz w:val="24"/>
        </w:rPr>
      </w:pPr>
      <w:proofErr w:type="spellStart"/>
      <w:r w:rsidRPr="00DC0047">
        <w:rPr>
          <w:rStyle w:val="700"/>
          <w:b w:val="0"/>
          <w:i w:val="0"/>
          <w:sz w:val="24"/>
        </w:rPr>
        <w:t>Кузьменок</w:t>
      </w:r>
      <w:proofErr w:type="spellEnd"/>
      <w:r w:rsidRPr="00DC0047">
        <w:rPr>
          <w:rStyle w:val="700"/>
          <w:b w:val="0"/>
          <w:i w:val="0"/>
          <w:sz w:val="24"/>
        </w:rPr>
        <w:t xml:space="preserve">  Н.М.  и  др.  Экология на  уроках  химии.-  Мн.:  Изд.  ООО  «</w:t>
      </w:r>
      <w:proofErr w:type="spellStart"/>
      <w:r w:rsidRPr="00DC0047">
        <w:rPr>
          <w:rStyle w:val="700"/>
          <w:b w:val="0"/>
          <w:i w:val="0"/>
          <w:sz w:val="24"/>
        </w:rPr>
        <w:t>Красикопринт</w:t>
      </w:r>
      <w:proofErr w:type="spellEnd"/>
      <w:r w:rsidRPr="00DC0047">
        <w:rPr>
          <w:rStyle w:val="700"/>
          <w:b w:val="0"/>
          <w:i w:val="0"/>
          <w:sz w:val="24"/>
        </w:rPr>
        <w:t>»,</w:t>
      </w:r>
      <w:r>
        <w:rPr>
          <w:rStyle w:val="700"/>
          <w:b w:val="0"/>
          <w:i w:val="0"/>
          <w:sz w:val="24"/>
        </w:rPr>
        <w:t xml:space="preserve"> 1996.</w:t>
      </w:r>
    </w:p>
    <w:p w:rsidR="00E351F3" w:rsidRPr="00E351F3" w:rsidRDefault="00E351F3" w:rsidP="00E351F3"/>
    <w:p w:rsidR="00E351F3" w:rsidRPr="00E351F3" w:rsidRDefault="00E351F3" w:rsidP="00E351F3"/>
    <w:p w:rsidR="00E351F3" w:rsidRPr="00E351F3" w:rsidRDefault="00E351F3" w:rsidP="00E351F3"/>
    <w:p w:rsidR="00E351F3" w:rsidRPr="00E351F3" w:rsidRDefault="00E351F3" w:rsidP="00E351F3"/>
    <w:p w:rsidR="00E351F3" w:rsidRPr="00E351F3" w:rsidRDefault="00E351F3" w:rsidP="00E351F3"/>
    <w:p w:rsidR="00E351F3" w:rsidRDefault="00E351F3" w:rsidP="00E351F3"/>
    <w:p w:rsidR="00E351F3" w:rsidRPr="006C201F" w:rsidRDefault="00E351F3" w:rsidP="00E351F3">
      <w:pPr>
        <w:pStyle w:val="3"/>
        <w:jc w:val="center"/>
        <w:rPr>
          <w:rFonts w:ascii="Times New Roman" w:hAnsi="Times New Roman" w:cs="Times New Roman"/>
          <w:sz w:val="24"/>
          <w:szCs w:val="24"/>
        </w:rPr>
      </w:pPr>
      <w:r>
        <w:tab/>
      </w:r>
      <w:r w:rsidRPr="006C201F">
        <w:rPr>
          <w:rFonts w:ascii="Times New Roman" w:hAnsi="Times New Roman" w:cs="Times New Roman"/>
          <w:sz w:val="24"/>
          <w:szCs w:val="24"/>
        </w:rPr>
        <w:t>Приложение:</w:t>
      </w:r>
    </w:p>
    <w:p w:rsidR="00E351F3" w:rsidRPr="00747827" w:rsidRDefault="00E351F3" w:rsidP="007C211C">
      <w:pPr>
        <w:numPr>
          <w:ilvl w:val="0"/>
          <w:numId w:val="30"/>
        </w:numPr>
      </w:pPr>
      <w:r w:rsidRPr="00747827">
        <w:t>Тест  «Природ</w:t>
      </w:r>
      <w:r>
        <w:t>ные  источники  углеводородов».</w:t>
      </w:r>
    </w:p>
    <w:p w:rsidR="00E351F3" w:rsidRPr="00747827" w:rsidRDefault="00E351F3" w:rsidP="007C211C">
      <w:pPr>
        <w:numPr>
          <w:ilvl w:val="0"/>
          <w:numId w:val="30"/>
        </w:numPr>
      </w:pPr>
      <w:r w:rsidRPr="00747827">
        <w:t>Примерный  конспект урока</w:t>
      </w:r>
      <w:r>
        <w:t>.</w:t>
      </w:r>
    </w:p>
    <w:p w:rsidR="00E351F3" w:rsidRPr="00747827" w:rsidRDefault="00E351F3" w:rsidP="007C211C">
      <w:pPr>
        <w:numPr>
          <w:ilvl w:val="0"/>
          <w:numId w:val="30"/>
        </w:numPr>
      </w:pPr>
      <w:r>
        <w:t xml:space="preserve">Таблицы. </w:t>
      </w:r>
    </w:p>
    <w:p w:rsidR="00E351F3" w:rsidRDefault="00E351F3" w:rsidP="007C211C">
      <w:pPr>
        <w:numPr>
          <w:ilvl w:val="0"/>
          <w:numId w:val="30"/>
        </w:numPr>
      </w:pPr>
      <w:r w:rsidRPr="00747827">
        <w:t>В</w:t>
      </w:r>
      <w:r>
        <w:t>опросы  для  лотереи.</w:t>
      </w:r>
    </w:p>
    <w:p w:rsidR="00E351F3" w:rsidRPr="00747827" w:rsidRDefault="00E351F3" w:rsidP="007C211C">
      <w:pPr>
        <w:numPr>
          <w:ilvl w:val="0"/>
          <w:numId w:val="30"/>
        </w:numPr>
      </w:pPr>
      <w:r>
        <w:t>Выступление эколога.</w:t>
      </w:r>
    </w:p>
    <w:p w:rsidR="00E351F3" w:rsidRDefault="00E351F3" w:rsidP="007C211C">
      <w:pPr>
        <w:numPr>
          <w:ilvl w:val="0"/>
          <w:numId w:val="30"/>
        </w:numPr>
      </w:pPr>
      <w:r w:rsidRPr="00747827">
        <w:t>Во</w:t>
      </w:r>
      <w:r>
        <w:t>просы  для  разминки.</w:t>
      </w:r>
    </w:p>
    <w:p w:rsidR="00E351F3" w:rsidRPr="00747827" w:rsidRDefault="00E351F3" w:rsidP="007C211C">
      <w:pPr>
        <w:numPr>
          <w:ilvl w:val="0"/>
          <w:numId w:val="30"/>
        </w:numPr>
      </w:pPr>
      <w:r w:rsidRPr="00747827">
        <w:t xml:space="preserve">Примерные  вопросы </w:t>
      </w:r>
      <w:r>
        <w:t xml:space="preserve"> для  конференции.</w:t>
      </w:r>
    </w:p>
    <w:p w:rsidR="00E351F3" w:rsidRDefault="00E351F3" w:rsidP="007C211C">
      <w:pPr>
        <w:numPr>
          <w:ilvl w:val="0"/>
          <w:numId w:val="30"/>
        </w:numPr>
      </w:pPr>
      <w:r>
        <w:t>Оценочный лист.</w:t>
      </w:r>
    </w:p>
    <w:p w:rsidR="00E351F3" w:rsidRDefault="00E351F3" w:rsidP="007C211C">
      <w:pPr>
        <w:numPr>
          <w:ilvl w:val="0"/>
          <w:numId w:val="30"/>
        </w:numPr>
      </w:pPr>
      <w:r>
        <w:t>Распределение ролей.</w:t>
      </w:r>
    </w:p>
    <w:p w:rsidR="00E351F3" w:rsidRPr="00E351F3" w:rsidRDefault="00E351F3" w:rsidP="007C211C">
      <w:pPr>
        <w:numPr>
          <w:ilvl w:val="0"/>
          <w:numId w:val="30"/>
        </w:numPr>
        <w:sectPr w:rsidR="00E351F3" w:rsidRPr="00E351F3" w:rsidSect="00586B5B">
          <w:footerReference w:type="even" r:id="rId16"/>
          <w:footerReference w:type="default" r:id="rId17"/>
          <w:pgSz w:w="11906" w:h="16838" w:code="9"/>
          <w:pgMar w:top="851" w:right="851" w:bottom="1134" w:left="1701" w:header="709" w:footer="709" w:gutter="0"/>
          <w:cols w:space="708"/>
          <w:docGrid w:linePitch="360"/>
        </w:sectPr>
      </w:pPr>
      <w:r>
        <w:t>Фотографии.</w:t>
      </w:r>
    </w:p>
    <w:p w:rsidR="000664D2" w:rsidRPr="00A97D89" w:rsidRDefault="000664D2" w:rsidP="00E351F3">
      <w:pPr>
        <w:pStyle w:val="3"/>
        <w:spacing w:before="0" w:after="0"/>
        <w:jc w:val="right"/>
        <w:rPr>
          <w:rFonts w:ascii="Times New Roman" w:hAnsi="Times New Roman" w:cs="Times New Roman"/>
          <w:sz w:val="24"/>
          <w:szCs w:val="24"/>
        </w:rPr>
      </w:pPr>
      <w:r w:rsidRPr="00A97D89">
        <w:rPr>
          <w:rFonts w:ascii="Times New Roman" w:hAnsi="Times New Roman" w:cs="Times New Roman"/>
          <w:sz w:val="24"/>
          <w:szCs w:val="24"/>
        </w:rPr>
        <w:lastRenderedPageBreak/>
        <w:t>Приложение 1</w:t>
      </w:r>
    </w:p>
    <w:p w:rsidR="000664D2" w:rsidRPr="00A97D89" w:rsidRDefault="000664D2" w:rsidP="000664D2">
      <w:pPr>
        <w:pStyle w:val="3"/>
        <w:spacing w:before="0" w:after="0"/>
        <w:jc w:val="center"/>
        <w:rPr>
          <w:rFonts w:ascii="Times New Roman" w:hAnsi="Times New Roman" w:cs="Times New Roman"/>
          <w:sz w:val="24"/>
          <w:szCs w:val="24"/>
        </w:rPr>
      </w:pPr>
      <w:r w:rsidRPr="00A97D89">
        <w:rPr>
          <w:rFonts w:ascii="Times New Roman" w:hAnsi="Times New Roman" w:cs="Times New Roman"/>
          <w:sz w:val="24"/>
          <w:szCs w:val="24"/>
        </w:rPr>
        <w:t xml:space="preserve">9  класс  </w:t>
      </w:r>
    </w:p>
    <w:p w:rsidR="000664D2" w:rsidRPr="00A97D89" w:rsidRDefault="000664D2" w:rsidP="000664D2">
      <w:pPr>
        <w:pStyle w:val="3"/>
        <w:spacing w:before="0" w:after="0"/>
        <w:jc w:val="center"/>
        <w:rPr>
          <w:rFonts w:ascii="Times New Roman" w:hAnsi="Times New Roman" w:cs="Times New Roman"/>
          <w:sz w:val="24"/>
          <w:szCs w:val="24"/>
        </w:rPr>
      </w:pPr>
      <w:r w:rsidRPr="00A97D89">
        <w:rPr>
          <w:rFonts w:ascii="Times New Roman" w:hAnsi="Times New Roman" w:cs="Times New Roman"/>
          <w:sz w:val="24"/>
          <w:szCs w:val="24"/>
        </w:rPr>
        <w:t>Природные  источники  УВ</w:t>
      </w:r>
    </w:p>
    <w:p w:rsidR="000664D2" w:rsidRPr="00A97D89" w:rsidRDefault="000664D2" w:rsidP="000664D2">
      <w:pPr>
        <w:pStyle w:val="3"/>
        <w:spacing w:before="0" w:after="0"/>
        <w:jc w:val="center"/>
        <w:rPr>
          <w:rFonts w:ascii="Times New Roman" w:hAnsi="Times New Roman" w:cs="Times New Roman"/>
          <w:sz w:val="24"/>
          <w:szCs w:val="24"/>
        </w:rPr>
      </w:pPr>
      <w:r w:rsidRPr="00A97D89">
        <w:rPr>
          <w:rFonts w:ascii="Times New Roman" w:hAnsi="Times New Roman" w:cs="Times New Roman"/>
          <w:sz w:val="24"/>
          <w:szCs w:val="24"/>
        </w:rPr>
        <w:t xml:space="preserve">Тестовые  задания </w:t>
      </w:r>
    </w:p>
    <w:p w:rsidR="000664D2" w:rsidRPr="00A97D89" w:rsidRDefault="000664D2" w:rsidP="000664D2">
      <w:pPr>
        <w:pStyle w:val="3"/>
        <w:spacing w:before="0" w:after="0"/>
        <w:jc w:val="center"/>
        <w:rPr>
          <w:rFonts w:ascii="Times New Roman" w:hAnsi="Times New Roman" w:cs="Times New Roman"/>
          <w:sz w:val="24"/>
          <w:szCs w:val="24"/>
        </w:rPr>
      </w:pPr>
      <w:r w:rsidRPr="00A97D89">
        <w:rPr>
          <w:rFonts w:ascii="Times New Roman" w:hAnsi="Times New Roman" w:cs="Times New Roman"/>
          <w:sz w:val="24"/>
          <w:szCs w:val="24"/>
        </w:rPr>
        <w:t xml:space="preserve">Вариант  </w:t>
      </w:r>
      <w:r w:rsidRPr="00A97D89">
        <w:rPr>
          <w:rFonts w:ascii="Times New Roman" w:hAnsi="Times New Roman" w:cs="Times New Roman"/>
          <w:sz w:val="24"/>
          <w:szCs w:val="24"/>
          <w:lang w:val="en-US"/>
        </w:rPr>
        <w:t>I</w:t>
      </w:r>
    </w:p>
    <w:p w:rsidR="000664D2" w:rsidRPr="006C201F" w:rsidRDefault="000664D2"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1.  Природный  и  попутный  нефтяные  газы  отличаются:</w:t>
      </w:r>
    </w:p>
    <w:p w:rsidR="000664D2" w:rsidRPr="006C201F" w:rsidRDefault="000664D2" w:rsidP="007C211C">
      <w:pPr>
        <w:pStyle w:val="aa"/>
        <w:numPr>
          <w:ilvl w:val="0"/>
          <w:numId w:val="41"/>
        </w:numPr>
      </w:pPr>
      <w:bookmarkStart w:id="0" w:name="_GoBack"/>
      <w:r w:rsidRPr="006C201F">
        <w:t>количеством  примесей;</w:t>
      </w:r>
    </w:p>
    <w:p w:rsidR="000664D2" w:rsidRPr="006C201F" w:rsidRDefault="000664D2" w:rsidP="007C211C">
      <w:pPr>
        <w:pStyle w:val="aa"/>
        <w:numPr>
          <w:ilvl w:val="0"/>
          <w:numId w:val="41"/>
        </w:numPr>
      </w:pPr>
      <w:r w:rsidRPr="006C201F">
        <w:t>содержанием метана;</w:t>
      </w:r>
    </w:p>
    <w:p w:rsidR="000664D2" w:rsidRPr="006C201F" w:rsidRDefault="000664D2" w:rsidP="007C211C">
      <w:pPr>
        <w:pStyle w:val="aa"/>
        <w:numPr>
          <w:ilvl w:val="0"/>
          <w:numId w:val="41"/>
        </w:numPr>
      </w:pPr>
      <w:r w:rsidRPr="006C201F">
        <w:t>агрегатным состоянием;</w:t>
      </w:r>
    </w:p>
    <w:p w:rsidR="000664D2" w:rsidRPr="006C201F" w:rsidRDefault="000664D2" w:rsidP="007C211C">
      <w:pPr>
        <w:pStyle w:val="aa"/>
        <w:numPr>
          <w:ilvl w:val="0"/>
          <w:numId w:val="41"/>
        </w:numPr>
      </w:pPr>
      <w:r w:rsidRPr="006C201F">
        <w:t>ничем не  отличаются.</w:t>
      </w:r>
    </w:p>
    <w:bookmarkEnd w:id="0"/>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2.  Нефть  - это:</w:t>
      </w:r>
    </w:p>
    <w:p w:rsidR="00951BAF" w:rsidRPr="006C201F" w:rsidRDefault="00951BAF" w:rsidP="007C211C">
      <w:pPr>
        <w:numPr>
          <w:ilvl w:val="0"/>
          <w:numId w:val="40"/>
        </w:numPr>
      </w:pPr>
      <w:r w:rsidRPr="006C201F">
        <w:t>смесь  предельных  углеводородов  с  примесью  минеральных  веществ;</w:t>
      </w:r>
    </w:p>
    <w:p w:rsidR="00951BAF" w:rsidRPr="006C201F" w:rsidRDefault="00951BAF" w:rsidP="007C211C">
      <w:pPr>
        <w:numPr>
          <w:ilvl w:val="0"/>
          <w:numId w:val="40"/>
        </w:numPr>
      </w:pPr>
      <w:r w:rsidRPr="006C201F">
        <w:t>сложная  смесь  различных  углеводородов;</w:t>
      </w:r>
    </w:p>
    <w:p w:rsidR="000664D2" w:rsidRPr="006C201F" w:rsidRDefault="00951BAF" w:rsidP="007C211C">
      <w:pPr>
        <w:numPr>
          <w:ilvl w:val="0"/>
          <w:numId w:val="40"/>
        </w:numPr>
      </w:pPr>
      <w:r w:rsidRPr="006C201F">
        <w:t>смесь  насыщенных углеводородов ряда  ме</w:t>
      </w:r>
      <w:r w:rsidR="000664D2" w:rsidRPr="006C201F">
        <w:t>тана,  ароматических</w:t>
      </w:r>
    </w:p>
    <w:p w:rsidR="00951BAF" w:rsidRPr="006C201F" w:rsidRDefault="00951BAF" w:rsidP="007C211C">
      <w:pPr>
        <w:pStyle w:val="aa"/>
        <w:numPr>
          <w:ilvl w:val="0"/>
          <w:numId w:val="40"/>
        </w:numPr>
      </w:pPr>
      <w:r w:rsidRPr="006C201F">
        <w:t xml:space="preserve">углеводородов  и  </w:t>
      </w:r>
      <w:proofErr w:type="spellStart"/>
      <w:r w:rsidRPr="006C201F">
        <w:t>циклоалканов</w:t>
      </w:r>
      <w:proofErr w:type="spellEnd"/>
      <w:r w:rsidRPr="006C201F">
        <w:t xml:space="preserve">  с  примесью  неорганических  веществ;</w:t>
      </w:r>
    </w:p>
    <w:p w:rsidR="00951BAF" w:rsidRPr="006C201F" w:rsidRDefault="00951BAF" w:rsidP="007C211C">
      <w:pPr>
        <w:numPr>
          <w:ilvl w:val="0"/>
          <w:numId w:val="40"/>
        </w:numPr>
      </w:pPr>
      <w:r w:rsidRPr="006C201F">
        <w:t>смесь  газообразных,  жидких  и  твёрдых  углеводородов,  которые  можно  разделить  в  процессе  переработки.</w:t>
      </w:r>
    </w:p>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3.  Процесс    термического  разделения  нефти  на  фракции  называется:</w:t>
      </w:r>
    </w:p>
    <w:p w:rsidR="00951BAF" w:rsidRPr="006C201F" w:rsidRDefault="00951BAF" w:rsidP="007C211C">
      <w:pPr>
        <w:numPr>
          <w:ilvl w:val="0"/>
          <w:numId w:val="20"/>
        </w:numPr>
      </w:pPr>
      <w:r w:rsidRPr="006C201F">
        <w:t>крекинг;</w:t>
      </w:r>
    </w:p>
    <w:p w:rsidR="00951BAF" w:rsidRPr="006C201F" w:rsidRDefault="00951BAF" w:rsidP="007C211C">
      <w:pPr>
        <w:numPr>
          <w:ilvl w:val="0"/>
          <w:numId w:val="20"/>
        </w:numPr>
      </w:pPr>
      <w:r w:rsidRPr="006C201F">
        <w:t>отгонка;</w:t>
      </w:r>
    </w:p>
    <w:p w:rsidR="00951BAF" w:rsidRPr="006C201F" w:rsidRDefault="00951BAF" w:rsidP="007C211C">
      <w:pPr>
        <w:numPr>
          <w:ilvl w:val="0"/>
          <w:numId w:val="20"/>
        </w:numPr>
      </w:pPr>
      <w:r w:rsidRPr="006C201F">
        <w:t>риформинг</w:t>
      </w:r>
    </w:p>
    <w:p w:rsidR="00951BAF" w:rsidRPr="006C201F" w:rsidRDefault="00951BAF" w:rsidP="007C211C">
      <w:pPr>
        <w:numPr>
          <w:ilvl w:val="0"/>
          <w:numId w:val="20"/>
        </w:numPr>
      </w:pPr>
      <w:r w:rsidRPr="006C201F">
        <w:t>перегонка;</w:t>
      </w:r>
    </w:p>
    <w:p w:rsidR="00951BAF" w:rsidRPr="006C201F" w:rsidRDefault="00951BAF" w:rsidP="007C211C">
      <w:pPr>
        <w:numPr>
          <w:ilvl w:val="0"/>
          <w:numId w:val="20"/>
        </w:numPr>
      </w:pPr>
      <w:r w:rsidRPr="006C201F">
        <w:t>пиролиз.</w:t>
      </w:r>
    </w:p>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4.  Крекинг  нефти – это:</w:t>
      </w:r>
    </w:p>
    <w:p w:rsidR="00951BAF" w:rsidRPr="006C201F" w:rsidRDefault="00951BAF" w:rsidP="007C211C">
      <w:pPr>
        <w:numPr>
          <w:ilvl w:val="0"/>
          <w:numId w:val="21"/>
        </w:numPr>
      </w:pPr>
      <w:r w:rsidRPr="006C201F">
        <w:t>процесс  расщепления  тяжёлых  углеводородов  нефти  на  лёгкие;</w:t>
      </w:r>
    </w:p>
    <w:p w:rsidR="00951BAF" w:rsidRPr="006C201F" w:rsidRDefault="00951BAF" w:rsidP="007C211C">
      <w:pPr>
        <w:numPr>
          <w:ilvl w:val="0"/>
          <w:numId w:val="21"/>
        </w:numPr>
      </w:pPr>
      <w:r w:rsidRPr="006C201F">
        <w:t>термическое  разделение  нефти  на  фракции;</w:t>
      </w:r>
    </w:p>
    <w:p w:rsidR="00951BAF" w:rsidRPr="006C201F" w:rsidRDefault="00951BAF" w:rsidP="007C211C">
      <w:pPr>
        <w:numPr>
          <w:ilvl w:val="0"/>
          <w:numId w:val="21"/>
        </w:numPr>
      </w:pPr>
      <w:r w:rsidRPr="006C201F">
        <w:t>процесс  превращения парафинов  и  циклопарафинов  в  ароматические  углеводороды;</w:t>
      </w:r>
    </w:p>
    <w:p w:rsidR="00951BAF" w:rsidRPr="006C201F" w:rsidRDefault="00951BAF" w:rsidP="007C211C">
      <w:pPr>
        <w:numPr>
          <w:ilvl w:val="0"/>
          <w:numId w:val="21"/>
        </w:numPr>
      </w:pPr>
      <w:r w:rsidRPr="006C201F">
        <w:t>дегидрирование  алканов.</w:t>
      </w:r>
    </w:p>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5.  Из  предложенных  продуктов  переработки  выберите  те,  которые  получаются  при     перегонке  нефти:</w:t>
      </w:r>
    </w:p>
    <w:p w:rsidR="00951BAF" w:rsidRPr="006C201F" w:rsidRDefault="00951BAF" w:rsidP="007C211C">
      <w:pPr>
        <w:numPr>
          <w:ilvl w:val="0"/>
          <w:numId w:val="22"/>
        </w:numPr>
      </w:pPr>
      <w:r w:rsidRPr="006C201F">
        <w:t>бензин</w:t>
      </w:r>
    </w:p>
    <w:p w:rsidR="00951BAF" w:rsidRPr="006C201F" w:rsidRDefault="00951BAF" w:rsidP="007C211C">
      <w:pPr>
        <w:numPr>
          <w:ilvl w:val="0"/>
          <w:numId w:val="22"/>
        </w:numPr>
      </w:pPr>
      <w:r w:rsidRPr="006C201F">
        <w:t>коксовый  газ;</w:t>
      </w:r>
    </w:p>
    <w:p w:rsidR="00951BAF" w:rsidRPr="006C201F" w:rsidRDefault="00951BAF" w:rsidP="007C211C">
      <w:pPr>
        <w:numPr>
          <w:ilvl w:val="0"/>
          <w:numId w:val="22"/>
        </w:numPr>
      </w:pPr>
      <w:r w:rsidRPr="006C201F">
        <w:t>керосин;</w:t>
      </w:r>
    </w:p>
    <w:p w:rsidR="00951BAF" w:rsidRPr="006C201F" w:rsidRDefault="00951BAF" w:rsidP="007C211C">
      <w:pPr>
        <w:numPr>
          <w:ilvl w:val="0"/>
          <w:numId w:val="22"/>
        </w:numPr>
      </w:pPr>
      <w:r w:rsidRPr="006C201F">
        <w:t>кокс;</w:t>
      </w:r>
    </w:p>
    <w:p w:rsidR="00951BAF" w:rsidRPr="006C201F" w:rsidRDefault="00951BAF" w:rsidP="007C211C">
      <w:pPr>
        <w:numPr>
          <w:ilvl w:val="0"/>
          <w:numId w:val="22"/>
        </w:numPr>
      </w:pPr>
      <w:r w:rsidRPr="006C201F">
        <w:t>лигроин;</w:t>
      </w:r>
    </w:p>
    <w:p w:rsidR="00951BAF" w:rsidRPr="006C201F" w:rsidRDefault="00951BAF" w:rsidP="007C211C">
      <w:pPr>
        <w:numPr>
          <w:ilvl w:val="0"/>
          <w:numId w:val="22"/>
        </w:numPr>
      </w:pPr>
      <w:r w:rsidRPr="006C201F">
        <w:t>красители;</w:t>
      </w:r>
    </w:p>
    <w:p w:rsidR="00951BAF" w:rsidRPr="006C201F" w:rsidRDefault="00951BAF" w:rsidP="007C211C">
      <w:pPr>
        <w:numPr>
          <w:ilvl w:val="0"/>
          <w:numId w:val="22"/>
        </w:numPr>
      </w:pPr>
      <w:r w:rsidRPr="006C201F">
        <w:t>газойль;</w:t>
      </w:r>
    </w:p>
    <w:p w:rsidR="00951BAF" w:rsidRPr="006C201F" w:rsidRDefault="00951BAF" w:rsidP="007C211C">
      <w:pPr>
        <w:numPr>
          <w:ilvl w:val="0"/>
          <w:numId w:val="22"/>
        </w:numPr>
      </w:pPr>
      <w:r w:rsidRPr="006C201F">
        <w:t>минеральные  масла;</w:t>
      </w:r>
    </w:p>
    <w:p w:rsidR="00951BAF" w:rsidRPr="006C201F" w:rsidRDefault="00951BAF" w:rsidP="007C211C">
      <w:pPr>
        <w:numPr>
          <w:ilvl w:val="0"/>
          <w:numId w:val="22"/>
        </w:numPr>
      </w:pPr>
      <w:r w:rsidRPr="006C201F">
        <w:t>мазут;</w:t>
      </w:r>
    </w:p>
    <w:p w:rsidR="00951BAF" w:rsidRPr="006C201F" w:rsidRDefault="00951BAF" w:rsidP="007C211C">
      <w:pPr>
        <w:numPr>
          <w:ilvl w:val="0"/>
          <w:numId w:val="22"/>
        </w:numPr>
      </w:pPr>
      <w:r w:rsidRPr="006C201F">
        <w:t>бензол  и  его  гомологи.</w:t>
      </w:r>
    </w:p>
    <w:p w:rsidR="00951BAF" w:rsidRPr="006C201F" w:rsidRDefault="00951BAF" w:rsidP="000664D2"/>
    <w:p w:rsidR="00951BAF" w:rsidRPr="006C201F" w:rsidRDefault="00951BAF" w:rsidP="000664D2">
      <w:proofErr w:type="gramStart"/>
      <w:r w:rsidRPr="006C201F">
        <w:t>Ответы:  1- а,  2- а,  3-  г,  4 – а,  5 – а,  в, д, ж, и.</w:t>
      </w:r>
      <w:proofErr w:type="gramEnd"/>
    </w:p>
    <w:p w:rsidR="00951BAF" w:rsidRPr="006C201F" w:rsidRDefault="00951BAF" w:rsidP="000664D2"/>
    <w:p w:rsidR="00A97D89" w:rsidRPr="006C201F" w:rsidRDefault="00A97D89" w:rsidP="00A97D89">
      <w:pPr>
        <w:pStyle w:val="3"/>
        <w:spacing w:before="0" w:after="0"/>
        <w:rPr>
          <w:sz w:val="24"/>
          <w:szCs w:val="24"/>
        </w:rPr>
      </w:pPr>
    </w:p>
    <w:p w:rsidR="00A97D89" w:rsidRPr="006C201F" w:rsidRDefault="00A97D89" w:rsidP="00A97D89"/>
    <w:p w:rsidR="00A97D89" w:rsidRDefault="00A97D89" w:rsidP="00A97D89"/>
    <w:p w:rsidR="00A97D89" w:rsidRPr="00A97D89" w:rsidRDefault="00A97D89" w:rsidP="00A97D89"/>
    <w:p w:rsidR="006C201F" w:rsidRPr="00A97D89" w:rsidRDefault="006C201F" w:rsidP="006C201F">
      <w:pPr>
        <w:pStyle w:val="3"/>
        <w:spacing w:before="0" w:after="0"/>
        <w:jc w:val="right"/>
        <w:rPr>
          <w:rFonts w:ascii="Times New Roman" w:hAnsi="Times New Roman" w:cs="Times New Roman"/>
          <w:sz w:val="24"/>
          <w:szCs w:val="24"/>
        </w:rPr>
      </w:pPr>
      <w:r w:rsidRPr="00A97D89">
        <w:rPr>
          <w:rFonts w:ascii="Times New Roman" w:hAnsi="Times New Roman" w:cs="Times New Roman"/>
          <w:sz w:val="24"/>
          <w:szCs w:val="24"/>
        </w:rPr>
        <w:lastRenderedPageBreak/>
        <w:t>Приложение 1</w:t>
      </w:r>
      <w:r>
        <w:rPr>
          <w:rFonts w:ascii="Times New Roman" w:hAnsi="Times New Roman" w:cs="Times New Roman"/>
          <w:sz w:val="24"/>
          <w:szCs w:val="24"/>
        </w:rPr>
        <w:t xml:space="preserve"> (продолжение)</w:t>
      </w:r>
    </w:p>
    <w:p w:rsidR="00A97D89" w:rsidRDefault="00A97D89" w:rsidP="000664D2">
      <w:pPr>
        <w:pStyle w:val="3"/>
        <w:spacing w:before="0" w:after="0"/>
        <w:jc w:val="center"/>
        <w:rPr>
          <w:sz w:val="24"/>
          <w:szCs w:val="24"/>
        </w:rPr>
      </w:pPr>
    </w:p>
    <w:p w:rsidR="00A97D89" w:rsidRDefault="00A97D89" w:rsidP="000664D2">
      <w:pPr>
        <w:pStyle w:val="3"/>
        <w:spacing w:before="0" w:after="0"/>
        <w:jc w:val="center"/>
        <w:rPr>
          <w:sz w:val="24"/>
          <w:szCs w:val="24"/>
        </w:rPr>
      </w:pPr>
    </w:p>
    <w:p w:rsidR="00A97D89" w:rsidRPr="006C201F" w:rsidRDefault="00A97D89" w:rsidP="006C201F">
      <w:pPr>
        <w:pStyle w:val="3"/>
        <w:spacing w:before="0" w:after="0"/>
        <w:rPr>
          <w:rFonts w:ascii="Times New Roman" w:hAnsi="Times New Roman" w:cs="Times New Roman"/>
          <w:sz w:val="24"/>
          <w:szCs w:val="24"/>
        </w:rPr>
      </w:pPr>
    </w:p>
    <w:p w:rsidR="00951BAF" w:rsidRDefault="00951BAF" w:rsidP="000664D2">
      <w:pPr>
        <w:pStyle w:val="3"/>
        <w:spacing w:before="0" w:after="0"/>
        <w:jc w:val="center"/>
        <w:rPr>
          <w:rFonts w:ascii="Times New Roman" w:hAnsi="Times New Roman" w:cs="Times New Roman"/>
          <w:sz w:val="24"/>
          <w:szCs w:val="24"/>
        </w:rPr>
      </w:pPr>
      <w:r w:rsidRPr="006C201F">
        <w:rPr>
          <w:rFonts w:ascii="Times New Roman" w:hAnsi="Times New Roman" w:cs="Times New Roman"/>
          <w:sz w:val="24"/>
          <w:szCs w:val="24"/>
        </w:rPr>
        <w:t xml:space="preserve">Вариант  </w:t>
      </w:r>
      <w:r w:rsidRPr="006C201F">
        <w:rPr>
          <w:rFonts w:ascii="Times New Roman" w:hAnsi="Times New Roman" w:cs="Times New Roman"/>
          <w:sz w:val="24"/>
          <w:szCs w:val="24"/>
          <w:lang w:val="en-US"/>
        </w:rPr>
        <w:t>II</w:t>
      </w:r>
    </w:p>
    <w:p w:rsidR="006C201F" w:rsidRPr="006C201F" w:rsidRDefault="006C201F" w:rsidP="006C201F"/>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1.  Природными  источниками  углеводородов  являются:</w:t>
      </w:r>
    </w:p>
    <w:p w:rsidR="00951BAF" w:rsidRPr="006C201F" w:rsidRDefault="00951BAF" w:rsidP="007C211C">
      <w:pPr>
        <w:numPr>
          <w:ilvl w:val="0"/>
          <w:numId w:val="23"/>
        </w:numPr>
      </w:pPr>
      <w:r w:rsidRPr="006C201F">
        <w:t>нефтяные  газы,  нефть,  каменный  уголь;</w:t>
      </w:r>
    </w:p>
    <w:p w:rsidR="00951BAF" w:rsidRPr="006C201F" w:rsidRDefault="00951BAF" w:rsidP="007C211C">
      <w:pPr>
        <w:numPr>
          <w:ilvl w:val="0"/>
          <w:numId w:val="23"/>
        </w:numPr>
      </w:pPr>
      <w:r w:rsidRPr="006C201F">
        <w:t>многие минералы  и  горные породы;</w:t>
      </w:r>
    </w:p>
    <w:p w:rsidR="00951BAF" w:rsidRPr="006C201F" w:rsidRDefault="00951BAF" w:rsidP="007C211C">
      <w:pPr>
        <w:numPr>
          <w:ilvl w:val="0"/>
          <w:numId w:val="23"/>
        </w:numPr>
      </w:pPr>
      <w:r w:rsidRPr="006C201F">
        <w:t>кокс,  древесина.</w:t>
      </w:r>
    </w:p>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2.  Самой  тяжёлой  фракцией  нефти  является:</w:t>
      </w:r>
    </w:p>
    <w:p w:rsidR="00951BAF" w:rsidRPr="006C201F" w:rsidRDefault="00951BAF" w:rsidP="007C211C">
      <w:pPr>
        <w:numPr>
          <w:ilvl w:val="0"/>
          <w:numId w:val="24"/>
        </w:numPr>
      </w:pPr>
      <w:r w:rsidRPr="006C201F">
        <w:t xml:space="preserve">бензин,  </w:t>
      </w:r>
    </w:p>
    <w:p w:rsidR="00951BAF" w:rsidRPr="006C201F" w:rsidRDefault="00951BAF" w:rsidP="007C211C">
      <w:pPr>
        <w:numPr>
          <w:ilvl w:val="0"/>
          <w:numId w:val="24"/>
        </w:numPr>
      </w:pPr>
      <w:r w:rsidRPr="006C201F">
        <w:t>газойль,</w:t>
      </w:r>
    </w:p>
    <w:p w:rsidR="00951BAF" w:rsidRPr="006C201F" w:rsidRDefault="00951BAF" w:rsidP="007C211C">
      <w:pPr>
        <w:numPr>
          <w:ilvl w:val="0"/>
          <w:numId w:val="24"/>
        </w:numPr>
      </w:pPr>
      <w:r w:rsidRPr="006C201F">
        <w:t>мазут,</w:t>
      </w:r>
    </w:p>
    <w:p w:rsidR="00951BAF" w:rsidRPr="006C201F" w:rsidRDefault="00951BAF" w:rsidP="007C211C">
      <w:pPr>
        <w:numPr>
          <w:ilvl w:val="0"/>
          <w:numId w:val="24"/>
        </w:numPr>
      </w:pPr>
      <w:r w:rsidRPr="006C201F">
        <w:t>лигроин,</w:t>
      </w:r>
    </w:p>
    <w:p w:rsidR="00951BAF" w:rsidRPr="006C201F" w:rsidRDefault="00951BAF" w:rsidP="007C211C">
      <w:pPr>
        <w:numPr>
          <w:ilvl w:val="0"/>
          <w:numId w:val="24"/>
        </w:numPr>
      </w:pPr>
      <w:r w:rsidRPr="006C201F">
        <w:t>соляровое  масло.</w:t>
      </w:r>
    </w:p>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3.  Какой  бензин  обладает  лучшими качествами:</w:t>
      </w:r>
    </w:p>
    <w:p w:rsidR="00951BAF" w:rsidRPr="006C201F" w:rsidRDefault="00951BAF" w:rsidP="007C211C">
      <w:pPr>
        <w:numPr>
          <w:ilvl w:val="0"/>
          <w:numId w:val="25"/>
        </w:numPr>
      </w:pPr>
      <w:r w:rsidRPr="006C201F">
        <w:t>бензин, полученный  прямой  перегонкой;</w:t>
      </w:r>
    </w:p>
    <w:p w:rsidR="00951BAF" w:rsidRPr="006C201F" w:rsidRDefault="00951BAF" w:rsidP="007C211C">
      <w:pPr>
        <w:numPr>
          <w:ilvl w:val="0"/>
          <w:numId w:val="25"/>
        </w:numPr>
      </w:pPr>
      <w:r w:rsidRPr="006C201F">
        <w:t>крекинг-бензин;</w:t>
      </w:r>
    </w:p>
    <w:p w:rsidR="00951BAF" w:rsidRPr="006C201F" w:rsidRDefault="00951BAF" w:rsidP="007C211C">
      <w:pPr>
        <w:numPr>
          <w:ilvl w:val="0"/>
          <w:numId w:val="25"/>
        </w:numPr>
      </w:pPr>
      <w:r w:rsidRPr="006C201F">
        <w:t>бензин,  полученный  при термическом  крекинге.</w:t>
      </w:r>
    </w:p>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4. Из  предложенных  продуктов  и  материалов  выберите  те,  которые  получают  из  нефти:</w:t>
      </w:r>
    </w:p>
    <w:p w:rsidR="00951BAF" w:rsidRPr="006C201F" w:rsidRDefault="00951BAF" w:rsidP="007C211C">
      <w:pPr>
        <w:numPr>
          <w:ilvl w:val="0"/>
          <w:numId w:val="26"/>
        </w:numPr>
      </w:pPr>
      <w:r w:rsidRPr="006C201F">
        <w:t>стекло;</w:t>
      </w:r>
    </w:p>
    <w:p w:rsidR="00951BAF" w:rsidRPr="006C201F" w:rsidRDefault="00951BAF" w:rsidP="007C211C">
      <w:pPr>
        <w:numPr>
          <w:ilvl w:val="0"/>
          <w:numId w:val="26"/>
        </w:numPr>
      </w:pPr>
      <w:r w:rsidRPr="006C201F">
        <w:t>пластмассы,</w:t>
      </w:r>
    </w:p>
    <w:p w:rsidR="00951BAF" w:rsidRPr="006C201F" w:rsidRDefault="00951BAF" w:rsidP="007C211C">
      <w:pPr>
        <w:numPr>
          <w:ilvl w:val="0"/>
          <w:numId w:val="26"/>
        </w:numPr>
      </w:pPr>
      <w:r w:rsidRPr="006C201F">
        <w:t>синтетические  волокна;</w:t>
      </w:r>
    </w:p>
    <w:p w:rsidR="00951BAF" w:rsidRPr="006C201F" w:rsidRDefault="00951BAF" w:rsidP="007C211C">
      <w:pPr>
        <w:numPr>
          <w:ilvl w:val="0"/>
          <w:numId w:val="26"/>
        </w:numPr>
      </w:pPr>
      <w:r w:rsidRPr="006C201F">
        <w:t>поваренная  соль;</w:t>
      </w:r>
    </w:p>
    <w:p w:rsidR="00951BAF" w:rsidRPr="006C201F" w:rsidRDefault="00951BAF" w:rsidP="007C211C">
      <w:pPr>
        <w:numPr>
          <w:ilvl w:val="0"/>
          <w:numId w:val="26"/>
        </w:numPr>
      </w:pPr>
      <w:r w:rsidRPr="006C201F">
        <w:t>бумага;</w:t>
      </w:r>
    </w:p>
    <w:p w:rsidR="00951BAF" w:rsidRPr="006C201F" w:rsidRDefault="00951BAF" w:rsidP="007C211C">
      <w:pPr>
        <w:numPr>
          <w:ilvl w:val="0"/>
          <w:numId w:val="26"/>
        </w:numPr>
      </w:pPr>
      <w:r w:rsidRPr="006C201F">
        <w:t>органические  растворители,  лаки.</w:t>
      </w:r>
    </w:p>
    <w:p w:rsidR="00951BAF" w:rsidRPr="006C201F" w:rsidRDefault="00951BAF" w:rsidP="000664D2">
      <w:pPr>
        <w:pStyle w:val="3"/>
        <w:spacing w:before="0" w:after="0"/>
        <w:rPr>
          <w:rFonts w:ascii="Times New Roman" w:hAnsi="Times New Roman" w:cs="Times New Roman"/>
          <w:sz w:val="24"/>
          <w:szCs w:val="24"/>
        </w:rPr>
      </w:pPr>
      <w:r w:rsidRPr="006C201F">
        <w:rPr>
          <w:rFonts w:ascii="Times New Roman" w:hAnsi="Times New Roman" w:cs="Times New Roman"/>
          <w:sz w:val="24"/>
          <w:szCs w:val="24"/>
        </w:rPr>
        <w:t>5.  О  каком  процессе  идёт  речь:</w:t>
      </w:r>
    </w:p>
    <w:p w:rsidR="00951BAF" w:rsidRPr="006C201F" w:rsidRDefault="00951BAF" w:rsidP="007C211C">
      <w:pPr>
        <w:numPr>
          <w:ilvl w:val="0"/>
          <w:numId w:val="27"/>
        </w:numPr>
      </w:pPr>
      <w:r w:rsidRPr="006C201F">
        <w:t>процесс  переработки  нефти  с  целью  получения  качественного  бензина;</w:t>
      </w:r>
    </w:p>
    <w:p w:rsidR="00951BAF" w:rsidRPr="006C201F" w:rsidRDefault="00951BAF" w:rsidP="007C211C">
      <w:pPr>
        <w:numPr>
          <w:ilvl w:val="0"/>
          <w:numId w:val="27"/>
        </w:numPr>
      </w:pPr>
      <w:r w:rsidRPr="006C201F">
        <w:t>процесс  проводят  в  присутствии  оксидов  алюминия  и  кремния;</w:t>
      </w:r>
    </w:p>
    <w:p w:rsidR="00951BAF" w:rsidRPr="006C201F" w:rsidRDefault="00951BAF" w:rsidP="007C211C">
      <w:pPr>
        <w:numPr>
          <w:ilvl w:val="0"/>
          <w:numId w:val="27"/>
        </w:numPr>
      </w:pPr>
      <w:r w:rsidRPr="006C201F">
        <w:t>процесс  сопровождается  не только  уменьшением  молекулярной  массы  алканов,  но и  изомеризацией;</w:t>
      </w:r>
    </w:p>
    <w:p w:rsidR="00951BAF" w:rsidRPr="006C201F" w:rsidRDefault="00951BAF" w:rsidP="007C211C">
      <w:pPr>
        <w:numPr>
          <w:ilvl w:val="0"/>
          <w:numId w:val="27"/>
        </w:numPr>
      </w:pPr>
      <w:r w:rsidRPr="006C201F">
        <w:t>бензин,  полученный  таким  способом,  обладает  большей  детонационной  стойкостью.</w:t>
      </w:r>
    </w:p>
    <w:p w:rsidR="00951BAF" w:rsidRPr="006C201F" w:rsidRDefault="00951BAF" w:rsidP="000664D2">
      <w:pPr>
        <w:pStyle w:val="65"/>
        <w:rPr>
          <w:i w:val="0"/>
        </w:rPr>
      </w:pPr>
    </w:p>
    <w:p w:rsidR="00951BAF" w:rsidRPr="006C201F" w:rsidRDefault="00951BAF" w:rsidP="000664D2">
      <w:pPr>
        <w:pStyle w:val="65"/>
        <w:rPr>
          <w:i w:val="0"/>
        </w:rPr>
      </w:pPr>
      <w:r w:rsidRPr="006C201F">
        <w:rPr>
          <w:i w:val="0"/>
        </w:rPr>
        <w:t>Ответ:  1- а,  2- в, 3- б,  4 –б</w:t>
      </w:r>
      <w:proofErr w:type="gramStart"/>
      <w:r w:rsidRPr="006C201F">
        <w:rPr>
          <w:i w:val="0"/>
        </w:rPr>
        <w:t>,в</w:t>
      </w:r>
      <w:proofErr w:type="gramEnd"/>
      <w:r w:rsidRPr="006C201F">
        <w:rPr>
          <w:i w:val="0"/>
        </w:rPr>
        <w:t>,е,  5 –каталитический  крекинг.</w:t>
      </w:r>
    </w:p>
    <w:p w:rsidR="00951BAF" w:rsidRPr="006C201F" w:rsidRDefault="00951BAF" w:rsidP="000664D2">
      <w:pPr>
        <w:pStyle w:val="65"/>
        <w:rPr>
          <w:i w:val="0"/>
        </w:rPr>
      </w:pPr>
    </w:p>
    <w:p w:rsidR="00951BAF" w:rsidRPr="006C201F" w:rsidRDefault="00951BAF" w:rsidP="00951BAF">
      <w:pPr>
        <w:pStyle w:val="40"/>
        <w:rPr>
          <w:sz w:val="24"/>
        </w:rPr>
      </w:pPr>
    </w:p>
    <w:p w:rsidR="00951BAF" w:rsidRDefault="00951BAF" w:rsidP="00951BAF">
      <w:pPr>
        <w:pStyle w:val="40"/>
      </w:pPr>
    </w:p>
    <w:p w:rsidR="00951BAF" w:rsidRDefault="00951BAF" w:rsidP="00951BAF">
      <w:pPr>
        <w:pStyle w:val="40"/>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Default="00DC0047" w:rsidP="00FE774A">
      <w:pPr>
        <w:pStyle w:val="65"/>
      </w:pPr>
    </w:p>
    <w:p w:rsidR="00DC0047" w:rsidRPr="00DC0047" w:rsidRDefault="00DC0047" w:rsidP="00DC0047">
      <w:pPr>
        <w:pStyle w:val="3"/>
        <w:spacing w:before="0" w:after="0"/>
        <w:jc w:val="right"/>
        <w:rPr>
          <w:rFonts w:ascii="Times New Roman" w:hAnsi="Times New Roman" w:cs="Times New Roman"/>
          <w:sz w:val="24"/>
          <w:szCs w:val="24"/>
        </w:rPr>
      </w:pPr>
      <w:r w:rsidRPr="00DC0047">
        <w:rPr>
          <w:rFonts w:ascii="Times New Roman" w:hAnsi="Times New Roman" w:cs="Times New Roman"/>
          <w:sz w:val="24"/>
          <w:szCs w:val="24"/>
        </w:rPr>
        <w:t>Приложение</w:t>
      </w:r>
      <w:r>
        <w:rPr>
          <w:rFonts w:ascii="Times New Roman" w:hAnsi="Times New Roman" w:cs="Times New Roman"/>
          <w:sz w:val="24"/>
          <w:szCs w:val="24"/>
        </w:rPr>
        <w:t xml:space="preserve"> 2</w:t>
      </w:r>
    </w:p>
    <w:p w:rsidR="00FE774A" w:rsidRPr="00DC0047" w:rsidRDefault="00DC0047" w:rsidP="00DC0047">
      <w:pPr>
        <w:pStyle w:val="8"/>
        <w:jc w:val="center"/>
        <w:rPr>
          <w:i w:val="0"/>
          <w:sz w:val="24"/>
        </w:rPr>
      </w:pPr>
      <w:r w:rsidRPr="00DC0047">
        <w:rPr>
          <w:i w:val="0"/>
          <w:sz w:val="24"/>
        </w:rPr>
        <w:t>Примерная  схема-конспект</w:t>
      </w:r>
    </w:p>
    <w:p w:rsidR="00FE774A" w:rsidRPr="00DC0047" w:rsidRDefault="00DC0047" w:rsidP="00DC0047">
      <w:pPr>
        <w:pStyle w:val="8"/>
        <w:jc w:val="center"/>
        <w:rPr>
          <w:i w:val="0"/>
          <w:sz w:val="24"/>
        </w:rPr>
      </w:pPr>
      <w:r w:rsidRPr="00DC0047">
        <w:rPr>
          <w:i w:val="0"/>
          <w:sz w:val="24"/>
        </w:rPr>
        <w:t>Тема:  «Нефть»</w:t>
      </w:r>
    </w:p>
    <w:p w:rsidR="00FE774A" w:rsidRDefault="00FE774A" w:rsidP="00FE774A">
      <w:r w:rsidRPr="00DC0047">
        <w:rPr>
          <w:rStyle w:val="80"/>
          <w:i w:val="0"/>
          <w:sz w:val="24"/>
        </w:rPr>
        <w:t>I. Нефть</w:t>
      </w:r>
      <w:r w:rsidRPr="00EC0C49">
        <w:rPr>
          <w:rStyle w:val="650"/>
        </w:rPr>
        <w:t xml:space="preserve"> </w:t>
      </w:r>
      <w:r>
        <w:t xml:space="preserve">– это  сложная смесь  насыщенных  (алканов),  ароматических углеводородов  и  циклоалканов  с  примесью  неорганических  веществ.  </w:t>
      </w:r>
    </w:p>
    <w:p w:rsidR="00FE774A" w:rsidRDefault="00FE774A" w:rsidP="00FE774A">
      <w:r>
        <w:t>Различают  нефти:</w:t>
      </w:r>
    </w:p>
    <w:p w:rsidR="00FE774A" w:rsidRDefault="00FE774A" w:rsidP="00D60D04">
      <w:pPr>
        <w:numPr>
          <w:ilvl w:val="0"/>
          <w:numId w:val="1"/>
        </w:numPr>
      </w:pPr>
      <w:r>
        <w:t>парафиновые,</w:t>
      </w:r>
    </w:p>
    <w:p w:rsidR="00FE774A" w:rsidRDefault="00FE774A" w:rsidP="00D60D04">
      <w:pPr>
        <w:numPr>
          <w:ilvl w:val="0"/>
          <w:numId w:val="1"/>
        </w:numPr>
      </w:pPr>
      <w:r>
        <w:t>нафтеновые,</w:t>
      </w:r>
    </w:p>
    <w:p w:rsidR="00FE774A" w:rsidRDefault="00FE774A" w:rsidP="00D60D04">
      <w:pPr>
        <w:numPr>
          <w:ilvl w:val="0"/>
          <w:numId w:val="1"/>
        </w:numPr>
      </w:pPr>
      <w:r>
        <w:t>ароматические.</w:t>
      </w:r>
    </w:p>
    <w:p w:rsidR="00FE774A" w:rsidRDefault="00FE774A" w:rsidP="00FE774A">
      <w:proofErr w:type="gramStart"/>
      <w:r w:rsidRPr="00EC0C49">
        <w:rPr>
          <w:rStyle w:val="650"/>
        </w:rPr>
        <w:t xml:space="preserve">Нефть </w:t>
      </w:r>
      <w:r>
        <w:t>– маслянистая  жидкость от  светло-бурого  до  чёрного  цвета,  с  характерным  запахом,  в  воде  не  растворяется,  поэтому  образует  на  её  поверхности  плёнку,  не  пропускающую  воздух  (одна  из  экологических  проблем).</w:t>
      </w:r>
      <w:proofErr w:type="gramEnd"/>
    </w:p>
    <w:p w:rsidR="00FE774A" w:rsidRPr="00DC0047" w:rsidRDefault="00FE774A" w:rsidP="00FE774A">
      <w:pPr>
        <w:pStyle w:val="8"/>
        <w:rPr>
          <w:i w:val="0"/>
          <w:sz w:val="24"/>
        </w:rPr>
      </w:pPr>
      <w:r w:rsidRPr="00DC0047">
        <w:rPr>
          <w:i w:val="0"/>
          <w:sz w:val="24"/>
          <w:lang w:val="en-US"/>
        </w:rPr>
        <w:t>II</w:t>
      </w:r>
      <w:r w:rsidR="00DC0047" w:rsidRPr="00DC0047">
        <w:rPr>
          <w:i w:val="0"/>
          <w:sz w:val="24"/>
        </w:rPr>
        <w:t xml:space="preserve">. </w:t>
      </w:r>
      <w:proofErr w:type="gramStart"/>
      <w:r w:rsidR="00DC0047" w:rsidRPr="00DC0047">
        <w:rPr>
          <w:i w:val="0"/>
          <w:sz w:val="24"/>
        </w:rPr>
        <w:t>Переработка  нефти</w:t>
      </w:r>
      <w:proofErr w:type="gramEnd"/>
    </w:p>
    <w:p w:rsidR="00FE774A" w:rsidRDefault="00FE774A" w:rsidP="00FE774A">
      <w:r w:rsidRPr="00E465A2">
        <w:rPr>
          <w:rStyle w:val="650"/>
        </w:rPr>
        <w:t>Цель</w:t>
      </w:r>
      <w:r>
        <w:t xml:space="preserve"> переработки  нефти:   получение  бензина  и  сырья  для  нефтехимии.</w:t>
      </w:r>
    </w:p>
    <w:p w:rsidR="00FE774A" w:rsidRDefault="00FE774A" w:rsidP="00FE774A">
      <w:r w:rsidRPr="00E465A2">
        <w:rPr>
          <w:rStyle w:val="650"/>
        </w:rPr>
        <w:t>Виды</w:t>
      </w:r>
      <w:r>
        <w:t xml:space="preserve">  переработки  нефти:</w:t>
      </w:r>
    </w:p>
    <w:p w:rsidR="00FE774A" w:rsidRDefault="00FE774A" w:rsidP="00D60D04">
      <w:pPr>
        <w:numPr>
          <w:ilvl w:val="0"/>
          <w:numId w:val="2"/>
        </w:numPr>
      </w:pPr>
      <w:r>
        <w:t>перегонка  (физический  процесс) -  первичная переработка нефти  -  выход  не более  20%,</w:t>
      </w:r>
    </w:p>
    <w:p w:rsidR="00FE774A" w:rsidRDefault="00FE774A" w:rsidP="00D60D04">
      <w:pPr>
        <w:numPr>
          <w:ilvl w:val="0"/>
          <w:numId w:val="2"/>
        </w:numPr>
      </w:pPr>
      <w:r>
        <w:t>крекинг  (химический  процесс)  - вторичная  переработка  -  выход  до 80%.</w:t>
      </w:r>
    </w:p>
    <w:p w:rsidR="00FE774A" w:rsidRPr="00EC0C49" w:rsidRDefault="00FE774A" w:rsidP="00FE774A"/>
    <w:p w:rsidR="00FE774A" w:rsidRDefault="00FE774A" w:rsidP="00FE774A">
      <w:pPr>
        <w:pStyle w:val="65"/>
      </w:pPr>
      <w:r>
        <w:t>а) Перегонка  нефти.</w:t>
      </w:r>
    </w:p>
    <w:p w:rsidR="00FE774A" w:rsidRPr="008F41C7" w:rsidRDefault="00FE774A" w:rsidP="00FE774A">
      <w:pPr>
        <w:pStyle w:val="7"/>
      </w:pPr>
      <w:r w:rsidRPr="00E465A2">
        <w:rPr>
          <w:rStyle w:val="650"/>
        </w:rPr>
        <w:t>Фракци</w:t>
      </w:r>
      <w:r>
        <w:rPr>
          <w:rStyle w:val="650"/>
        </w:rPr>
        <w:t xml:space="preserve">я </w:t>
      </w:r>
      <w:r w:rsidRPr="00E465A2">
        <w:rPr>
          <w:rStyle w:val="650"/>
        </w:rPr>
        <w:t xml:space="preserve"> </w:t>
      </w:r>
      <w:r>
        <w:t xml:space="preserve">– смесь  УВ,   </w:t>
      </w:r>
      <w:proofErr w:type="gramStart"/>
      <w:r>
        <w:t>кипящих</w:t>
      </w:r>
      <w:proofErr w:type="gramEnd"/>
      <w:r>
        <w:t xml:space="preserve">  в  определённом  температурном  интервале.</w:t>
      </w:r>
    </w:p>
    <w:p w:rsidR="00FE774A" w:rsidRDefault="00FE774A" w:rsidP="00FE774A">
      <w:pPr>
        <w:pStyle w:val="65"/>
      </w:pPr>
      <w:r>
        <w:t>Продукты  первичной  переработки:</w:t>
      </w:r>
    </w:p>
    <w:p w:rsidR="00FE774A" w:rsidRDefault="00FE774A" w:rsidP="00FE774A">
      <w:pPr>
        <w:pStyle w:val="65"/>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800"/>
        <w:gridCol w:w="1800"/>
        <w:gridCol w:w="1980"/>
        <w:gridCol w:w="3888"/>
      </w:tblGrid>
      <w:tr w:rsidR="00747827" w:rsidTr="007C636D">
        <w:tc>
          <w:tcPr>
            <w:tcW w:w="540" w:type="dxa"/>
          </w:tcPr>
          <w:p w:rsidR="00FE774A" w:rsidRDefault="00FE774A" w:rsidP="00431D5C"/>
        </w:tc>
        <w:tc>
          <w:tcPr>
            <w:tcW w:w="1800" w:type="dxa"/>
          </w:tcPr>
          <w:p w:rsidR="00FE774A" w:rsidRDefault="00FE774A" w:rsidP="00431D5C">
            <w:r>
              <w:t>Фракции  нефти</w:t>
            </w:r>
          </w:p>
        </w:tc>
        <w:tc>
          <w:tcPr>
            <w:tcW w:w="1800" w:type="dxa"/>
          </w:tcPr>
          <w:p w:rsidR="00FE774A" w:rsidRDefault="00FE774A" w:rsidP="00431D5C">
            <w:r>
              <w:t>Углеводороды</w:t>
            </w:r>
          </w:p>
        </w:tc>
        <w:tc>
          <w:tcPr>
            <w:tcW w:w="1980" w:type="dxa"/>
          </w:tcPr>
          <w:p w:rsidR="00FE774A" w:rsidRDefault="00FE774A" w:rsidP="00431D5C">
            <w:r>
              <w:t xml:space="preserve">Температура </w:t>
            </w:r>
          </w:p>
          <w:p w:rsidR="00FE774A" w:rsidRDefault="00FE774A" w:rsidP="00431D5C">
            <w:r>
              <w:t xml:space="preserve"> кипения  фракции</w:t>
            </w:r>
          </w:p>
          <w:p w:rsidR="00FE774A" w:rsidRDefault="00FE774A" w:rsidP="00431D5C">
            <w:r>
              <w:t xml:space="preserve">  в</w:t>
            </w:r>
            <w:proofErr w:type="gramStart"/>
            <w:r>
              <w:t xml:space="preserve">  </w:t>
            </w:r>
            <w:r w:rsidRPr="007C636D">
              <w:rPr>
                <w:vertAlign w:val="superscript"/>
              </w:rPr>
              <w:t xml:space="preserve"> ○</w:t>
            </w:r>
            <w:r>
              <w:t>С</w:t>
            </w:r>
            <w:proofErr w:type="gramEnd"/>
          </w:p>
        </w:tc>
        <w:tc>
          <w:tcPr>
            <w:tcW w:w="3888" w:type="dxa"/>
          </w:tcPr>
          <w:p w:rsidR="00FE774A" w:rsidRDefault="00FE774A" w:rsidP="00431D5C">
            <w:r>
              <w:t>Применение</w:t>
            </w:r>
          </w:p>
        </w:tc>
      </w:tr>
      <w:tr w:rsidR="00747827" w:rsidTr="007C636D">
        <w:tc>
          <w:tcPr>
            <w:tcW w:w="540" w:type="dxa"/>
          </w:tcPr>
          <w:p w:rsidR="00FE774A" w:rsidRDefault="00FE774A" w:rsidP="00431D5C">
            <w:r>
              <w:t>1</w:t>
            </w:r>
          </w:p>
        </w:tc>
        <w:tc>
          <w:tcPr>
            <w:tcW w:w="1800" w:type="dxa"/>
          </w:tcPr>
          <w:p w:rsidR="00FE774A" w:rsidRDefault="00FE774A" w:rsidP="00431D5C">
            <w:r>
              <w:t>Бензин</w:t>
            </w:r>
          </w:p>
        </w:tc>
        <w:tc>
          <w:tcPr>
            <w:tcW w:w="1800" w:type="dxa"/>
          </w:tcPr>
          <w:p w:rsidR="00FE774A" w:rsidRPr="007C636D" w:rsidRDefault="00FE774A" w:rsidP="00431D5C">
            <w:pPr>
              <w:rPr>
                <w:vertAlign w:val="subscript"/>
              </w:rPr>
            </w:pPr>
            <w:r>
              <w:t>С</w:t>
            </w:r>
            <w:r w:rsidRPr="007C636D">
              <w:rPr>
                <w:vertAlign w:val="subscript"/>
              </w:rPr>
              <w:t>5</w:t>
            </w:r>
            <w:r>
              <w:t xml:space="preserve"> – С</w:t>
            </w:r>
            <w:r w:rsidRPr="007C636D">
              <w:rPr>
                <w:vertAlign w:val="subscript"/>
              </w:rPr>
              <w:t>11</w:t>
            </w:r>
          </w:p>
        </w:tc>
        <w:tc>
          <w:tcPr>
            <w:tcW w:w="1980" w:type="dxa"/>
          </w:tcPr>
          <w:p w:rsidR="00FE774A" w:rsidRDefault="00FE774A" w:rsidP="00431D5C">
            <w:r>
              <w:t>20-200</w:t>
            </w:r>
          </w:p>
        </w:tc>
        <w:tc>
          <w:tcPr>
            <w:tcW w:w="3888" w:type="dxa"/>
          </w:tcPr>
          <w:p w:rsidR="00FE774A" w:rsidRDefault="00FE774A" w:rsidP="00431D5C">
            <w:r>
              <w:t>Автомобильный бензин,  авиационный  бензин</w:t>
            </w:r>
          </w:p>
        </w:tc>
      </w:tr>
      <w:tr w:rsidR="00747827" w:rsidTr="007C636D">
        <w:tc>
          <w:tcPr>
            <w:tcW w:w="540" w:type="dxa"/>
          </w:tcPr>
          <w:p w:rsidR="00FE774A" w:rsidRDefault="00FE774A" w:rsidP="00431D5C">
            <w:r>
              <w:t>2</w:t>
            </w:r>
          </w:p>
        </w:tc>
        <w:tc>
          <w:tcPr>
            <w:tcW w:w="1800" w:type="dxa"/>
          </w:tcPr>
          <w:p w:rsidR="00FE774A" w:rsidRDefault="00FE774A" w:rsidP="00431D5C">
            <w:r>
              <w:t>Лигроин</w:t>
            </w:r>
          </w:p>
        </w:tc>
        <w:tc>
          <w:tcPr>
            <w:tcW w:w="1800" w:type="dxa"/>
          </w:tcPr>
          <w:p w:rsidR="00FE774A" w:rsidRPr="00213E8B" w:rsidRDefault="00FE774A" w:rsidP="00431D5C">
            <w:r>
              <w:t>С</w:t>
            </w:r>
            <w:r w:rsidRPr="007C636D">
              <w:rPr>
                <w:vertAlign w:val="subscript"/>
              </w:rPr>
              <w:t>8</w:t>
            </w:r>
            <w:r>
              <w:t xml:space="preserve"> – С</w:t>
            </w:r>
            <w:r w:rsidRPr="007C636D">
              <w:rPr>
                <w:vertAlign w:val="subscript"/>
              </w:rPr>
              <w:t>14</w:t>
            </w:r>
          </w:p>
        </w:tc>
        <w:tc>
          <w:tcPr>
            <w:tcW w:w="1980" w:type="dxa"/>
          </w:tcPr>
          <w:p w:rsidR="00FE774A" w:rsidRDefault="00FE774A" w:rsidP="00431D5C">
            <w:r>
              <w:t>150-250</w:t>
            </w:r>
          </w:p>
        </w:tc>
        <w:tc>
          <w:tcPr>
            <w:tcW w:w="3888" w:type="dxa"/>
          </w:tcPr>
          <w:p w:rsidR="00FE774A" w:rsidRDefault="00FE774A" w:rsidP="00431D5C">
            <w:r>
              <w:t>Горючее  для  автотракторной  техники</w:t>
            </w:r>
          </w:p>
        </w:tc>
      </w:tr>
      <w:tr w:rsidR="00747827" w:rsidTr="007C636D">
        <w:tc>
          <w:tcPr>
            <w:tcW w:w="540" w:type="dxa"/>
          </w:tcPr>
          <w:p w:rsidR="00FE774A" w:rsidRDefault="00FE774A" w:rsidP="00431D5C">
            <w:r>
              <w:t>3</w:t>
            </w:r>
          </w:p>
        </w:tc>
        <w:tc>
          <w:tcPr>
            <w:tcW w:w="1800" w:type="dxa"/>
          </w:tcPr>
          <w:p w:rsidR="00FE774A" w:rsidRDefault="00FE774A" w:rsidP="00431D5C">
            <w:r>
              <w:t>Керосин</w:t>
            </w:r>
          </w:p>
        </w:tc>
        <w:tc>
          <w:tcPr>
            <w:tcW w:w="1800" w:type="dxa"/>
          </w:tcPr>
          <w:p w:rsidR="00FE774A" w:rsidRPr="007C636D" w:rsidRDefault="00FE774A" w:rsidP="00431D5C">
            <w:pPr>
              <w:rPr>
                <w:vertAlign w:val="subscript"/>
              </w:rPr>
            </w:pPr>
            <w:r>
              <w:t>С</w:t>
            </w:r>
            <w:r w:rsidRPr="007C636D">
              <w:rPr>
                <w:vertAlign w:val="subscript"/>
              </w:rPr>
              <w:t>12</w:t>
            </w:r>
            <w:r>
              <w:t xml:space="preserve"> – С</w:t>
            </w:r>
            <w:r w:rsidRPr="007C636D">
              <w:rPr>
                <w:vertAlign w:val="subscript"/>
              </w:rPr>
              <w:t>18</w:t>
            </w:r>
          </w:p>
        </w:tc>
        <w:tc>
          <w:tcPr>
            <w:tcW w:w="1980" w:type="dxa"/>
          </w:tcPr>
          <w:p w:rsidR="00FE774A" w:rsidRDefault="00FE774A" w:rsidP="00431D5C">
            <w:r>
              <w:t>180-300</w:t>
            </w:r>
          </w:p>
        </w:tc>
        <w:tc>
          <w:tcPr>
            <w:tcW w:w="3888" w:type="dxa"/>
          </w:tcPr>
          <w:p w:rsidR="00FE774A" w:rsidRDefault="00FE774A" w:rsidP="00431D5C">
            <w:r>
              <w:t>Топливо  для  самолётов  и  ракет</w:t>
            </w:r>
          </w:p>
        </w:tc>
      </w:tr>
      <w:tr w:rsidR="00747827" w:rsidTr="007C636D">
        <w:tc>
          <w:tcPr>
            <w:tcW w:w="540" w:type="dxa"/>
          </w:tcPr>
          <w:p w:rsidR="00FE774A" w:rsidRDefault="00FE774A" w:rsidP="00431D5C">
            <w:r>
              <w:t>4</w:t>
            </w:r>
          </w:p>
        </w:tc>
        <w:tc>
          <w:tcPr>
            <w:tcW w:w="1800" w:type="dxa"/>
          </w:tcPr>
          <w:p w:rsidR="00FE774A" w:rsidRDefault="00FE774A" w:rsidP="00431D5C">
            <w:r>
              <w:t>Газойль</w:t>
            </w:r>
          </w:p>
        </w:tc>
        <w:tc>
          <w:tcPr>
            <w:tcW w:w="1800" w:type="dxa"/>
          </w:tcPr>
          <w:p w:rsidR="00FE774A" w:rsidRPr="007C636D" w:rsidRDefault="00FE774A" w:rsidP="00431D5C">
            <w:pPr>
              <w:rPr>
                <w:vertAlign w:val="subscript"/>
              </w:rPr>
            </w:pPr>
            <w:r>
              <w:t>С</w:t>
            </w:r>
            <w:r w:rsidRPr="007C636D">
              <w:rPr>
                <w:vertAlign w:val="subscript"/>
              </w:rPr>
              <w:t>18</w:t>
            </w:r>
            <w:r>
              <w:t xml:space="preserve"> – С</w:t>
            </w:r>
            <w:r w:rsidRPr="007C636D">
              <w:rPr>
                <w:vertAlign w:val="subscript"/>
              </w:rPr>
              <w:t>24</w:t>
            </w:r>
          </w:p>
        </w:tc>
        <w:tc>
          <w:tcPr>
            <w:tcW w:w="1980" w:type="dxa"/>
          </w:tcPr>
          <w:p w:rsidR="00FE774A" w:rsidRDefault="00FE774A" w:rsidP="00431D5C">
            <w:r>
              <w:t>275-400</w:t>
            </w:r>
          </w:p>
        </w:tc>
        <w:tc>
          <w:tcPr>
            <w:tcW w:w="3888" w:type="dxa"/>
          </w:tcPr>
          <w:p w:rsidR="00FE774A" w:rsidRDefault="00FE774A" w:rsidP="00431D5C">
            <w:r>
              <w:t>Топливо  для  дизельных  двигателей</w:t>
            </w:r>
          </w:p>
        </w:tc>
      </w:tr>
      <w:tr w:rsidR="00747827" w:rsidTr="007C636D">
        <w:tc>
          <w:tcPr>
            <w:tcW w:w="540" w:type="dxa"/>
          </w:tcPr>
          <w:p w:rsidR="00FE774A" w:rsidRDefault="00FE774A" w:rsidP="00431D5C">
            <w:r>
              <w:t>5</w:t>
            </w:r>
          </w:p>
        </w:tc>
        <w:tc>
          <w:tcPr>
            <w:tcW w:w="1800" w:type="dxa"/>
          </w:tcPr>
          <w:p w:rsidR="00FE774A" w:rsidRDefault="00FE774A" w:rsidP="00431D5C">
            <w:r>
              <w:t>Мазут</w:t>
            </w:r>
          </w:p>
        </w:tc>
        <w:tc>
          <w:tcPr>
            <w:tcW w:w="1800" w:type="dxa"/>
          </w:tcPr>
          <w:p w:rsidR="00FE774A" w:rsidRPr="007C636D" w:rsidRDefault="00FE774A" w:rsidP="00431D5C">
            <w:pPr>
              <w:rPr>
                <w:vertAlign w:val="subscript"/>
              </w:rPr>
            </w:pPr>
            <w:r>
              <w:t>С</w:t>
            </w:r>
            <w:r w:rsidRPr="007C636D">
              <w:rPr>
                <w:vertAlign w:val="subscript"/>
              </w:rPr>
              <w:t>19</w:t>
            </w:r>
            <w:r>
              <w:t xml:space="preserve"> – С</w:t>
            </w:r>
            <w:r w:rsidRPr="007C636D">
              <w:rPr>
                <w:vertAlign w:val="subscript"/>
              </w:rPr>
              <w:t>53</w:t>
            </w:r>
          </w:p>
        </w:tc>
        <w:tc>
          <w:tcPr>
            <w:tcW w:w="1980" w:type="dxa"/>
          </w:tcPr>
          <w:p w:rsidR="00FE774A" w:rsidRDefault="00FE774A" w:rsidP="00431D5C">
            <w:r>
              <w:t>Более  400</w:t>
            </w:r>
          </w:p>
        </w:tc>
        <w:tc>
          <w:tcPr>
            <w:tcW w:w="3888" w:type="dxa"/>
          </w:tcPr>
          <w:p w:rsidR="00FE774A" w:rsidRDefault="00FE774A" w:rsidP="00431D5C">
            <w:r>
              <w:t>Подвергают  вторичной  переработке,  часть  мазута  используют в  качестве  топлива</w:t>
            </w:r>
          </w:p>
        </w:tc>
      </w:tr>
    </w:tbl>
    <w:p w:rsidR="00FE774A" w:rsidRDefault="00FE774A" w:rsidP="00FE774A"/>
    <w:p w:rsidR="00FE774A" w:rsidRDefault="00FE774A" w:rsidP="00FE774A">
      <w:r>
        <w:t xml:space="preserve">б) </w:t>
      </w:r>
      <w:r w:rsidRPr="00E465A2">
        <w:rPr>
          <w:rStyle w:val="650"/>
        </w:rPr>
        <w:t xml:space="preserve"> Крекинг</w:t>
      </w:r>
      <w:r>
        <w:t xml:space="preserve">  -  процесс  расщепления  тяжёлых  углеводородов   нефти  на  более  лёгкие.</w:t>
      </w:r>
      <w:r w:rsidRPr="001B5E4D">
        <w:t xml:space="preserve"> </w:t>
      </w:r>
      <w:r>
        <w:t>Например:</w:t>
      </w:r>
    </w:p>
    <w:p w:rsidR="00FE774A" w:rsidRDefault="00FE774A" w:rsidP="00FE774A">
      <w:r>
        <w:t>С</w:t>
      </w:r>
      <w:r>
        <w:rPr>
          <w:vertAlign w:val="subscript"/>
        </w:rPr>
        <w:t>16</w:t>
      </w:r>
      <w:r>
        <w:t>Н</w:t>
      </w:r>
      <w:r>
        <w:rPr>
          <w:vertAlign w:val="subscript"/>
        </w:rPr>
        <w:t>34</w:t>
      </w:r>
      <w:r>
        <w:t xml:space="preserve"> →    С</w:t>
      </w:r>
      <w:r>
        <w:rPr>
          <w:vertAlign w:val="subscript"/>
        </w:rPr>
        <w:t>8</w:t>
      </w:r>
      <w:r>
        <w:t>Н</w:t>
      </w:r>
      <w:r>
        <w:rPr>
          <w:vertAlign w:val="subscript"/>
        </w:rPr>
        <w:t>18</w:t>
      </w:r>
      <w:r>
        <w:t xml:space="preserve">  +</w:t>
      </w:r>
      <w:r>
        <w:rPr>
          <w:vertAlign w:val="subscript"/>
        </w:rPr>
        <w:t xml:space="preserve"> </w:t>
      </w:r>
      <w:r>
        <w:t>С</w:t>
      </w:r>
      <w:r>
        <w:rPr>
          <w:vertAlign w:val="subscript"/>
        </w:rPr>
        <w:t>8</w:t>
      </w:r>
      <w:r>
        <w:t>Н</w:t>
      </w:r>
      <w:r>
        <w:rPr>
          <w:vertAlign w:val="subscript"/>
        </w:rPr>
        <w:t>16</w:t>
      </w:r>
    </w:p>
    <w:p w:rsidR="00FE774A" w:rsidRDefault="00FE774A" w:rsidP="00FE774A">
      <w:pPr>
        <w:rPr>
          <w:vertAlign w:val="subscript"/>
        </w:rPr>
      </w:pPr>
      <w:r>
        <w:t>С</w:t>
      </w:r>
      <w:r>
        <w:rPr>
          <w:vertAlign w:val="subscript"/>
        </w:rPr>
        <w:t>8</w:t>
      </w:r>
      <w:r>
        <w:t>Н</w:t>
      </w:r>
      <w:r>
        <w:rPr>
          <w:vertAlign w:val="subscript"/>
        </w:rPr>
        <w:t>18</w:t>
      </w:r>
      <w:r>
        <w:t xml:space="preserve">  →    С</w:t>
      </w:r>
      <w:r>
        <w:rPr>
          <w:vertAlign w:val="subscript"/>
        </w:rPr>
        <w:t>4</w:t>
      </w:r>
      <w:r>
        <w:t>Н</w:t>
      </w:r>
      <w:r>
        <w:rPr>
          <w:vertAlign w:val="subscript"/>
        </w:rPr>
        <w:t>10</w:t>
      </w:r>
      <w:r>
        <w:t xml:space="preserve">  + С</w:t>
      </w:r>
      <w:r>
        <w:rPr>
          <w:vertAlign w:val="subscript"/>
        </w:rPr>
        <w:t>4</w:t>
      </w:r>
      <w:r>
        <w:t>Н</w:t>
      </w:r>
      <w:r>
        <w:rPr>
          <w:vertAlign w:val="subscript"/>
        </w:rPr>
        <w:t>8</w:t>
      </w:r>
    </w:p>
    <w:p w:rsidR="00FE774A" w:rsidRPr="001B5E4D" w:rsidRDefault="00FE774A" w:rsidP="00FE774A">
      <w:pPr>
        <w:rPr>
          <w:vertAlign w:val="subscript"/>
        </w:rPr>
      </w:pPr>
      <w:r>
        <w:t>С</w:t>
      </w:r>
      <w:r>
        <w:rPr>
          <w:vertAlign w:val="subscript"/>
        </w:rPr>
        <w:t>4</w:t>
      </w:r>
      <w:r>
        <w:t>Н</w:t>
      </w:r>
      <w:r>
        <w:rPr>
          <w:vertAlign w:val="subscript"/>
        </w:rPr>
        <w:t>10</w:t>
      </w:r>
      <w:r>
        <w:t xml:space="preserve">   →   С</w:t>
      </w:r>
      <w:r>
        <w:rPr>
          <w:vertAlign w:val="subscript"/>
        </w:rPr>
        <w:t>2</w:t>
      </w:r>
      <w:r>
        <w:t>Н</w:t>
      </w:r>
      <w:r>
        <w:rPr>
          <w:vertAlign w:val="subscript"/>
        </w:rPr>
        <w:t>6</w:t>
      </w:r>
      <w:r>
        <w:t xml:space="preserve">  +  С</w:t>
      </w:r>
      <w:r>
        <w:rPr>
          <w:vertAlign w:val="subscript"/>
        </w:rPr>
        <w:t>2</w:t>
      </w:r>
      <w:r>
        <w:t>Н</w:t>
      </w:r>
      <w:r>
        <w:rPr>
          <w:vertAlign w:val="subscript"/>
        </w:rPr>
        <w:t>4</w:t>
      </w:r>
    </w:p>
    <w:p w:rsidR="00FE774A" w:rsidRDefault="00FE774A" w:rsidP="00FE774A"/>
    <w:p w:rsidR="00FE774A" w:rsidRDefault="00FE774A" w:rsidP="00FE774A">
      <w:pPr>
        <w:pStyle w:val="65"/>
      </w:pPr>
      <w:r>
        <w:t>Виды  крекинга:</w:t>
      </w:r>
    </w:p>
    <w:p w:rsidR="00FE774A" w:rsidRDefault="00FE774A" w:rsidP="00D60D04">
      <w:pPr>
        <w:numPr>
          <w:ilvl w:val="0"/>
          <w:numId w:val="3"/>
        </w:numPr>
      </w:pPr>
      <w:r>
        <w:t>каталитический:</w:t>
      </w:r>
    </w:p>
    <w:p w:rsidR="00FE774A" w:rsidRDefault="00FE774A" w:rsidP="00D60D04">
      <w:pPr>
        <w:numPr>
          <w:ilvl w:val="0"/>
          <w:numId w:val="3"/>
        </w:numPr>
      </w:pPr>
      <w:r>
        <w:t>термический.</w:t>
      </w:r>
    </w:p>
    <w:p w:rsidR="00FE774A" w:rsidRDefault="00FE774A" w:rsidP="00FE774A">
      <w:pPr>
        <w:jc w:val="both"/>
      </w:pPr>
      <w:r w:rsidRPr="001B5E4D">
        <w:rPr>
          <w:rStyle w:val="650"/>
        </w:rPr>
        <w:t xml:space="preserve">Реформинг </w:t>
      </w:r>
      <w:r>
        <w:t xml:space="preserve"> (ароматизация)  - превращение  предельных углеводородов  в  </w:t>
      </w:r>
      <w:proofErr w:type="gramStart"/>
      <w:r>
        <w:t>ароматические</w:t>
      </w:r>
      <w:proofErr w:type="gramEnd"/>
      <w:r>
        <w:t>,  что улучшает качество  бензина.  Сущность риформинга - дегидрирование  в  присутствии  катализатора  - платины.</w:t>
      </w:r>
    </w:p>
    <w:p w:rsidR="00FE774A" w:rsidRDefault="00FE774A" w:rsidP="00FE774A">
      <w:pPr>
        <w:jc w:val="both"/>
      </w:pPr>
    </w:p>
    <w:p w:rsidR="00FE774A" w:rsidRDefault="00FE774A" w:rsidP="00FE774A">
      <w:pPr>
        <w:jc w:val="both"/>
      </w:pPr>
    </w:p>
    <w:p w:rsidR="005A5EDA" w:rsidRDefault="005A5EDA" w:rsidP="0017499F">
      <w:pPr>
        <w:rPr>
          <w:sz w:val="28"/>
          <w:szCs w:val="28"/>
        </w:rPr>
        <w:sectPr w:rsidR="005A5EDA" w:rsidSect="00A93C04">
          <w:footerReference w:type="even" r:id="rId18"/>
          <w:footerReference w:type="default" r:id="rId19"/>
          <w:pgSz w:w="11906" w:h="16838" w:code="9"/>
          <w:pgMar w:top="851" w:right="851" w:bottom="1134" w:left="1134" w:header="709" w:footer="709" w:gutter="0"/>
          <w:cols w:space="708"/>
          <w:docGrid w:linePitch="360"/>
        </w:sectPr>
      </w:pPr>
    </w:p>
    <w:p w:rsidR="00DC0047" w:rsidRPr="00DC0047" w:rsidRDefault="00DC0047" w:rsidP="00DC0047">
      <w:pPr>
        <w:pStyle w:val="3"/>
        <w:spacing w:before="0" w:after="0"/>
        <w:jc w:val="right"/>
        <w:rPr>
          <w:rFonts w:ascii="Times New Roman" w:hAnsi="Times New Roman" w:cs="Times New Roman"/>
          <w:sz w:val="24"/>
          <w:szCs w:val="24"/>
        </w:rPr>
      </w:pPr>
      <w:r w:rsidRPr="00DC004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E351F3">
        <w:rPr>
          <w:rFonts w:ascii="Times New Roman" w:hAnsi="Times New Roman" w:cs="Times New Roman"/>
          <w:sz w:val="24"/>
          <w:szCs w:val="24"/>
        </w:rPr>
        <w:t>3</w:t>
      </w:r>
    </w:p>
    <w:p w:rsidR="00DC0047" w:rsidRDefault="00DC0047" w:rsidP="00DC0047">
      <w:pPr>
        <w:pStyle w:val="8"/>
        <w:jc w:val="right"/>
        <w:rPr>
          <w:b w:val="0"/>
          <w:i w:val="0"/>
          <w:sz w:val="24"/>
        </w:rPr>
      </w:pPr>
      <w:r>
        <w:rPr>
          <w:b w:val="0"/>
          <w:i w:val="0"/>
          <w:sz w:val="24"/>
        </w:rPr>
        <w:t>Таблица  № 1</w:t>
      </w:r>
      <w:r w:rsidR="00171343" w:rsidRPr="00DC0047">
        <w:rPr>
          <w:b w:val="0"/>
          <w:i w:val="0"/>
          <w:sz w:val="24"/>
        </w:rPr>
        <w:t xml:space="preserve"> </w:t>
      </w:r>
    </w:p>
    <w:p w:rsidR="002F0CFC" w:rsidRPr="00DC0047" w:rsidRDefault="002F0CFC" w:rsidP="00DC0047">
      <w:pPr>
        <w:pStyle w:val="8"/>
        <w:jc w:val="right"/>
        <w:rPr>
          <w:b w:val="0"/>
          <w:i w:val="0"/>
          <w:sz w:val="24"/>
        </w:rPr>
      </w:pPr>
      <w:r w:rsidRPr="00DC0047">
        <w:rPr>
          <w:b w:val="0"/>
          <w:i w:val="0"/>
          <w:sz w:val="24"/>
        </w:rPr>
        <w:t xml:space="preserve">Состав  природного  и </w:t>
      </w:r>
      <w:r w:rsidR="00FE1E18" w:rsidRPr="00DC0047">
        <w:rPr>
          <w:b w:val="0"/>
          <w:i w:val="0"/>
          <w:sz w:val="24"/>
        </w:rPr>
        <w:t xml:space="preserve">попутного  нефтяных </w:t>
      </w:r>
      <w:r w:rsidRPr="00DC0047">
        <w:rPr>
          <w:b w:val="0"/>
          <w:i w:val="0"/>
          <w:sz w:val="24"/>
        </w:rPr>
        <w:t xml:space="preserve">  газов</w:t>
      </w:r>
    </w:p>
    <w:p w:rsidR="002F0CFC" w:rsidRPr="00DC0047" w:rsidRDefault="002F0CFC" w:rsidP="00DC0047">
      <w:pPr>
        <w:pStyle w:val="8"/>
        <w:jc w:val="right"/>
        <w:rPr>
          <w:b w:val="0"/>
          <w:i w:val="0"/>
          <w:sz w:val="24"/>
        </w:rPr>
      </w:pPr>
      <w:r w:rsidRPr="00DC0047">
        <w:rPr>
          <w:b w:val="0"/>
          <w:i w:val="0"/>
          <w:sz w:val="24"/>
        </w:rPr>
        <w:t>(в  объёмных  процентах)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2376"/>
        <w:gridCol w:w="2467"/>
        <w:gridCol w:w="2280"/>
      </w:tblGrid>
      <w:tr w:rsidR="00F1271F" w:rsidRPr="00DC0047" w:rsidTr="007C636D">
        <w:tc>
          <w:tcPr>
            <w:tcW w:w="2447" w:type="dxa"/>
          </w:tcPr>
          <w:p w:rsidR="00F1271F" w:rsidRPr="00DC0047" w:rsidRDefault="00F1271F" w:rsidP="00171343">
            <w:pPr>
              <w:pStyle w:val="8"/>
              <w:rPr>
                <w:b w:val="0"/>
                <w:i w:val="0"/>
                <w:sz w:val="24"/>
              </w:rPr>
            </w:pPr>
            <w:r w:rsidRPr="00DC0047">
              <w:rPr>
                <w:b w:val="0"/>
                <w:i w:val="0"/>
                <w:sz w:val="24"/>
              </w:rPr>
              <w:t>Компоненты  газов</w:t>
            </w:r>
          </w:p>
        </w:tc>
        <w:tc>
          <w:tcPr>
            <w:tcW w:w="2376" w:type="dxa"/>
          </w:tcPr>
          <w:p w:rsidR="00F1271F" w:rsidRPr="00DC0047" w:rsidRDefault="00F1271F" w:rsidP="00171343">
            <w:pPr>
              <w:pStyle w:val="8"/>
              <w:rPr>
                <w:b w:val="0"/>
                <w:i w:val="0"/>
                <w:sz w:val="24"/>
              </w:rPr>
            </w:pPr>
            <w:r w:rsidRPr="00DC0047">
              <w:rPr>
                <w:b w:val="0"/>
                <w:i w:val="0"/>
                <w:sz w:val="24"/>
              </w:rPr>
              <w:t>Природный  газ  Уренгойского  месторождения</w:t>
            </w:r>
          </w:p>
        </w:tc>
        <w:tc>
          <w:tcPr>
            <w:tcW w:w="2467" w:type="dxa"/>
          </w:tcPr>
          <w:p w:rsidR="00F1271F" w:rsidRPr="00DC0047" w:rsidRDefault="00F1271F" w:rsidP="00171343">
            <w:pPr>
              <w:pStyle w:val="8"/>
              <w:rPr>
                <w:b w:val="0"/>
                <w:i w:val="0"/>
                <w:sz w:val="24"/>
              </w:rPr>
            </w:pPr>
            <w:r w:rsidRPr="00DC0047">
              <w:rPr>
                <w:b w:val="0"/>
                <w:i w:val="0"/>
                <w:sz w:val="24"/>
              </w:rPr>
              <w:t>Попутный  газ</w:t>
            </w:r>
          </w:p>
          <w:p w:rsidR="00F1271F" w:rsidRPr="00DC0047" w:rsidRDefault="00F1271F" w:rsidP="00171343">
            <w:pPr>
              <w:pStyle w:val="8"/>
              <w:rPr>
                <w:b w:val="0"/>
                <w:i w:val="0"/>
                <w:sz w:val="24"/>
              </w:rPr>
            </w:pPr>
            <w:r w:rsidRPr="00DC0047">
              <w:rPr>
                <w:b w:val="0"/>
                <w:i w:val="0"/>
                <w:sz w:val="24"/>
              </w:rPr>
              <w:t>Суторминского</w:t>
            </w:r>
          </w:p>
          <w:p w:rsidR="00F1271F" w:rsidRPr="00DC0047" w:rsidRDefault="00F1271F" w:rsidP="00171343">
            <w:pPr>
              <w:pStyle w:val="8"/>
              <w:rPr>
                <w:b w:val="0"/>
                <w:i w:val="0"/>
                <w:sz w:val="24"/>
              </w:rPr>
            </w:pPr>
            <w:r w:rsidRPr="00DC0047">
              <w:rPr>
                <w:b w:val="0"/>
                <w:i w:val="0"/>
                <w:sz w:val="24"/>
              </w:rPr>
              <w:t>месторождения</w:t>
            </w:r>
          </w:p>
        </w:tc>
        <w:tc>
          <w:tcPr>
            <w:tcW w:w="2280" w:type="dxa"/>
          </w:tcPr>
          <w:p w:rsidR="00F1271F" w:rsidRPr="00DC0047" w:rsidRDefault="00F1271F" w:rsidP="00171343">
            <w:pPr>
              <w:pStyle w:val="8"/>
              <w:rPr>
                <w:b w:val="0"/>
                <w:i w:val="0"/>
                <w:sz w:val="24"/>
              </w:rPr>
            </w:pPr>
            <w:r w:rsidRPr="00DC0047">
              <w:rPr>
                <w:b w:val="0"/>
                <w:i w:val="0"/>
                <w:sz w:val="24"/>
              </w:rPr>
              <w:t>Попутный  газ</w:t>
            </w:r>
          </w:p>
          <w:p w:rsidR="00F1271F" w:rsidRPr="00DC0047" w:rsidRDefault="00F1271F" w:rsidP="00171343">
            <w:pPr>
              <w:pStyle w:val="8"/>
              <w:rPr>
                <w:b w:val="0"/>
                <w:i w:val="0"/>
                <w:sz w:val="24"/>
              </w:rPr>
            </w:pPr>
            <w:r w:rsidRPr="00DC0047">
              <w:rPr>
                <w:b w:val="0"/>
                <w:i w:val="0"/>
                <w:sz w:val="24"/>
              </w:rPr>
              <w:t>Пограничного  месторождения</w:t>
            </w:r>
          </w:p>
        </w:tc>
      </w:tr>
      <w:tr w:rsidR="00F1271F" w:rsidRPr="00DC0047" w:rsidTr="007C636D">
        <w:tc>
          <w:tcPr>
            <w:tcW w:w="2447" w:type="dxa"/>
          </w:tcPr>
          <w:p w:rsidR="00F1271F" w:rsidRPr="00DC0047" w:rsidRDefault="00F1271F" w:rsidP="00171343">
            <w:pPr>
              <w:pStyle w:val="8"/>
              <w:rPr>
                <w:b w:val="0"/>
                <w:i w:val="0"/>
                <w:sz w:val="24"/>
              </w:rPr>
            </w:pPr>
            <w:r w:rsidRPr="00DC0047">
              <w:rPr>
                <w:b w:val="0"/>
                <w:i w:val="0"/>
                <w:sz w:val="24"/>
              </w:rPr>
              <w:t>Метан</w:t>
            </w:r>
          </w:p>
        </w:tc>
        <w:tc>
          <w:tcPr>
            <w:tcW w:w="2376" w:type="dxa"/>
          </w:tcPr>
          <w:p w:rsidR="00F1271F" w:rsidRPr="00DC0047" w:rsidRDefault="00F1271F" w:rsidP="00171343">
            <w:pPr>
              <w:pStyle w:val="8"/>
              <w:rPr>
                <w:b w:val="0"/>
                <w:i w:val="0"/>
                <w:sz w:val="24"/>
              </w:rPr>
            </w:pPr>
            <w:r w:rsidRPr="00DC0047">
              <w:rPr>
                <w:b w:val="0"/>
                <w:i w:val="0"/>
                <w:sz w:val="24"/>
              </w:rPr>
              <w:t>95,16</w:t>
            </w:r>
          </w:p>
        </w:tc>
        <w:tc>
          <w:tcPr>
            <w:tcW w:w="2467" w:type="dxa"/>
          </w:tcPr>
          <w:p w:rsidR="00F1271F" w:rsidRPr="00DC0047" w:rsidRDefault="00F1271F" w:rsidP="00171343">
            <w:pPr>
              <w:pStyle w:val="8"/>
              <w:rPr>
                <w:b w:val="0"/>
                <w:i w:val="0"/>
                <w:sz w:val="24"/>
              </w:rPr>
            </w:pPr>
            <w:r w:rsidRPr="00DC0047">
              <w:rPr>
                <w:b w:val="0"/>
                <w:i w:val="0"/>
                <w:sz w:val="24"/>
              </w:rPr>
              <w:t>63,4</w:t>
            </w:r>
          </w:p>
        </w:tc>
        <w:tc>
          <w:tcPr>
            <w:tcW w:w="2280" w:type="dxa"/>
          </w:tcPr>
          <w:p w:rsidR="00F1271F" w:rsidRPr="00DC0047" w:rsidRDefault="00FE1E18" w:rsidP="00171343">
            <w:pPr>
              <w:pStyle w:val="8"/>
              <w:rPr>
                <w:b w:val="0"/>
                <w:i w:val="0"/>
                <w:sz w:val="24"/>
              </w:rPr>
            </w:pPr>
            <w:r w:rsidRPr="00DC0047">
              <w:rPr>
                <w:b w:val="0"/>
                <w:i w:val="0"/>
                <w:sz w:val="24"/>
              </w:rPr>
              <w:t>8</w:t>
            </w:r>
            <w:r w:rsidR="00F1271F" w:rsidRPr="00DC0047">
              <w:rPr>
                <w:b w:val="0"/>
                <w:i w:val="0"/>
                <w:sz w:val="24"/>
              </w:rPr>
              <w:t>5,85</w:t>
            </w:r>
          </w:p>
        </w:tc>
      </w:tr>
      <w:tr w:rsidR="00F1271F" w:rsidRPr="00DC0047" w:rsidTr="007C636D">
        <w:tc>
          <w:tcPr>
            <w:tcW w:w="2447" w:type="dxa"/>
          </w:tcPr>
          <w:p w:rsidR="00F1271F" w:rsidRPr="00DC0047" w:rsidRDefault="00F1271F" w:rsidP="00171343">
            <w:pPr>
              <w:pStyle w:val="8"/>
              <w:rPr>
                <w:b w:val="0"/>
                <w:i w:val="0"/>
                <w:sz w:val="24"/>
              </w:rPr>
            </w:pPr>
            <w:r w:rsidRPr="00DC0047">
              <w:rPr>
                <w:b w:val="0"/>
                <w:i w:val="0"/>
                <w:sz w:val="24"/>
              </w:rPr>
              <w:t>Этан</w:t>
            </w:r>
          </w:p>
        </w:tc>
        <w:tc>
          <w:tcPr>
            <w:tcW w:w="2376" w:type="dxa"/>
          </w:tcPr>
          <w:p w:rsidR="00F1271F" w:rsidRPr="00DC0047" w:rsidRDefault="00F1271F" w:rsidP="00171343">
            <w:pPr>
              <w:pStyle w:val="8"/>
              <w:rPr>
                <w:b w:val="0"/>
                <w:i w:val="0"/>
                <w:sz w:val="24"/>
              </w:rPr>
            </w:pPr>
            <w:r w:rsidRPr="00DC0047">
              <w:rPr>
                <w:b w:val="0"/>
                <w:i w:val="0"/>
                <w:sz w:val="24"/>
              </w:rPr>
              <w:t xml:space="preserve">  1,00</w:t>
            </w:r>
          </w:p>
        </w:tc>
        <w:tc>
          <w:tcPr>
            <w:tcW w:w="2467" w:type="dxa"/>
          </w:tcPr>
          <w:p w:rsidR="00F1271F" w:rsidRPr="00DC0047" w:rsidRDefault="00F1271F" w:rsidP="00171343">
            <w:pPr>
              <w:pStyle w:val="8"/>
              <w:rPr>
                <w:b w:val="0"/>
                <w:i w:val="0"/>
                <w:sz w:val="24"/>
              </w:rPr>
            </w:pPr>
            <w:r w:rsidRPr="00DC0047">
              <w:rPr>
                <w:b w:val="0"/>
                <w:i w:val="0"/>
                <w:sz w:val="24"/>
              </w:rPr>
              <w:t xml:space="preserve"> 10,5</w:t>
            </w:r>
          </w:p>
        </w:tc>
        <w:tc>
          <w:tcPr>
            <w:tcW w:w="2280" w:type="dxa"/>
          </w:tcPr>
          <w:p w:rsidR="00F1271F" w:rsidRPr="00DC0047" w:rsidRDefault="00A43BD4" w:rsidP="00171343">
            <w:pPr>
              <w:pStyle w:val="8"/>
              <w:rPr>
                <w:b w:val="0"/>
                <w:i w:val="0"/>
                <w:sz w:val="24"/>
              </w:rPr>
            </w:pPr>
            <w:r w:rsidRPr="00DC0047">
              <w:rPr>
                <w:b w:val="0"/>
                <w:i w:val="0"/>
                <w:sz w:val="24"/>
              </w:rPr>
              <w:t>0,12</w:t>
            </w:r>
          </w:p>
        </w:tc>
      </w:tr>
      <w:tr w:rsidR="00A43BD4" w:rsidRPr="00DC0047" w:rsidTr="007C636D">
        <w:tc>
          <w:tcPr>
            <w:tcW w:w="2447" w:type="dxa"/>
          </w:tcPr>
          <w:p w:rsidR="00A43BD4" w:rsidRPr="00DC0047" w:rsidRDefault="00A43BD4" w:rsidP="00171343">
            <w:pPr>
              <w:pStyle w:val="8"/>
              <w:rPr>
                <w:b w:val="0"/>
                <w:i w:val="0"/>
                <w:sz w:val="24"/>
              </w:rPr>
            </w:pPr>
            <w:r w:rsidRPr="00DC0047">
              <w:rPr>
                <w:b w:val="0"/>
                <w:i w:val="0"/>
                <w:sz w:val="24"/>
              </w:rPr>
              <w:t>Пропан</w:t>
            </w:r>
          </w:p>
        </w:tc>
        <w:tc>
          <w:tcPr>
            <w:tcW w:w="2376" w:type="dxa"/>
          </w:tcPr>
          <w:p w:rsidR="00A43BD4" w:rsidRPr="00DC0047" w:rsidRDefault="00A43BD4" w:rsidP="00171343">
            <w:pPr>
              <w:pStyle w:val="8"/>
              <w:rPr>
                <w:b w:val="0"/>
                <w:i w:val="0"/>
                <w:sz w:val="24"/>
              </w:rPr>
            </w:pPr>
            <w:r w:rsidRPr="00DC0047">
              <w:rPr>
                <w:b w:val="0"/>
                <w:i w:val="0"/>
                <w:sz w:val="24"/>
              </w:rPr>
              <w:t xml:space="preserve">  0,33</w:t>
            </w:r>
          </w:p>
        </w:tc>
        <w:tc>
          <w:tcPr>
            <w:tcW w:w="2467" w:type="dxa"/>
          </w:tcPr>
          <w:p w:rsidR="00A43BD4" w:rsidRPr="00DC0047" w:rsidRDefault="00A43BD4" w:rsidP="00171343">
            <w:pPr>
              <w:pStyle w:val="8"/>
              <w:rPr>
                <w:b w:val="0"/>
                <w:i w:val="0"/>
                <w:sz w:val="24"/>
              </w:rPr>
            </w:pPr>
            <w:r w:rsidRPr="00DC0047">
              <w:rPr>
                <w:b w:val="0"/>
                <w:i w:val="0"/>
                <w:sz w:val="24"/>
              </w:rPr>
              <w:t>11,1</w:t>
            </w:r>
          </w:p>
        </w:tc>
        <w:tc>
          <w:tcPr>
            <w:tcW w:w="2280" w:type="dxa"/>
          </w:tcPr>
          <w:p w:rsidR="00A43BD4" w:rsidRPr="00DC0047" w:rsidRDefault="00A43BD4" w:rsidP="00171343">
            <w:pPr>
              <w:pStyle w:val="8"/>
              <w:rPr>
                <w:b w:val="0"/>
                <w:i w:val="0"/>
                <w:sz w:val="24"/>
              </w:rPr>
            </w:pPr>
            <w:r w:rsidRPr="00DC0047">
              <w:rPr>
                <w:b w:val="0"/>
                <w:i w:val="0"/>
                <w:sz w:val="24"/>
              </w:rPr>
              <w:t>4,75</w:t>
            </w:r>
          </w:p>
        </w:tc>
      </w:tr>
      <w:tr w:rsidR="00A43BD4" w:rsidRPr="00DC0047" w:rsidTr="007C636D">
        <w:tc>
          <w:tcPr>
            <w:tcW w:w="2447" w:type="dxa"/>
          </w:tcPr>
          <w:p w:rsidR="00A43BD4" w:rsidRPr="00DC0047" w:rsidRDefault="00A43BD4" w:rsidP="00171343">
            <w:pPr>
              <w:pStyle w:val="8"/>
              <w:rPr>
                <w:b w:val="0"/>
                <w:i w:val="0"/>
                <w:sz w:val="24"/>
              </w:rPr>
            </w:pPr>
            <w:r w:rsidRPr="00DC0047">
              <w:rPr>
                <w:b w:val="0"/>
                <w:i w:val="0"/>
                <w:sz w:val="24"/>
              </w:rPr>
              <w:t xml:space="preserve">Бутан  и </w:t>
            </w:r>
          </w:p>
          <w:p w:rsidR="00A43BD4" w:rsidRPr="00DC0047" w:rsidRDefault="00A43BD4" w:rsidP="00171343">
            <w:pPr>
              <w:pStyle w:val="8"/>
              <w:rPr>
                <w:b w:val="0"/>
                <w:i w:val="0"/>
                <w:sz w:val="24"/>
              </w:rPr>
            </w:pPr>
            <w:r w:rsidRPr="00DC0047">
              <w:rPr>
                <w:b w:val="0"/>
                <w:i w:val="0"/>
                <w:sz w:val="24"/>
              </w:rPr>
              <w:t xml:space="preserve"> изобутан</w:t>
            </w:r>
          </w:p>
        </w:tc>
        <w:tc>
          <w:tcPr>
            <w:tcW w:w="2376" w:type="dxa"/>
          </w:tcPr>
          <w:p w:rsidR="00A43BD4" w:rsidRPr="00DC0047" w:rsidRDefault="00A43BD4" w:rsidP="00171343">
            <w:pPr>
              <w:pStyle w:val="8"/>
              <w:rPr>
                <w:b w:val="0"/>
                <w:i w:val="0"/>
                <w:sz w:val="24"/>
              </w:rPr>
            </w:pPr>
            <w:r w:rsidRPr="00DC0047">
              <w:rPr>
                <w:b w:val="0"/>
                <w:i w:val="0"/>
                <w:sz w:val="24"/>
              </w:rPr>
              <w:t xml:space="preserve">  0,07</w:t>
            </w:r>
          </w:p>
        </w:tc>
        <w:tc>
          <w:tcPr>
            <w:tcW w:w="2467" w:type="dxa"/>
          </w:tcPr>
          <w:p w:rsidR="00A43BD4" w:rsidRPr="00DC0047" w:rsidRDefault="00A43BD4" w:rsidP="00171343">
            <w:pPr>
              <w:pStyle w:val="8"/>
              <w:rPr>
                <w:b w:val="0"/>
                <w:i w:val="0"/>
                <w:sz w:val="24"/>
              </w:rPr>
            </w:pPr>
            <w:r w:rsidRPr="00DC0047">
              <w:rPr>
                <w:b w:val="0"/>
                <w:i w:val="0"/>
                <w:sz w:val="24"/>
              </w:rPr>
              <w:t xml:space="preserve">  2,8</w:t>
            </w:r>
          </w:p>
          <w:p w:rsidR="00A43BD4" w:rsidRPr="00DC0047" w:rsidRDefault="00A43BD4" w:rsidP="00171343">
            <w:pPr>
              <w:pStyle w:val="8"/>
              <w:rPr>
                <w:b w:val="0"/>
                <w:i w:val="0"/>
                <w:sz w:val="24"/>
              </w:rPr>
            </w:pPr>
            <w:r w:rsidRPr="00DC0047">
              <w:rPr>
                <w:b w:val="0"/>
                <w:i w:val="0"/>
                <w:sz w:val="24"/>
              </w:rPr>
              <w:t xml:space="preserve">  1,2</w:t>
            </w:r>
          </w:p>
        </w:tc>
        <w:tc>
          <w:tcPr>
            <w:tcW w:w="2280" w:type="dxa"/>
          </w:tcPr>
          <w:p w:rsidR="00A43BD4" w:rsidRPr="00DC0047" w:rsidRDefault="00A43BD4" w:rsidP="00171343">
            <w:pPr>
              <w:pStyle w:val="8"/>
              <w:rPr>
                <w:b w:val="0"/>
                <w:i w:val="0"/>
                <w:sz w:val="24"/>
              </w:rPr>
            </w:pPr>
            <w:r w:rsidRPr="00DC0047">
              <w:rPr>
                <w:b w:val="0"/>
                <w:i w:val="0"/>
                <w:sz w:val="24"/>
              </w:rPr>
              <w:t>1,4  и  выше</w:t>
            </w:r>
          </w:p>
        </w:tc>
      </w:tr>
      <w:tr w:rsidR="00A43BD4" w:rsidRPr="00DC0047" w:rsidTr="007C636D">
        <w:tc>
          <w:tcPr>
            <w:tcW w:w="2447" w:type="dxa"/>
          </w:tcPr>
          <w:p w:rsidR="00A43BD4" w:rsidRPr="00DC0047" w:rsidRDefault="00A43BD4" w:rsidP="00171343">
            <w:pPr>
              <w:pStyle w:val="8"/>
              <w:rPr>
                <w:b w:val="0"/>
                <w:i w:val="0"/>
                <w:sz w:val="24"/>
              </w:rPr>
            </w:pPr>
            <w:r w:rsidRPr="00DC0047">
              <w:rPr>
                <w:b w:val="0"/>
                <w:i w:val="0"/>
                <w:sz w:val="24"/>
              </w:rPr>
              <w:t>Пентан  и  др.</w:t>
            </w:r>
          </w:p>
        </w:tc>
        <w:tc>
          <w:tcPr>
            <w:tcW w:w="2376" w:type="dxa"/>
          </w:tcPr>
          <w:p w:rsidR="00A43BD4" w:rsidRPr="00DC0047" w:rsidRDefault="00A43BD4" w:rsidP="00171343">
            <w:pPr>
              <w:pStyle w:val="8"/>
              <w:rPr>
                <w:b w:val="0"/>
                <w:i w:val="0"/>
                <w:sz w:val="24"/>
              </w:rPr>
            </w:pPr>
            <w:r w:rsidRPr="00DC0047">
              <w:rPr>
                <w:b w:val="0"/>
                <w:i w:val="0"/>
                <w:sz w:val="24"/>
              </w:rPr>
              <w:t xml:space="preserve">  0,03</w:t>
            </w:r>
          </w:p>
        </w:tc>
        <w:tc>
          <w:tcPr>
            <w:tcW w:w="2467" w:type="dxa"/>
          </w:tcPr>
          <w:p w:rsidR="00A43BD4" w:rsidRPr="00DC0047" w:rsidRDefault="00A43BD4" w:rsidP="00171343">
            <w:pPr>
              <w:pStyle w:val="8"/>
              <w:rPr>
                <w:b w:val="0"/>
                <w:i w:val="0"/>
                <w:sz w:val="24"/>
              </w:rPr>
            </w:pPr>
            <w:r w:rsidRPr="00DC0047">
              <w:rPr>
                <w:b w:val="0"/>
                <w:i w:val="0"/>
                <w:sz w:val="24"/>
              </w:rPr>
              <w:t xml:space="preserve">  2,0</w:t>
            </w:r>
          </w:p>
        </w:tc>
        <w:tc>
          <w:tcPr>
            <w:tcW w:w="2280" w:type="dxa"/>
          </w:tcPr>
          <w:p w:rsidR="00A43BD4" w:rsidRPr="00DC0047" w:rsidRDefault="00A43BD4" w:rsidP="00171343">
            <w:pPr>
              <w:pStyle w:val="8"/>
              <w:rPr>
                <w:b w:val="0"/>
                <w:i w:val="0"/>
                <w:sz w:val="24"/>
              </w:rPr>
            </w:pPr>
            <w:r w:rsidRPr="00DC0047">
              <w:rPr>
                <w:b w:val="0"/>
                <w:i w:val="0"/>
                <w:sz w:val="24"/>
              </w:rPr>
              <w:t>0,72</w:t>
            </w:r>
          </w:p>
        </w:tc>
      </w:tr>
      <w:tr w:rsidR="00A43BD4" w:rsidRPr="00DC0047" w:rsidTr="007C636D">
        <w:tc>
          <w:tcPr>
            <w:tcW w:w="2447" w:type="dxa"/>
          </w:tcPr>
          <w:p w:rsidR="00A43BD4" w:rsidRPr="00DC0047" w:rsidRDefault="00A43BD4" w:rsidP="00171343">
            <w:pPr>
              <w:pStyle w:val="8"/>
              <w:rPr>
                <w:b w:val="0"/>
                <w:i w:val="0"/>
                <w:sz w:val="24"/>
              </w:rPr>
            </w:pPr>
            <w:r w:rsidRPr="00DC0047">
              <w:rPr>
                <w:b w:val="0"/>
                <w:i w:val="0"/>
                <w:sz w:val="24"/>
              </w:rPr>
              <w:t>Азот и  редкие газы</w:t>
            </w:r>
          </w:p>
        </w:tc>
        <w:tc>
          <w:tcPr>
            <w:tcW w:w="2376" w:type="dxa"/>
          </w:tcPr>
          <w:p w:rsidR="00A43BD4" w:rsidRPr="00DC0047" w:rsidRDefault="00A43BD4" w:rsidP="00171343">
            <w:pPr>
              <w:pStyle w:val="8"/>
              <w:rPr>
                <w:b w:val="0"/>
                <w:i w:val="0"/>
                <w:sz w:val="24"/>
              </w:rPr>
            </w:pPr>
            <w:r w:rsidRPr="00DC0047">
              <w:rPr>
                <w:b w:val="0"/>
                <w:i w:val="0"/>
                <w:sz w:val="24"/>
              </w:rPr>
              <w:t xml:space="preserve">  3,009</w:t>
            </w:r>
          </w:p>
        </w:tc>
        <w:tc>
          <w:tcPr>
            <w:tcW w:w="2467" w:type="dxa"/>
          </w:tcPr>
          <w:p w:rsidR="00A43BD4" w:rsidRPr="00DC0047" w:rsidRDefault="00A43BD4" w:rsidP="00171343">
            <w:pPr>
              <w:pStyle w:val="8"/>
              <w:rPr>
                <w:b w:val="0"/>
                <w:i w:val="0"/>
                <w:sz w:val="24"/>
              </w:rPr>
            </w:pPr>
            <w:r w:rsidRPr="00DC0047">
              <w:rPr>
                <w:b w:val="0"/>
                <w:i w:val="0"/>
                <w:sz w:val="24"/>
              </w:rPr>
              <w:t xml:space="preserve">  9,0</w:t>
            </w:r>
          </w:p>
        </w:tc>
        <w:tc>
          <w:tcPr>
            <w:tcW w:w="2280" w:type="dxa"/>
          </w:tcPr>
          <w:p w:rsidR="00A43BD4" w:rsidRPr="00DC0047" w:rsidRDefault="00A43BD4" w:rsidP="00171343">
            <w:pPr>
              <w:pStyle w:val="8"/>
              <w:rPr>
                <w:b w:val="0"/>
                <w:i w:val="0"/>
                <w:sz w:val="24"/>
              </w:rPr>
            </w:pPr>
            <w:r w:rsidRPr="00DC0047">
              <w:rPr>
                <w:b w:val="0"/>
                <w:i w:val="0"/>
                <w:sz w:val="24"/>
              </w:rPr>
              <w:t>1,74</w:t>
            </w:r>
          </w:p>
        </w:tc>
      </w:tr>
      <w:tr w:rsidR="00A43BD4" w:rsidRPr="00DC0047" w:rsidTr="007C636D">
        <w:tc>
          <w:tcPr>
            <w:tcW w:w="2447" w:type="dxa"/>
          </w:tcPr>
          <w:p w:rsidR="00A43BD4" w:rsidRPr="00DC0047" w:rsidRDefault="00A43BD4" w:rsidP="00171343">
            <w:pPr>
              <w:pStyle w:val="8"/>
              <w:rPr>
                <w:b w:val="0"/>
                <w:i w:val="0"/>
                <w:sz w:val="24"/>
              </w:rPr>
            </w:pPr>
            <w:r w:rsidRPr="00DC0047">
              <w:rPr>
                <w:b w:val="0"/>
                <w:i w:val="0"/>
                <w:sz w:val="24"/>
              </w:rPr>
              <w:t>Углекислый  газ</w:t>
            </w:r>
          </w:p>
        </w:tc>
        <w:tc>
          <w:tcPr>
            <w:tcW w:w="2376" w:type="dxa"/>
          </w:tcPr>
          <w:p w:rsidR="00A43BD4" w:rsidRPr="00DC0047" w:rsidRDefault="00A43BD4" w:rsidP="00171343">
            <w:pPr>
              <w:pStyle w:val="8"/>
              <w:rPr>
                <w:b w:val="0"/>
                <w:i w:val="0"/>
                <w:sz w:val="24"/>
              </w:rPr>
            </w:pPr>
            <w:r w:rsidRPr="00DC0047">
              <w:rPr>
                <w:b w:val="0"/>
                <w:i w:val="0"/>
                <w:sz w:val="24"/>
              </w:rPr>
              <w:t xml:space="preserve">  0,40</w:t>
            </w:r>
          </w:p>
        </w:tc>
        <w:tc>
          <w:tcPr>
            <w:tcW w:w="2467" w:type="dxa"/>
          </w:tcPr>
          <w:p w:rsidR="00A43BD4" w:rsidRPr="00DC0047" w:rsidRDefault="00A43BD4" w:rsidP="00171343">
            <w:pPr>
              <w:pStyle w:val="8"/>
              <w:rPr>
                <w:b w:val="0"/>
                <w:i w:val="0"/>
                <w:sz w:val="24"/>
              </w:rPr>
            </w:pPr>
            <w:r w:rsidRPr="00DC0047">
              <w:rPr>
                <w:b w:val="0"/>
                <w:i w:val="0"/>
                <w:sz w:val="24"/>
              </w:rPr>
              <w:t xml:space="preserve">    -</w:t>
            </w:r>
          </w:p>
        </w:tc>
        <w:tc>
          <w:tcPr>
            <w:tcW w:w="2280" w:type="dxa"/>
          </w:tcPr>
          <w:p w:rsidR="00A43BD4" w:rsidRPr="00DC0047" w:rsidRDefault="00A43BD4" w:rsidP="00171343">
            <w:pPr>
              <w:pStyle w:val="8"/>
              <w:rPr>
                <w:b w:val="0"/>
                <w:i w:val="0"/>
                <w:sz w:val="24"/>
              </w:rPr>
            </w:pPr>
            <w:r w:rsidRPr="00DC0047">
              <w:rPr>
                <w:b w:val="0"/>
                <w:i w:val="0"/>
                <w:sz w:val="24"/>
              </w:rPr>
              <w:t>-</w:t>
            </w:r>
          </w:p>
        </w:tc>
      </w:tr>
    </w:tbl>
    <w:p w:rsidR="002F0CFC" w:rsidRPr="00DC0047" w:rsidRDefault="002F0CFC" w:rsidP="00171343">
      <w:pPr>
        <w:pStyle w:val="8"/>
        <w:rPr>
          <w:b w:val="0"/>
          <w:i w:val="0"/>
          <w:sz w:val="24"/>
        </w:rPr>
      </w:pPr>
    </w:p>
    <w:p w:rsidR="00FE1E18" w:rsidRPr="00DC0047" w:rsidRDefault="00FE1E18" w:rsidP="00171343">
      <w:pPr>
        <w:pStyle w:val="8"/>
        <w:rPr>
          <w:b w:val="0"/>
          <w:i w:val="0"/>
          <w:sz w:val="24"/>
        </w:rPr>
      </w:pPr>
    </w:p>
    <w:p w:rsidR="00DC0047" w:rsidRDefault="00171343" w:rsidP="00DC0047">
      <w:pPr>
        <w:pStyle w:val="8"/>
        <w:jc w:val="right"/>
        <w:rPr>
          <w:b w:val="0"/>
          <w:i w:val="0"/>
          <w:sz w:val="24"/>
        </w:rPr>
      </w:pPr>
      <w:r w:rsidRPr="00DC0047">
        <w:rPr>
          <w:b w:val="0"/>
          <w:i w:val="0"/>
          <w:sz w:val="24"/>
        </w:rPr>
        <w:t>Таблица  № 2</w:t>
      </w:r>
    </w:p>
    <w:p w:rsidR="00FE1E18" w:rsidRPr="00DC0047" w:rsidRDefault="00FE1E18" w:rsidP="00DC0047">
      <w:pPr>
        <w:pStyle w:val="8"/>
        <w:jc w:val="right"/>
        <w:rPr>
          <w:b w:val="0"/>
          <w:i w:val="0"/>
          <w:sz w:val="24"/>
        </w:rPr>
      </w:pPr>
      <w:r w:rsidRPr="00DC0047">
        <w:rPr>
          <w:b w:val="0"/>
          <w:i w:val="0"/>
          <w:sz w:val="24"/>
        </w:rPr>
        <w:t>Показатели  нефти  Ноябрьского  региона.</w:t>
      </w:r>
    </w:p>
    <w:p w:rsidR="002D2E54" w:rsidRPr="00DC0047" w:rsidRDefault="002D2E54" w:rsidP="002D2E54">
      <w:pPr>
        <w:pStyle w:val="70"/>
        <w:rPr>
          <w:b w:val="0"/>
          <w:i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4"/>
        <w:gridCol w:w="2493"/>
        <w:gridCol w:w="2493"/>
        <w:gridCol w:w="2260"/>
      </w:tblGrid>
      <w:tr w:rsidR="00EC1D1C" w:rsidRPr="00DC0047" w:rsidTr="007C636D">
        <w:tc>
          <w:tcPr>
            <w:tcW w:w="2324" w:type="dxa"/>
          </w:tcPr>
          <w:p w:rsidR="00EC1D1C" w:rsidRPr="00DC0047" w:rsidRDefault="00EC1D1C" w:rsidP="002D2E54">
            <w:pPr>
              <w:pStyle w:val="8"/>
              <w:rPr>
                <w:b w:val="0"/>
                <w:i w:val="0"/>
                <w:sz w:val="24"/>
              </w:rPr>
            </w:pPr>
            <w:r w:rsidRPr="00DC0047">
              <w:rPr>
                <w:b w:val="0"/>
                <w:i w:val="0"/>
                <w:sz w:val="24"/>
              </w:rPr>
              <w:t>Показатели</w:t>
            </w:r>
          </w:p>
        </w:tc>
        <w:tc>
          <w:tcPr>
            <w:tcW w:w="2493" w:type="dxa"/>
          </w:tcPr>
          <w:p w:rsidR="00EC1D1C" w:rsidRPr="00DC0047" w:rsidRDefault="0005737E" w:rsidP="002D2E54">
            <w:pPr>
              <w:pStyle w:val="8"/>
              <w:rPr>
                <w:b w:val="0"/>
                <w:i w:val="0"/>
                <w:sz w:val="24"/>
              </w:rPr>
            </w:pPr>
            <w:r w:rsidRPr="00DC0047">
              <w:rPr>
                <w:b w:val="0"/>
                <w:i w:val="0"/>
                <w:sz w:val="24"/>
              </w:rPr>
              <w:t>Западно-Н</w:t>
            </w:r>
            <w:r w:rsidR="00EC1D1C" w:rsidRPr="00DC0047">
              <w:rPr>
                <w:b w:val="0"/>
                <w:i w:val="0"/>
                <w:sz w:val="24"/>
              </w:rPr>
              <w:t>оябрьское</w:t>
            </w:r>
          </w:p>
          <w:p w:rsidR="00EC1D1C" w:rsidRPr="00DC0047" w:rsidRDefault="00EC1D1C" w:rsidP="002D2E54">
            <w:pPr>
              <w:pStyle w:val="8"/>
              <w:rPr>
                <w:b w:val="0"/>
                <w:i w:val="0"/>
                <w:sz w:val="24"/>
              </w:rPr>
            </w:pPr>
            <w:r w:rsidRPr="00DC0047">
              <w:rPr>
                <w:b w:val="0"/>
                <w:i w:val="0"/>
                <w:sz w:val="24"/>
              </w:rPr>
              <w:t>месторождение</w:t>
            </w:r>
          </w:p>
        </w:tc>
        <w:tc>
          <w:tcPr>
            <w:tcW w:w="2493" w:type="dxa"/>
          </w:tcPr>
          <w:p w:rsidR="00EC1D1C" w:rsidRPr="00DC0047" w:rsidRDefault="00EC1D1C" w:rsidP="002D2E54">
            <w:pPr>
              <w:pStyle w:val="8"/>
              <w:rPr>
                <w:b w:val="0"/>
                <w:i w:val="0"/>
                <w:sz w:val="24"/>
              </w:rPr>
            </w:pPr>
            <w:r w:rsidRPr="00DC0047">
              <w:rPr>
                <w:b w:val="0"/>
                <w:i w:val="0"/>
                <w:sz w:val="24"/>
              </w:rPr>
              <w:t>Спорышевское  месторождение</w:t>
            </w:r>
          </w:p>
        </w:tc>
        <w:tc>
          <w:tcPr>
            <w:tcW w:w="2260" w:type="dxa"/>
          </w:tcPr>
          <w:p w:rsidR="00EC1D1C" w:rsidRPr="00DC0047" w:rsidRDefault="00EC1D1C" w:rsidP="002D2E54">
            <w:pPr>
              <w:pStyle w:val="8"/>
              <w:rPr>
                <w:b w:val="0"/>
                <w:i w:val="0"/>
                <w:sz w:val="24"/>
              </w:rPr>
            </w:pPr>
            <w:r w:rsidRPr="00DC0047">
              <w:rPr>
                <w:b w:val="0"/>
                <w:i w:val="0"/>
                <w:sz w:val="24"/>
              </w:rPr>
              <w:t>Пограничное  месторождение</w:t>
            </w:r>
          </w:p>
        </w:tc>
      </w:tr>
      <w:tr w:rsidR="00EC1D1C" w:rsidRPr="00DC0047" w:rsidTr="007C636D">
        <w:tc>
          <w:tcPr>
            <w:tcW w:w="2324" w:type="dxa"/>
          </w:tcPr>
          <w:p w:rsidR="00EC1D1C" w:rsidRPr="00DC0047" w:rsidRDefault="00EC1D1C" w:rsidP="00401E5A">
            <w:pPr>
              <w:pStyle w:val="9"/>
              <w:rPr>
                <w:sz w:val="24"/>
              </w:rPr>
            </w:pPr>
            <w:r w:rsidRPr="00DC0047">
              <w:rPr>
                <w:sz w:val="24"/>
              </w:rPr>
              <w:t>Плотность сырой  нефти</w:t>
            </w:r>
          </w:p>
        </w:tc>
        <w:tc>
          <w:tcPr>
            <w:tcW w:w="2493" w:type="dxa"/>
          </w:tcPr>
          <w:p w:rsidR="00EC1D1C" w:rsidRPr="00DC0047" w:rsidRDefault="00EC1D1C" w:rsidP="00401E5A">
            <w:pPr>
              <w:pStyle w:val="9"/>
              <w:rPr>
                <w:sz w:val="24"/>
                <w:vertAlign w:val="superscript"/>
              </w:rPr>
            </w:pPr>
            <w:r w:rsidRPr="00DC0047">
              <w:rPr>
                <w:sz w:val="24"/>
              </w:rPr>
              <w:t>869  кг/м</w:t>
            </w:r>
            <w:r w:rsidRPr="00DC0047">
              <w:rPr>
                <w:sz w:val="24"/>
                <w:vertAlign w:val="superscript"/>
              </w:rPr>
              <w:t>3</w:t>
            </w:r>
          </w:p>
        </w:tc>
        <w:tc>
          <w:tcPr>
            <w:tcW w:w="2493" w:type="dxa"/>
          </w:tcPr>
          <w:p w:rsidR="00EC1D1C" w:rsidRPr="00DC0047" w:rsidRDefault="00EC1D1C" w:rsidP="00401E5A">
            <w:pPr>
              <w:pStyle w:val="9"/>
              <w:rPr>
                <w:sz w:val="24"/>
              </w:rPr>
            </w:pPr>
          </w:p>
        </w:tc>
        <w:tc>
          <w:tcPr>
            <w:tcW w:w="2260" w:type="dxa"/>
          </w:tcPr>
          <w:p w:rsidR="00EC1D1C" w:rsidRPr="00DC0047" w:rsidRDefault="00EC1D1C" w:rsidP="00401E5A">
            <w:pPr>
              <w:pStyle w:val="9"/>
              <w:rPr>
                <w:sz w:val="24"/>
              </w:rPr>
            </w:pPr>
          </w:p>
        </w:tc>
      </w:tr>
      <w:tr w:rsidR="00EC1D1C" w:rsidRPr="00DC0047" w:rsidTr="007C636D">
        <w:tc>
          <w:tcPr>
            <w:tcW w:w="2324" w:type="dxa"/>
          </w:tcPr>
          <w:p w:rsidR="00EC1D1C" w:rsidRPr="00DC0047" w:rsidRDefault="00EC1D1C" w:rsidP="002D2E54">
            <w:pPr>
              <w:pStyle w:val="8"/>
              <w:rPr>
                <w:b w:val="0"/>
                <w:i w:val="0"/>
                <w:sz w:val="24"/>
              </w:rPr>
            </w:pPr>
            <w:r w:rsidRPr="00DC0047">
              <w:rPr>
                <w:b w:val="0"/>
                <w:i w:val="0"/>
                <w:sz w:val="24"/>
              </w:rPr>
              <w:t>Плотность безводной  нефти</w:t>
            </w:r>
          </w:p>
        </w:tc>
        <w:tc>
          <w:tcPr>
            <w:tcW w:w="2493" w:type="dxa"/>
          </w:tcPr>
          <w:p w:rsidR="00EC1D1C" w:rsidRPr="00DC0047" w:rsidRDefault="00EC1D1C" w:rsidP="002D2E54">
            <w:pPr>
              <w:pStyle w:val="8"/>
              <w:rPr>
                <w:b w:val="0"/>
                <w:i w:val="0"/>
                <w:sz w:val="24"/>
              </w:rPr>
            </w:pPr>
            <w:r w:rsidRPr="00DC0047">
              <w:rPr>
                <w:b w:val="0"/>
                <w:i w:val="0"/>
                <w:sz w:val="24"/>
              </w:rPr>
              <w:t>867  кг/м</w:t>
            </w:r>
            <w:r w:rsidRPr="00DC0047">
              <w:rPr>
                <w:b w:val="0"/>
                <w:i w:val="0"/>
                <w:sz w:val="24"/>
                <w:vertAlign w:val="superscript"/>
              </w:rPr>
              <w:t>3</w:t>
            </w:r>
          </w:p>
        </w:tc>
        <w:tc>
          <w:tcPr>
            <w:tcW w:w="2493" w:type="dxa"/>
          </w:tcPr>
          <w:p w:rsidR="00EC1D1C" w:rsidRPr="00DC0047" w:rsidRDefault="00EC1D1C" w:rsidP="002D2E54">
            <w:pPr>
              <w:pStyle w:val="8"/>
              <w:rPr>
                <w:b w:val="0"/>
                <w:i w:val="0"/>
                <w:sz w:val="24"/>
              </w:rPr>
            </w:pPr>
            <w:r w:rsidRPr="00DC0047">
              <w:rPr>
                <w:b w:val="0"/>
                <w:i w:val="0"/>
                <w:sz w:val="24"/>
              </w:rPr>
              <w:t>840-860  кг/м</w:t>
            </w:r>
            <w:r w:rsidRPr="00DC0047">
              <w:rPr>
                <w:b w:val="0"/>
                <w:i w:val="0"/>
                <w:sz w:val="24"/>
                <w:vertAlign w:val="superscript"/>
              </w:rPr>
              <w:t>3</w:t>
            </w:r>
          </w:p>
        </w:tc>
        <w:tc>
          <w:tcPr>
            <w:tcW w:w="2260" w:type="dxa"/>
          </w:tcPr>
          <w:p w:rsidR="00EC1D1C" w:rsidRPr="00DC0047" w:rsidRDefault="00EC1D1C" w:rsidP="002D2E54">
            <w:pPr>
              <w:pStyle w:val="8"/>
              <w:rPr>
                <w:b w:val="0"/>
                <w:i w:val="0"/>
                <w:sz w:val="24"/>
              </w:rPr>
            </w:pPr>
            <w:r w:rsidRPr="00DC0047">
              <w:rPr>
                <w:b w:val="0"/>
                <w:i w:val="0"/>
                <w:sz w:val="24"/>
              </w:rPr>
              <w:t>850-870кг/м</w:t>
            </w:r>
            <w:r w:rsidRPr="00DC0047">
              <w:rPr>
                <w:b w:val="0"/>
                <w:i w:val="0"/>
                <w:sz w:val="24"/>
                <w:vertAlign w:val="superscript"/>
              </w:rPr>
              <w:t>3</w:t>
            </w:r>
          </w:p>
        </w:tc>
      </w:tr>
      <w:tr w:rsidR="00EC1D1C" w:rsidRPr="00DC0047" w:rsidTr="007C636D">
        <w:tc>
          <w:tcPr>
            <w:tcW w:w="2324" w:type="dxa"/>
          </w:tcPr>
          <w:p w:rsidR="00EC1D1C" w:rsidRPr="00DC0047" w:rsidRDefault="00EC1D1C" w:rsidP="00401E5A">
            <w:pPr>
              <w:pStyle w:val="9"/>
              <w:rPr>
                <w:sz w:val="24"/>
              </w:rPr>
            </w:pPr>
            <w:r w:rsidRPr="00DC0047">
              <w:rPr>
                <w:sz w:val="24"/>
              </w:rPr>
              <w:t>Механические  примеси</w:t>
            </w:r>
          </w:p>
        </w:tc>
        <w:tc>
          <w:tcPr>
            <w:tcW w:w="2493" w:type="dxa"/>
          </w:tcPr>
          <w:p w:rsidR="00EC1D1C" w:rsidRPr="00DC0047" w:rsidRDefault="00EC1D1C" w:rsidP="00401E5A">
            <w:pPr>
              <w:pStyle w:val="9"/>
              <w:rPr>
                <w:sz w:val="24"/>
              </w:rPr>
            </w:pPr>
            <w:r w:rsidRPr="00DC0047">
              <w:rPr>
                <w:sz w:val="24"/>
              </w:rPr>
              <w:t>0,006  мл/л</w:t>
            </w:r>
          </w:p>
        </w:tc>
        <w:tc>
          <w:tcPr>
            <w:tcW w:w="2493" w:type="dxa"/>
          </w:tcPr>
          <w:p w:rsidR="00EC1D1C" w:rsidRPr="00DC0047" w:rsidRDefault="00EC1D1C" w:rsidP="00401E5A">
            <w:pPr>
              <w:pStyle w:val="9"/>
              <w:rPr>
                <w:sz w:val="24"/>
              </w:rPr>
            </w:pPr>
          </w:p>
        </w:tc>
        <w:tc>
          <w:tcPr>
            <w:tcW w:w="2260" w:type="dxa"/>
          </w:tcPr>
          <w:p w:rsidR="00EC1D1C" w:rsidRPr="00DC0047" w:rsidRDefault="00EC1D1C" w:rsidP="00401E5A">
            <w:pPr>
              <w:pStyle w:val="9"/>
              <w:rPr>
                <w:sz w:val="24"/>
              </w:rPr>
            </w:pPr>
          </w:p>
        </w:tc>
      </w:tr>
      <w:tr w:rsidR="00EC1D1C" w:rsidRPr="00DC0047" w:rsidTr="007C636D">
        <w:tc>
          <w:tcPr>
            <w:tcW w:w="2324" w:type="dxa"/>
          </w:tcPr>
          <w:p w:rsidR="00EC1D1C" w:rsidRPr="00DC0047" w:rsidRDefault="00EC1D1C" w:rsidP="002D2E54">
            <w:pPr>
              <w:pStyle w:val="8"/>
              <w:rPr>
                <w:b w:val="0"/>
                <w:i w:val="0"/>
                <w:sz w:val="24"/>
              </w:rPr>
            </w:pPr>
            <w:r w:rsidRPr="00DC0047">
              <w:rPr>
                <w:b w:val="0"/>
                <w:i w:val="0"/>
                <w:sz w:val="24"/>
              </w:rPr>
              <w:t>Сера</w:t>
            </w:r>
          </w:p>
        </w:tc>
        <w:tc>
          <w:tcPr>
            <w:tcW w:w="2493" w:type="dxa"/>
          </w:tcPr>
          <w:p w:rsidR="00EC1D1C" w:rsidRPr="00DC0047" w:rsidRDefault="00EC1D1C" w:rsidP="002D2E54">
            <w:pPr>
              <w:pStyle w:val="8"/>
              <w:rPr>
                <w:b w:val="0"/>
                <w:i w:val="0"/>
                <w:sz w:val="24"/>
              </w:rPr>
            </w:pPr>
            <w:r w:rsidRPr="00DC0047">
              <w:rPr>
                <w:b w:val="0"/>
                <w:i w:val="0"/>
                <w:sz w:val="24"/>
              </w:rPr>
              <w:t>0,64%</w:t>
            </w:r>
          </w:p>
        </w:tc>
        <w:tc>
          <w:tcPr>
            <w:tcW w:w="2493" w:type="dxa"/>
          </w:tcPr>
          <w:p w:rsidR="00EC1D1C" w:rsidRPr="00DC0047" w:rsidRDefault="00EC1D1C" w:rsidP="002D2E54">
            <w:pPr>
              <w:pStyle w:val="8"/>
              <w:rPr>
                <w:b w:val="0"/>
                <w:i w:val="0"/>
                <w:sz w:val="24"/>
              </w:rPr>
            </w:pPr>
            <w:r w:rsidRPr="00DC0047">
              <w:rPr>
                <w:b w:val="0"/>
                <w:i w:val="0"/>
                <w:sz w:val="24"/>
              </w:rPr>
              <w:t>0,95-0,97%</w:t>
            </w:r>
          </w:p>
        </w:tc>
        <w:tc>
          <w:tcPr>
            <w:tcW w:w="2260" w:type="dxa"/>
          </w:tcPr>
          <w:p w:rsidR="00EC1D1C" w:rsidRPr="00DC0047" w:rsidRDefault="00EC1D1C" w:rsidP="002D2E54">
            <w:pPr>
              <w:pStyle w:val="8"/>
              <w:rPr>
                <w:b w:val="0"/>
                <w:i w:val="0"/>
                <w:sz w:val="24"/>
              </w:rPr>
            </w:pPr>
            <w:r w:rsidRPr="00DC0047">
              <w:rPr>
                <w:b w:val="0"/>
                <w:i w:val="0"/>
                <w:sz w:val="24"/>
              </w:rPr>
              <w:t>0,95-0,97%</w:t>
            </w:r>
          </w:p>
        </w:tc>
      </w:tr>
      <w:tr w:rsidR="00EC1D1C" w:rsidRPr="00DC0047" w:rsidTr="007C636D">
        <w:tc>
          <w:tcPr>
            <w:tcW w:w="2324" w:type="dxa"/>
          </w:tcPr>
          <w:p w:rsidR="00EC1D1C" w:rsidRPr="00DC0047" w:rsidRDefault="00EC1D1C" w:rsidP="00401E5A">
            <w:pPr>
              <w:pStyle w:val="8"/>
              <w:rPr>
                <w:b w:val="0"/>
                <w:i w:val="0"/>
                <w:sz w:val="24"/>
              </w:rPr>
            </w:pPr>
            <w:r w:rsidRPr="00DC0047">
              <w:rPr>
                <w:b w:val="0"/>
                <w:i w:val="0"/>
                <w:sz w:val="24"/>
              </w:rPr>
              <w:t>Асфальтены</w:t>
            </w:r>
          </w:p>
        </w:tc>
        <w:tc>
          <w:tcPr>
            <w:tcW w:w="2493" w:type="dxa"/>
          </w:tcPr>
          <w:p w:rsidR="00EC1D1C" w:rsidRPr="00DC0047" w:rsidRDefault="00EC1D1C" w:rsidP="00401E5A">
            <w:pPr>
              <w:pStyle w:val="8"/>
              <w:rPr>
                <w:b w:val="0"/>
                <w:i w:val="0"/>
                <w:sz w:val="24"/>
              </w:rPr>
            </w:pPr>
            <w:r w:rsidRPr="00DC0047">
              <w:rPr>
                <w:b w:val="0"/>
                <w:i w:val="0"/>
                <w:sz w:val="24"/>
              </w:rPr>
              <w:t>5,1%</w:t>
            </w:r>
          </w:p>
        </w:tc>
        <w:tc>
          <w:tcPr>
            <w:tcW w:w="2493" w:type="dxa"/>
          </w:tcPr>
          <w:p w:rsidR="00EC1D1C" w:rsidRPr="00DC0047" w:rsidRDefault="005F42F3" w:rsidP="00401E5A">
            <w:pPr>
              <w:pStyle w:val="8"/>
              <w:rPr>
                <w:b w:val="0"/>
                <w:i w:val="0"/>
                <w:sz w:val="24"/>
              </w:rPr>
            </w:pPr>
            <w:r w:rsidRPr="00DC0047">
              <w:rPr>
                <w:b w:val="0"/>
                <w:i w:val="0"/>
                <w:sz w:val="24"/>
              </w:rPr>
              <w:t>1,6</w:t>
            </w:r>
          </w:p>
        </w:tc>
        <w:tc>
          <w:tcPr>
            <w:tcW w:w="2260" w:type="dxa"/>
          </w:tcPr>
          <w:p w:rsidR="00EC1D1C" w:rsidRPr="00DC0047" w:rsidRDefault="00EC1D1C" w:rsidP="00401E5A">
            <w:pPr>
              <w:pStyle w:val="8"/>
              <w:rPr>
                <w:b w:val="0"/>
                <w:i w:val="0"/>
                <w:sz w:val="24"/>
              </w:rPr>
            </w:pPr>
          </w:p>
        </w:tc>
      </w:tr>
      <w:tr w:rsidR="00EC1D1C" w:rsidRPr="00DC0047" w:rsidTr="007C636D">
        <w:tc>
          <w:tcPr>
            <w:tcW w:w="2324" w:type="dxa"/>
          </w:tcPr>
          <w:p w:rsidR="00EC1D1C" w:rsidRPr="00DC0047" w:rsidRDefault="00EC1D1C" w:rsidP="002D2E54">
            <w:pPr>
              <w:pStyle w:val="8"/>
              <w:rPr>
                <w:b w:val="0"/>
                <w:i w:val="0"/>
                <w:sz w:val="24"/>
              </w:rPr>
            </w:pPr>
            <w:r w:rsidRPr="00DC0047">
              <w:rPr>
                <w:b w:val="0"/>
                <w:i w:val="0"/>
                <w:sz w:val="24"/>
              </w:rPr>
              <w:t>Парафины</w:t>
            </w:r>
          </w:p>
        </w:tc>
        <w:tc>
          <w:tcPr>
            <w:tcW w:w="2493" w:type="dxa"/>
          </w:tcPr>
          <w:p w:rsidR="00EC1D1C" w:rsidRPr="00DC0047" w:rsidRDefault="00EC1D1C" w:rsidP="002D2E54">
            <w:pPr>
              <w:pStyle w:val="8"/>
              <w:rPr>
                <w:b w:val="0"/>
                <w:i w:val="0"/>
                <w:sz w:val="24"/>
              </w:rPr>
            </w:pPr>
            <w:r w:rsidRPr="00DC0047">
              <w:rPr>
                <w:b w:val="0"/>
                <w:i w:val="0"/>
                <w:sz w:val="24"/>
              </w:rPr>
              <w:t>4,1%</w:t>
            </w:r>
          </w:p>
        </w:tc>
        <w:tc>
          <w:tcPr>
            <w:tcW w:w="2493" w:type="dxa"/>
          </w:tcPr>
          <w:p w:rsidR="00EC1D1C" w:rsidRPr="00DC0047" w:rsidRDefault="00EC1D1C" w:rsidP="002D2E54">
            <w:pPr>
              <w:pStyle w:val="8"/>
              <w:rPr>
                <w:b w:val="0"/>
                <w:i w:val="0"/>
                <w:sz w:val="24"/>
              </w:rPr>
            </w:pPr>
            <w:r w:rsidRPr="00DC0047">
              <w:rPr>
                <w:b w:val="0"/>
                <w:i w:val="0"/>
                <w:sz w:val="24"/>
              </w:rPr>
              <w:t>3,98-4,01%</w:t>
            </w:r>
          </w:p>
        </w:tc>
        <w:tc>
          <w:tcPr>
            <w:tcW w:w="2260" w:type="dxa"/>
          </w:tcPr>
          <w:p w:rsidR="00EC1D1C" w:rsidRPr="00DC0047" w:rsidRDefault="00EC1D1C" w:rsidP="002D2E54">
            <w:pPr>
              <w:pStyle w:val="8"/>
              <w:rPr>
                <w:b w:val="0"/>
                <w:i w:val="0"/>
                <w:sz w:val="24"/>
              </w:rPr>
            </w:pPr>
            <w:r w:rsidRPr="00DC0047">
              <w:rPr>
                <w:b w:val="0"/>
                <w:i w:val="0"/>
                <w:sz w:val="24"/>
              </w:rPr>
              <w:t>4,11-4,94%</w:t>
            </w:r>
          </w:p>
        </w:tc>
      </w:tr>
      <w:tr w:rsidR="00EC1D1C" w:rsidRPr="00DC0047" w:rsidTr="007C636D">
        <w:tc>
          <w:tcPr>
            <w:tcW w:w="2324" w:type="dxa"/>
          </w:tcPr>
          <w:p w:rsidR="00EC1D1C" w:rsidRPr="00DC0047" w:rsidRDefault="00EC1D1C" w:rsidP="00401E5A">
            <w:pPr>
              <w:pStyle w:val="9"/>
              <w:rPr>
                <w:sz w:val="24"/>
              </w:rPr>
            </w:pPr>
            <w:r w:rsidRPr="00DC0047">
              <w:rPr>
                <w:sz w:val="24"/>
              </w:rPr>
              <w:t>Смолы</w:t>
            </w:r>
          </w:p>
        </w:tc>
        <w:tc>
          <w:tcPr>
            <w:tcW w:w="2493" w:type="dxa"/>
          </w:tcPr>
          <w:p w:rsidR="00EC1D1C" w:rsidRPr="00DC0047" w:rsidRDefault="00EC1D1C" w:rsidP="00401E5A">
            <w:pPr>
              <w:pStyle w:val="9"/>
              <w:rPr>
                <w:sz w:val="24"/>
              </w:rPr>
            </w:pPr>
            <w:r w:rsidRPr="00DC0047">
              <w:rPr>
                <w:sz w:val="24"/>
              </w:rPr>
              <w:t>8,7%</w:t>
            </w:r>
          </w:p>
        </w:tc>
        <w:tc>
          <w:tcPr>
            <w:tcW w:w="2493" w:type="dxa"/>
          </w:tcPr>
          <w:p w:rsidR="00EC1D1C" w:rsidRPr="00DC0047" w:rsidRDefault="005F42F3" w:rsidP="00401E5A">
            <w:pPr>
              <w:pStyle w:val="9"/>
              <w:rPr>
                <w:sz w:val="24"/>
              </w:rPr>
            </w:pPr>
            <w:r w:rsidRPr="00DC0047">
              <w:rPr>
                <w:sz w:val="24"/>
              </w:rPr>
              <w:t>10%</w:t>
            </w:r>
          </w:p>
        </w:tc>
        <w:tc>
          <w:tcPr>
            <w:tcW w:w="2260" w:type="dxa"/>
          </w:tcPr>
          <w:p w:rsidR="00EC1D1C" w:rsidRPr="00DC0047" w:rsidRDefault="00EC1D1C" w:rsidP="00401E5A">
            <w:pPr>
              <w:pStyle w:val="9"/>
              <w:rPr>
                <w:sz w:val="24"/>
              </w:rPr>
            </w:pPr>
          </w:p>
        </w:tc>
      </w:tr>
      <w:tr w:rsidR="00EC1D1C" w:rsidRPr="00DC0047" w:rsidTr="007C636D">
        <w:tc>
          <w:tcPr>
            <w:tcW w:w="2324" w:type="dxa"/>
          </w:tcPr>
          <w:p w:rsidR="00171343" w:rsidRPr="00DC0047" w:rsidRDefault="00EC1D1C" w:rsidP="00171343">
            <w:pPr>
              <w:pStyle w:val="8"/>
              <w:rPr>
                <w:b w:val="0"/>
                <w:i w:val="0"/>
                <w:sz w:val="24"/>
              </w:rPr>
            </w:pPr>
            <w:r w:rsidRPr="00DC0047">
              <w:rPr>
                <w:b w:val="0"/>
                <w:i w:val="0"/>
                <w:sz w:val="24"/>
              </w:rPr>
              <w:t>Вязкость</w:t>
            </w:r>
          </w:p>
          <w:p w:rsidR="00EC1D1C" w:rsidRPr="00DC0047" w:rsidRDefault="00171343" w:rsidP="00171343">
            <w:pPr>
              <w:pStyle w:val="8"/>
              <w:rPr>
                <w:b w:val="0"/>
                <w:i w:val="0"/>
                <w:sz w:val="24"/>
              </w:rPr>
            </w:pPr>
            <w:r w:rsidRPr="00DC0047">
              <w:rPr>
                <w:b w:val="0"/>
                <w:i w:val="0"/>
                <w:sz w:val="24"/>
              </w:rPr>
              <w:t xml:space="preserve">   </w:t>
            </w:r>
            <w:r w:rsidR="00EC1D1C" w:rsidRPr="00DC0047">
              <w:rPr>
                <w:b w:val="0"/>
                <w:i w:val="0"/>
                <w:sz w:val="24"/>
              </w:rPr>
              <w:t xml:space="preserve">  при  10</w:t>
            </w:r>
            <w:r w:rsidR="00EC1D1C" w:rsidRPr="00DC0047">
              <w:rPr>
                <w:b w:val="0"/>
                <w:i w:val="0"/>
                <w:sz w:val="24"/>
                <w:vertAlign w:val="superscript"/>
              </w:rPr>
              <w:t>0</w:t>
            </w:r>
            <w:r w:rsidR="00EC1D1C" w:rsidRPr="00DC0047">
              <w:rPr>
                <w:b w:val="0"/>
                <w:i w:val="0"/>
                <w:sz w:val="24"/>
              </w:rPr>
              <w:t>С</w:t>
            </w:r>
          </w:p>
          <w:p w:rsidR="00EC1D1C" w:rsidRPr="00DC0047" w:rsidRDefault="00171343" w:rsidP="00171343">
            <w:pPr>
              <w:pStyle w:val="8"/>
              <w:rPr>
                <w:b w:val="0"/>
                <w:i w:val="0"/>
                <w:sz w:val="24"/>
              </w:rPr>
            </w:pPr>
            <w:r w:rsidRPr="00DC0047">
              <w:rPr>
                <w:b w:val="0"/>
                <w:i w:val="0"/>
                <w:sz w:val="24"/>
              </w:rPr>
              <w:t xml:space="preserve">    </w:t>
            </w:r>
            <w:r w:rsidR="00EC1D1C" w:rsidRPr="00DC0047">
              <w:rPr>
                <w:b w:val="0"/>
                <w:i w:val="0"/>
                <w:sz w:val="24"/>
              </w:rPr>
              <w:t xml:space="preserve"> при  20</w:t>
            </w:r>
            <w:r w:rsidR="00EC1D1C" w:rsidRPr="00DC0047">
              <w:rPr>
                <w:b w:val="0"/>
                <w:i w:val="0"/>
                <w:sz w:val="24"/>
                <w:vertAlign w:val="superscript"/>
              </w:rPr>
              <w:t>0</w:t>
            </w:r>
            <w:r w:rsidR="00EC1D1C" w:rsidRPr="00DC0047">
              <w:rPr>
                <w:b w:val="0"/>
                <w:i w:val="0"/>
                <w:sz w:val="24"/>
              </w:rPr>
              <w:t>С</w:t>
            </w:r>
          </w:p>
        </w:tc>
        <w:tc>
          <w:tcPr>
            <w:tcW w:w="2493" w:type="dxa"/>
          </w:tcPr>
          <w:p w:rsidR="00171343" w:rsidRPr="00DC0047" w:rsidRDefault="00EC1D1C" w:rsidP="00171343">
            <w:pPr>
              <w:pStyle w:val="8"/>
              <w:rPr>
                <w:b w:val="0"/>
                <w:i w:val="0"/>
                <w:sz w:val="24"/>
              </w:rPr>
            </w:pPr>
            <w:r w:rsidRPr="00DC0047">
              <w:rPr>
                <w:b w:val="0"/>
                <w:i w:val="0"/>
                <w:sz w:val="24"/>
              </w:rPr>
              <w:t xml:space="preserve">  </w:t>
            </w:r>
          </w:p>
          <w:p w:rsidR="00EC1D1C" w:rsidRPr="00DC0047" w:rsidRDefault="00EC1D1C" w:rsidP="00171343">
            <w:pPr>
              <w:pStyle w:val="8"/>
              <w:rPr>
                <w:b w:val="0"/>
                <w:i w:val="0"/>
                <w:sz w:val="24"/>
              </w:rPr>
            </w:pPr>
            <w:r w:rsidRPr="00DC0047">
              <w:rPr>
                <w:b w:val="0"/>
                <w:i w:val="0"/>
                <w:sz w:val="24"/>
              </w:rPr>
              <w:t xml:space="preserve">8,4  </w:t>
            </w:r>
            <w:proofErr w:type="spellStart"/>
            <w:r w:rsidRPr="00DC0047">
              <w:rPr>
                <w:b w:val="0"/>
                <w:i w:val="0"/>
                <w:sz w:val="24"/>
              </w:rPr>
              <w:t>антистатов</w:t>
            </w:r>
            <w:proofErr w:type="spellEnd"/>
          </w:p>
          <w:p w:rsidR="00EC1D1C" w:rsidRPr="00DC0047" w:rsidRDefault="00EC1D1C" w:rsidP="00171343">
            <w:pPr>
              <w:pStyle w:val="8"/>
              <w:rPr>
                <w:b w:val="0"/>
                <w:i w:val="0"/>
                <w:sz w:val="24"/>
              </w:rPr>
            </w:pPr>
            <w:r w:rsidRPr="00DC0047">
              <w:rPr>
                <w:b w:val="0"/>
                <w:i w:val="0"/>
                <w:sz w:val="24"/>
              </w:rPr>
              <w:t xml:space="preserve">25,9  </w:t>
            </w:r>
            <w:proofErr w:type="spellStart"/>
            <w:r w:rsidRPr="00DC0047">
              <w:rPr>
                <w:b w:val="0"/>
                <w:i w:val="0"/>
                <w:sz w:val="24"/>
              </w:rPr>
              <w:t>антистатов</w:t>
            </w:r>
            <w:proofErr w:type="spellEnd"/>
          </w:p>
        </w:tc>
        <w:tc>
          <w:tcPr>
            <w:tcW w:w="2493" w:type="dxa"/>
          </w:tcPr>
          <w:p w:rsidR="00EC1D1C" w:rsidRPr="00DC0047" w:rsidRDefault="00EC1D1C" w:rsidP="00171343">
            <w:pPr>
              <w:pStyle w:val="8"/>
              <w:rPr>
                <w:b w:val="0"/>
                <w:i w:val="0"/>
                <w:sz w:val="24"/>
              </w:rPr>
            </w:pPr>
          </w:p>
          <w:p w:rsidR="00EC1D1C" w:rsidRPr="00DC0047" w:rsidRDefault="00EC1D1C" w:rsidP="00171343">
            <w:pPr>
              <w:pStyle w:val="8"/>
              <w:rPr>
                <w:b w:val="0"/>
                <w:i w:val="0"/>
                <w:sz w:val="24"/>
              </w:rPr>
            </w:pPr>
            <w:r w:rsidRPr="00DC0047">
              <w:rPr>
                <w:b w:val="0"/>
                <w:i w:val="0"/>
                <w:sz w:val="24"/>
              </w:rPr>
              <w:t xml:space="preserve">11,3-12,3  </w:t>
            </w:r>
          </w:p>
        </w:tc>
        <w:tc>
          <w:tcPr>
            <w:tcW w:w="2260" w:type="dxa"/>
          </w:tcPr>
          <w:p w:rsidR="00EC1D1C" w:rsidRPr="00DC0047" w:rsidRDefault="00EC1D1C" w:rsidP="00171343">
            <w:pPr>
              <w:pStyle w:val="8"/>
              <w:rPr>
                <w:b w:val="0"/>
                <w:i w:val="0"/>
                <w:sz w:val="24"/>
              </w:rPr>
            </w:pPr>
          </w:p>
        </w:tc>
      </w:tr>
      <w:tr w:rsidR="00EC1D1C" w:rsidRPr="00DC0047" w:rsidTr="007C636D">
        <w:tc>
          <w:tcPr>
            <w:tcW w:w="2324" w:type="dxa"/>
          </w:tcPr>
          <w:p w:rsidR="00EC1D1C" w:rsidRPr="00DC0047" w:rsidRDefault="00EC1D1C" w:rsidP="00171343">
            <w:pPr>
              <w:pStyle w:val="8"/>
              <w:rPr>
                <w:b w:val="0"/>
                <w:i w:val="0"/>
                <w:sz w:val="24"/>
              </w:rPr>
            </w:pPr>
            <w:r w:rsidRPr="00DC0047">
              <w:rPr>
                <w:b w:val="0"/>
                <w:i w:val="0"/>
                <w:sz w:val="24"/>
              </w:rPr>
              <w:t>Газовый  фактор</w:t>
            </w:r>
          </w:p>
        </w:tc>
        <w:tc>
          <w:tcPr>
            <w:tcW w:w="2493" w:type="dxa"/>
          </w:tcPr>
          <w:p w:rsidR="00EC1D1C" w:rsidRPr="00DC0047" w:rsidRDefault="002D2E54" w:rsidP="00171343">
            <w:pPr>
              <w:pStyle w:val="8"/>
              <w:rPr>
                <w:b w:val="0"/>
                <w:i w:val="0"/>
                <w:sz w:val="24"/>
              </w:rPr>
            </w:pPr>
            <w:r w:rsidRPr="00DC0047">
              <w:rPr>
                <w:b w:val="0"/>
                <w:i w:val="0"/>
                <w:sz w:val="24"/>
              </w:rPr>
              <w:t>52 м</w:t>
            </w:r>
            <w:r w:rsidRPr="00DC0047">
              <w:rPr>
                <w:b w:val="0"/>
                <w:i w:val="0"/>
                <w:sz w:val="24"/>
                <w:vertAlign w:val="superscript"/>
              </w:rPr>
              <w:t>3</w:t>
            </w:r>
            <w:r w:rsidRPr="00DC0047">
              <w:rPr>
                <w:b w:val="0"/>
                <w:i w:val="0"/>
                <w:sz w:val="24"/>
              </w:rPr>
              <w:t>/т</w:t>
            </w:r>
          </w:p>
        </w:tc>
        <w:tc>
          <w:tcPr>
            <w:tcW w:w="2493" w:type="dxa"/>
          </w:tcPr>
          <w:p w:rsidR="00EC1D1C" w:rsidRPr="00DC0047" w:rsidRDefault="00EC1D1C" w:rsidP="00171343">
            <w:pPr>
              <w:pStyle w:val="8"/>
              <w:rPr>
                <w:b w:val="0"/>
                <w:i w:val="0"/>
                <w:sz w:val="24"/>
              </w:rPr>
            </w:pPr>
            <w:r w:rsidRPr="00DC0047">
              <w:rPr>
                <w:b w:val="0"/>
                <w:i w:val="0"/>
                <w:sz w:val="24"/>
              </w:rPr>
              <w:t>49 м</w:t>
            </w:r>
            <w:r w:rsidRPr="00DC0047">
              <w:rPr>
                <w:b w:val="0"/>
                <w:i w:val="0"/>
                <w:sz w:val="24"/>
                <w:vertAlign w:val="superscript"/>
              </w:rPr>
              <w:t>3</w:t>
            </w:r>
            <w:r w:rsidRPr="00DC0047">
              <w:rPr>
                <w:b w:val="0"/>
                <w:i w:val="0"/>
                <w:sz w:val="24"/>
              </w:rPr>
              <w:t>/т</w:t>
            </w:r>
          </w:p>
        </w:tc>
        <w:tc>
          <w:tcPr>
            <w:tcW w:w="2260" w:type="dxa"/>
          </w:tcPr>
          <w:p w:rsidR="00EC1D1C" w:rsidRPr="00DC0047" w:rsidRDefault="00EC1D1C" w:rsidP="00171343">
            <w:pPr>
              <w:pStyle w:val="8"/>
              <w:rPr>
                <w:b w:val="0"/>
                <w:i w:val="0"/>
                <w:sz w:val="24"/>
              </w:rPr>
            </w:pPr>
            <w:r w:rsidRPr="00DC0047">
              <w:rPr>
                <w:b w:val="0"/>
                <w:i w:val="0"/>
                <w:sz w:val="24"/>
              </w:rPr>
              <w:t>5</w:t>
            </w:r>
            <w:r w:rsidR="002D2E54" w:rsidRPr="00DC0047">
              <w:rPr>
                <w:b w:val="0"/>
                <w:i w:val="0"/>
                <w:sz w:val="24"/>
              </w:rPr>
              <w:t>7</w:t>
            </w:r>
            <w:r w:rsidRPr="00DC0047">
              <w:rPr>
                <w:b w:val="0"/>
                <w:i w:val="0"/>
                <w:sz w:val="24"/>
              </w:rPr>
              <w:t>м</w:t>
            </w:r>
            <w:r w:rsidR="002D2E54" w:rsidRPr="00DC0047">
              <w:rPr>
                <w:b w:val="0"/>
                <w:i w:val="0"/>
                <w:sz w:val="24"/>
                <w:vertAlign w:val="superscript"/>
              </w:rPr>
              <w:t>3</w:t>
            </w:r>
            <w:r w:rsidR="002D2E54" w:rsidRPr="00DC0047">
              <w:rPr>
                <w:b w:val="0"/>
                <w:i w:val="0"/>
                <w:sz w:val="24"/>
              </w:rPr>
              <w:t>/т</w:t>
            </w:r>
          </w:p>
        </w:tc>
      </w:tr>
      <w:tr w:rsidR="00EC1D1C" w:rsidRPr="00DC0047" w:rsidTr="007C636D">
        <w:tc>
          <w:tcPr>
            <w:tcW w:w="2324" w:type="dxa"/>
          </w:tcPr>
          <w:p w:rsidR="00EC1D1C" w:rsidRPr="00DC0047" w:rsidRDefault="00EC1D1C" w:rsidP="00171343">
            <w:pPr>
              <w:pStyle w:val="8"/>
              <w:rPr>
                <w:b w:val="0"/>
                <w:i w:val="0"/>
                <w:sz w:val="24"/>
              </w:rPr>
            </w:pPr>
            <w:r w:rsidRPr="00DC0047">
              <w:rPr>
                <w:b w:val="0"/>
                <w:i w:val="0"/>
                <w:sz w:val="24"/>
              </w:rPr>
              <w:t>Фракционное  кипение</w:t>
            </w:r>
          </w:p>
          <w:p w:rsidR="00EC1D1C" w:rsidRPr="00DC0047" w:rsidRDefault="00EC1D1C" w:rsidP="00171343">
            <w:pPr>
              <w:pStyle w:val="8"/>
              <w:rPr>
                <w:b w:val="0"/>
                <w:i w:val="0"/>
                <w:sz w:val="24"/>
              </w:rPr>
            </w:pPr>
            <w:r w:rsidRPr="00DC0047">
              <w:rPr>
                <w:b w:val="0"/>
                <w:i w:val="0"/>
                <w:sz w:val="24"/>
              </w:rPr>
              <w:t>(начало  кипения)</w:t>
            </w:r>
          </w:p>
        </w:tc>
        <w:tc>
          <w:tcPr>
            <w:tcW w:w="2493" w:type="dxa"/>
          </w:tcPr>
          <w:p w:rsidR="00EC1D1C" w:rsidRPr="00DC0047" w:rsidRDefault="00EC1D1C" w:rsidP="00171343">
            <w:pPr>
              <w:pStyle w:val="8"/>
              <w:rPr>
                <w:b w:val="0"/>
                <w:i w:val="0"/>
                <w:sz w:val="24"/>
                <w:vertAlign w:val="superscript"/>
              </w:rPr>
            </w:pPr>
            <w:r w:rsidRPr="00DC0047">
              <w:rPr>
                <w:b w:val="0"/>
                <w:i w:val="0"/>
                <w:sz w:val="24"/>
              </w:rPr>
              <w:t>94</w:t>
            </w:r>
            <w:r w:rsidRPr="00DC0047">
              <w:rPr>
                <w:b w:val="0"/>
                <w:i w:val="0"/>
                <w:sz w:val="24"/>
                <w:vertAlign w:val="superscript"/>
              </w:rPr>
              <w:t>0</w:t>
            </w:r>
          </w:p>
        </w:tc>
        <w:tc>
          <w:tcPr>
            <w:tcW w:w="2493" w:type="dxa"/>
          </w:tcPr>
          <w:p w:rsidR="00EC1D1C" w:rsidRPr="00DC0047" w:rsidRDefault="00EC1D1C" w:rsidP="00171343">
            <w:pPr>
              <w:pStyle w:val="8"/>
              <w:rPr>
                <w:b w:val="0"/>
                <w:i w:val="0"/>
                <w:sz w:val="24"/>
                <w:vertAlign w:val="superscript"/>
              </w:rPr>
            </w:pPr>
            <w:r w:rsidRPr="00DC0047">
              <w:rPr>
                <w:b w:val="0"/>
                <w:i w:val="0"/>
                <w:sz w:val="24"/>
              </w:rPr>
              <w:t>86</w:t>
            </w:r>
            <w:r w:rsidRPr="00DC0047">
              <w:rPr>
                <w:b w:val="0"/>
                <w:i w:val="0"/>
                <w:sz w:val="24"/>
                <w:vertAlign w:val="superscript"/>
              </w:rPr>
              <w:t>0</w:t>
            </w:r>
          </w:p>
        </w:tc>
        <w:tc>
          <w:tcPr>
            <w:tcW w:w="2260" w:type="dxa"/>
          </w:tcPr>
          <w:p w:rsidR="00EC1D1C" w:rsidRPr="00DC0047" w:rsidRDefault="00EC1D1C" w:rsidP="00171343">
            <w:pPr>
              <w:pStyle w:val="8"/>
              <w:rPr>
                <w:b w:val="0"/>
                <w:i w:val="0"/>
                <w:sz w:val="24"/>
              </w:rPr>
            </w:pPr>
          </w:p>
        </w:tc>
      </w:tr>
    </w:tbl>
    <w:p w:rsidR="003741D1" w:rsidRDefault="003741D1" w:rsidP="00171343">
      <w:pPr>
        <w:pStyle w:val="8"/>
        <w:rPr>
          <w:b w:val="0"/>
          <w:i w:val="0"/>
          <w:sz w:val="24"/>
        </w:rPr>
      </w:pPr>
    </w:p>
    <w:p w:rsidR="003741D1" w:rsidRDefault="003741D1" w:rsidP="00171343">
      <w:pPr>
        <w:pStyle w:val="8"/>
        <w:rPr>
          <w:b w:val="0"/>
          <w:i w:val="0"/>
          <w:sz w:val="24"/>
        </w:rPr>
      </w:pPr>
    </w:p>
    <w:p w:rsidR="0005737E" w:rsidRPr="00DC0047" w:rsidRDefault="00345CAB" w:rsidP="00171343">
      <w:pPr>
        <w:pStyle w:val="8"/>
        <w:rPr>
          <w:b w:val="0"/>
          <w:i w:val="0"/>
          <w:sz w:val="24"/>
        </w:rPr>
      </w:pPr>
      <w:r w:rsidRPr="00DC0047">
        <w:rPr>
          <w:b w:val="0"/>
          <w:i w:val="0"/>
          <w:sz w:val="24"/>
        </w:rPr>
        <w:t>В  данной  таблице  не  отражен  углеводородный  состав,  потому  что  в  лабораториях  Ноябрьска  он  не  проводится,  так  как  в  этом  нет  необходимости.  Показатели, отражённые  в  таблице  влияют  на  транспортировку,  хранение  нефти.</w:t>
      </w:r>
    </w:p>
    <w:p w:rsidR="0005737E" w:rsidRPr="00DC0047" w:rsidRDefault="0005737E" w:rsidP="00171343">
      <w:pPr>
        <w:pStyle w:val="8"/>
        <w:rPr>
          <w:b w:val="0"/>
          <w:i w:val="0"/>
          <w:sz w:val="24"/>
        </w:rPr>
      </w:pPr>
      <w:r w:rsidRPr="00DC0047">
        <w:rPr>
          <w:b w:val="0"/>
          <w:i w:val="0"/>
          <w:sz w:val="24"/>
        </w:rPr>
        <w:t xml:space="preserve">Большую  часть  нефти  составляет  вода. </w:t>
      </w:r>
    </w:p>
    <w:p w:rsidR="00EC1D1C" w:rsidRPr="00DC0047" w:rsidRDefault="0005737E" w:rsidP="00171343">
      <w:pPr>
        <w:pStyle w:val="8"/>
        <w:rPr>
          <w:b w:val="0"/>
          <w:i w:val="0"/>
          <w:sz w:val="24"/>
        </w:rPr>
      </w:pPr>
      <w:r w:rsidRPr="00DC0047">
        <w:rPr>
          <w:b w:val="0"/>
          <w:i w:val="0"/>
          <w:sz w:val="24"/>
        </w:rPr>
        <w:t xml:space="preserve"> Пограничное   месторождение -  вода  составляет  98-99%,  а  в  некоторых  скважинах  до  100%,</w:t>
      </w:r>
    </w:p>
    <w:p w:rsidR="0005737E" w:rsidRPr="00DC0047" w:rsidRDefault="0005737E" w:rsidP="00171343">
      <w:pPr>
        <w:pStyle w:val="8"/>
        <w:rPr>
          <w:b w:val="0"/>
          <w:i w:val="0"/>
          <w:sz w:val="24"/>
        </w:rPr>
      </w:pPr>
      <w:r w:rsidRPr="00DC0047">
        <w:rPr>
          <w:b w:val="0"/>
          <w:i w:val="0"/>
          <w:sz w:val="24"/>
        </w:rPr>
        <w:t>Западно-Ноябрьское    70-80%,</w:t>
      </w:r>
    </w:p>
    <w:p w:rsidR="0005737E" w:rsidRPr="00DC0047" w:rsidRDefault="0005737E" w:rsidP="00171343">
      <w:pPr>
        <w:pStyle w:val="8"/>
        <w:rPr>
          <w:b w:val="0"/>
          <w:i w:val="0"/>
          <w:sz w:val="24"/>
        </w:rPr>
      </w:pPr>
      <w:r w:rsidRPr="00DC0047">
        <w:rPr>
          <w:b w:val="0"/>
          <w:i w:val="0"/>
          <w:sz w:val="24"/>
        </w:rPr>
        <w:t>Средне-Итурское   до  70%,Спорышевское  до  50%.</w:t>
      </w:r>
    </w:p>
    <w:p w:rsidR="00171343" w:rsidRPr="00DC0047" w:rsidRDefault="00171343" w:rsidP="00171343">
      <w:pPr>
        <w:pStyle w:val="8"/>
        <w:rPr>
          <w:b w:val="0"/>
          <w:i w:val="0"/>
          <w:sz w:val="24"/>
          <w:u w:val="single"/>
        </w:rPr>
      </w:pPr>
    </w:p>
    <w:p w:rsidR="00DC0047" w:rsidRDefault="00DC0047" w:rsidP="00DC0047">
      <w:pPr>
        <w:pStyle w:val="8"/>
        <w:jc w:val="right"/>
        <w:rPr>
          <w:b w:val="0"/>
          <w:i w:val="0"/>
          <w:sz w:val="24"/>
        </w:rPr>
      </w:pPr>
    </w:p>
    <w:p w:rsidR="00DC0047" w:rsidRDefault="00DC0047" w:rsidP="00DC0047">
      <w:pPr>
        <w:pStyle w:val="8"/>
        <w:jc w:val="right"/>
        <w:rPr>
          <w:b w:val="0"/>
          <w:i w:val="0"/>
          <w:sz w:val="24"/>
        </w:rPr>
      </w:pPr>
    </w:p>
    <w:p w:rsidR="00DC0047" w:rsidRDefault="00DC0047" w:rsidP="00DC0047">
      <w:pPr>
        <w:pStyle w:val="8"/>
        <w:jc w:val="right"/>
        <w:rPr>
          <w:b w:val="0"/>
          <w:i w:val="0"/>
          <w:sz w:val="24"/>
        </w:rPr>
      </w:pPr>
    </w:p>
    <w:p w:rsidR="00DC0047" w:rsidRDefault="00DC0047" w:rsidP="00DC0047">
      <w:pPr>
        <w:pStyle w:val="8"/>
        <w:jc w:val="right"/>
        <w:rPr>
          <w:b w:val="0"/>
          <w:i w:val="0"/>
          <w:sz w:val="24"/>
        </w:rPr>
      </w:pPr>
    </w:p>
    <w:p w:rsidR="00DC0047" w:rsidRDefault="00DC0047" w:rsidP="00DC0047">
      <w:pPr>
        <w:pStyle w:val="8"/>
        <w:jc w:val="right"/>
        <w:rPr>
          <w:b w:val="0"/>
          <w:i w:val="0"/>
          <w:sz w:val="24"/>
        </w:rPr>
      </w:pPr>
    </w:p>
    <w:p w:rsidR="00DC0047" w:rsidRDefault="00DC0047" w:rsidP="00DC0047">
      <w:pPr>
        <w:pStyle w:val="8"/>
        <w:jc w:val="right"/>
        <w:rPr>
          <w:b w:val="0"/>
          <w:i w:val="0"/>
          <w:sz w:val="24"/>
        </w:rPr>
      </w:pPr>
    </w:p>
    <w:p w:rsidR="006C201F" w:rsidRPr="00A97D89" w:rsidRDefault="00DC0047" w:rsidP="006C201F">
      <w:pPr>
        <w:pStyle w:val="3"/>
        <w:spacing w:before="0" w:after="0"/>
        <w:jc w:val="right"/>
        <w:rPr>
          <w:rFonts w:ascii="Times New Roman" w:hAnsi="Times New Roman" w:cs="Times New Roman"/>
          <w:sz w:val="24"/>
          <w:szCs w:val="24"/>
        </w:rPr>
      </w:pPr>
      <w:r w:rsidRPr="00DC0047">
        <w:rPr>
          <w:rFonts w:ascii="Times New Roman" w:hAnsi="Times New Roman" w:cs="Times New Roman"/>
          <w:sz w:val="24"/>
          <w:szCs w:val="24"/>
        </w:rPr>
        <w:t>Приложение</w:t>
      </w:r>
      <w:r>
        <w:rPr>
          <w:rFonts w:ascii="Times New Roman" w:hAnsi="Times New Roman" w:cs="Times New Roman"/>
          <w:sz w:val="24"/>
          <w:szCs w:val="24"/>
        </w:rPr>
        <w:t xml:space="preserve"> 3</w:t>
      </w:r>
      <w:r w:rsidR="006C201F" w:rsidRPr="006C201F">
        <w:rPr>
          <w:rFonts w:ascii="Times New Roman" w:hAnsi="Times New Roman" w:cs="Times New Roman"/>
          <w:sz w:val="24"/>
          <w:szCs w:val="24"/>
        </w:rPr>
        <w:t xml:space="preserve"> </w:t>
      </w:r>
      <w:r w:rsidR="006C201F">
        <w:rPr>
          <w:rFonts w:ascii="Times New Roman" w:hAnsi="Times New Roman" w:cs="Times New Roman"/>
          <w:sz w:val="24"/>
          <w:szCs w:val="24"/>
        </w:rPr>
        <w:t xml:space="preserve">(продолжение) </w:t>
      </w:r>
    </w:p>
    <w:p w:rsidR="00DC0047" w:rsidRPr="00DC0047" w:rsidRDefault="00DC0047" w:rsidP="00DC0047">
      <w:pPr>
        <w:pStyle w:val="3"/>
        <w:spacing w:before="0" w:after="0"/>
        <w:jc w:val="right"/>
        <w:rPr>
          <w:rFonts w:ascii="Times New Roman" w:hAnsi="Times New Roman" w:cs="Times New Roman"/>
          <w:sz w:val="24"/>
          <w:szCs w:val="24"/>
        </w:rPr>
      </w:pPr>
    </w:p>
    <w:p w:rsidR="00345CAB" w:rsidRPr="00DC0047" w:rsidRDefault="00171343" w:rsidP="00DC0047">
      <w:pPr>
        <w:pStyle w:val="8"/>
        <w:jc w:val="right"/>
        <w:rPr>
          <w:b w:val="0"/>
          <w:i w:val="0"/>
          <w:sz w:val="24"/>
        </w:rPr>
      </w:pPr>
      <w:r w:rsidRPr="00DC0047">
        <w:rPr>
          <w:b w:val="0"/>
          <w:i w:val="0"/>
          <w:sz w:val="24"/>
        </w:rPr>
        <w:t xml:space="preserve">Таблица  № 3. </w:t>
      </w:r>
      <w:r w:rsidR="00C04D89" w:rsidRPr="00DC0047">
        <w:rPr>
          <w:b w:val="0"/>
          <w:i w:val="0"/>
          <w:sz w:val="24"/>
        </w:rPr>
        <w:t>С</w:t>
      </w:r>
      <w:r w:rsidR="00345CAB" w:rsidRPr="00DC0047">
        <w:rPr>
          <w:b w:val="0"/>
          <w:i w:val="0"/>
          <w:sz w:val="24"/>
        </w:rPr>
        <w:t xml:space="preserve">остав </w:t>
      </w:r>
      <w:r w:rsidR="00E04B28" w:rsidRPr="00DC0047">
        <w:rPr>
          <w:b w:val="0"/>
          <w:i w:val="0"/>
          <w:sz w:val="24"/>
        </w:rPr>
        <w:t xml:space="preserve"> </w:t>
      </w:r>
      <w:r w:rsidR="00345CAB" w:rsidRPr="00DC0047">
        <w:rPr>
          <w:b w:val="0"/>
          <w:i w:val="0"/>
          <w:sz w:val="24"/>
        </w:rPr>
        <w:t xml:space="preserve"> нефти </w:t>
      </w:r>
      <w:r w:rsidR="00E04B28" w:rsidRPr="00DC0047">
        <w:rPr>
          <w:b w:val="0"/>
          <w:i w:val="0"/>
          <w:sz w:val="24"/>
        </w:rPr>
        <w:t xml:space="preserve"> </w:t>
      </w:r>
      <w:r w:rsidR="00345CAB" w:rsidRPr="00DC0047">
        <w:rPr>
          <w:b w:val="0"/>
          <w:i w:val="0"/>
          <w:sz w:val="24"/>
        </w:rPr>
        <w:t xml:space="preserve"> Западно-Ноябрьск</w:t>
      </w:r>
      <w:r w:rsidR="00DC0047">
        <w:rPr>
          <w:b w:val="0"/>
          <w:i w:val="0"/>
          <w:sz w:val="24"/>
        </w:rPr>
        <w:t>ого  месторождения</w:t>
      </w:r>
    </w:p>
    <w:p w:rsidR="00345CAB" w:rsidRPr="00DC0047" w:rsidRDefault="00345CAB" w:rsidP="00171343">
      <w:pPr>
        <w:pStyle w:val="8"/>
        <w:rPr>
          <w:b w:val="0"/>
          <w:i w:val="0"/>
          <w:sz w:val="24"/>
        </w:rPr>
      </w:pPr>
      <w:r w:rsidRPr="00DC0047">
        <w:rPr>
          <w:b w:val="0"/>
          <w:i w:val="0"/>
          <w:sz w:val="24"/>
        </w:rPr>
        <w:t>Пласт  БС</w:t>
      </w:r>
      <w:r w:rsidRPr="00DC0047">
        <w:rPr>
          <w:b w:val="0"/>
          <w:i w:val="0"/>
          <w:sz w:val="24"/>
          <w:vertAlign w:val="subscript"/>
        </w:rPr>
        <w:t>8</w:t>
      </w:r>
      <w:r w:rsidRPr="00DC0047">
        <w:rPr>
          <w:b w:val="0"/>
          <w:i w:val="0"/>
          <w:sz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2221"/>
        <w:gridCol w:w="1834"/>
        <w:gridCol w:w="2496"/>
      </w:tblGrid>
      <w:tr w:rsidR="00DC0047" w:rsidRPr="00DC0047" w:rsidTr="00DC0047">
        <w:tc>
          <w:tcPr>
            <w:tcW w:w="3055" w:type="dxa"/>
          </w:tcPr>
          <w:p w:rsidR="003A3544" w:rsidRPr="00DC0047" w:rsidRDefault="003A3544" w:rsidP="00171343">
            <w:pPr>
              <w:pStyle w:val="8"/>
              <w:rPr>
                <w:b w:val="0"/>
                <w:i w:val="0"/>
                <w:sz w:val="24"/>
              </w:rPr>
            </w:pPr>
          </w:p>
        </w:tc>
        <w:tc>
          <w:tcPr>
            <w:tcW w:w="2221" w:type="dxa"/>
          </w:tcPr>
          <w:p w:rsidR="003A3544" w:rsidRPr="00DC0047" w:rsidRDefault="003A3544" w:rsidP="00171343">
            <w:pPr>
              <w:pStyle w:val="8"/>
              <w:rPr>
                <w:b w:val="0"/>
                <w:i w:val="0"/>
                <w:sz w:val="24"/>
              </w:rPr>
            </w:pPr>
            <w:r w:rsidRPr="00DC0047">
              <w:rPr>
                <w:b w:val="0"/>
                <w:i w:val="0"/>
                <w:sz w:val="24"/>
              </w:rPr>
              <w:t>Показатели</w:t>
            </w:r>
          </w:p>
        </w:tc>
        <w:tc>
          <w:tcPr>
            <w:tcW w:w="1834" w:type="dxa"/>
          </w:tcPr>
          <w:p w:rsidR="003A3544" w:rsidRPr="00DC0047" w:rsidRDefault="003A3544" w:rsidP="00171343">
            <w:pPr>
              <w:pStyle w:val="8"/>
              <w:rPr>
                <w:b w:val="0"/>
                <w:i w:val="0"/>
                <w:sz w:val="24"/>
              </w:rPr>
            </w:pPr>
            <w:r w:rsidRPr="00DC0047">
              <w:rPr>
                <w:b w:val="0"/>
                <w:i w:val="0"/>
                <w:sz w:val="24"/>
              </w:rPr>
              <w:t>%  содержание</w:t>
            </w:r>
          </w:p>
        </w:tc>
        <w:tc>
          <w:tcPr>
            <w:tcW w:w="2496" w:type="dxa"/>
          </w:tcPr>
          <w:p w:rsidR="003A3544" w:rsidRPr="00DC0047" w:rsidRDefault="003A3544" w:rsidP="00171343">
            <w:pPr>
              <w:pStyle w:val="8"/>
              <w:rPr>
                <w:b w:val="0"/>
                <w:i w:val="0"/>
                <w:sz w:val="24"/>
              </w:rPr>
            </w:pPr>
            <w:r w:rsidRPr="00DC0047">
              <w:rPr>
                <w:b w:val="0"/>
                <w:i w:val="0"/>
                <w:sz w:val="24"/>
              </w:rPr>
              <w:t>Характеристика  нефти</w:t>
            </w:r>
          </w:p>
        </w:tc>
      </w:tr>
      <w:tr w:rsidR="00DC0047" w:rsidRPr="00DC0047" w:rsidTr="00DC0047">
        <w:tc>
          <w:tcPr>
            <w:tcW w:w="3055" w:type="dxa"/>
          </w:tcPr>
          <w:p w:rsidR="00C04D89" w:rsidRPr="00DC0047" w:rsidRDefault="00C04D89" w:rsidP="00171343">
            <w:pPr>
              <w:pStyle w:val="8"/>
              <w:rPr>
                <w:b w:val="0"/>
                <w:i w:val="0"/>
                <w:sz w:val="24"/>
              </w:rPr>
            </w:pPr>
            <w:r w:rsidRPr="00DC0047">
              <w:rPr>
                <w:b w:val="0"/>
                <w:i w:val="0"/>
                <w:sz w:val="24"/>
              </w:rPr>
              <w:t xml:space="preserve">I. Групповой  углеводородный   состав. </w:t>
            </w:r>
          </w:p>
        </w:tc>
        <w:tc>
          <w:tcPr>
            <w:tcW w:w="2221" w:type="dxa"/>
          </w:tcPr>
          <w:p w:rsidR="00C04D89" w:rsidRPr="00DC0047" w:rsidRDefault="00C04D89" w:rsidP="00171343">
            <w:pPr>
              <w:pStyle w:val="8"/>
              <w:rPr>
                <w:b w:val="0"/>
                <w:i w:val="0"/>
                <w:sz w:val="24"/>
              </w:rPr>
            </w:pPr>
            <w:r w:rsidRPr="00DC0047">
              <w:rPr>
                <w:b w:val="0"/>
                <w:i w:val="0"/>
                <w:sz w:val="24"/>
              </w:rPr>
              <w:t xml:space="preserve">Компоненты </w:t>
            </w:r>
            <w:proofErr w:type="spellStart"/>
            <w:r w:rsidRPr="00DC0047">
              <w:rPr>
                <w:b w:val="0"/>
                <w:i w:val="0"/>
                <w:sz w:val="24"/>
              </w:rPr>
              <w:t>дистилатной</w:t>
            </w:r>
            <w:proofErr w:type="spellEnd"/>
            <w:r w:rsidRPr="00DC0047">
              <w:rPr>
                <w:b w:val="0"/>
                <w:i w:val="0"/>
                <w:sz w:val="24"/>
              </w:rPr>
              <w:t xml:space="preserve">  части  нефти.</w:t>
            </w:r>
          </w:p>
        </w:tc>
        <w:tc>
          <w:tcPr>
            <w:tcW w:w="1834" w:type="dxa"/>
          </w:tcPr>
          <w:p w:rsidR="00C04D89" w:rsidRPr="00DC0047" w:rsidRDefault="00C04D89" w:rsidP="00171343">
            <w:pPr>
              <w:pStyle w:val="8"/>
              <w:rPr>
                <w:b w:val="0"/>
                <w:i w:val="0"/>
                <w:sz w:val="24"/>
              </w:rPr>
            </w:pPr>
          </w:p>
        </w:tc>
        <w:tc>
          <w:tcPr>
            <w:tcW w:w="2496" w:type="dxa"/>
            <w:vMerge w:val="restart"/>
          </w:tcPr>
          <w:p w:rsidR="00C04D89" w:rsidRPr="00DC0047" w:rsidRDefault="00C04D89" w:rsidP="00171343">
            <w:pPr>
              <w:pStyle w:val="8"/>
              <w:rPr>
                <w:b w:val="0"/>
                <w:i w:val="0"/>
                <w:sz w:val="24"/>
              </w:rPr>
            </w:pPr>
          </w:p>
          <w:p w:rsidR="00C04D89" w:rsidRPr="00DC0047" w:rsidRDefault="00C04D89" w:rsidP="00171343">
            <w:pPr>
              <w:pStyle w:val="8"/>
              <w:rPr>
                <w:b w:val="0"/>
                <w:i w:val="0"/>
                <w:sz w:val="24"/>
              </w:rPr>
            </w:pPr>
          </w:p>
          <w:p w:rsidR="00C04D89" w:rsidRPr="00DC0047" w:rsidRDefault="00C04D89" w:rsidP="00171343">
            <w:pPr>
              <w:pStyle w:val="8"/>
              <w:rPr>
                <w:b w:val="0"/>
                <w:i w:val="0"/>
                <w:sz w:val="24"/>
              </w:rPr>
            </w:pPr>
            <w:r w:rsidRPr="00DC0047">
              <w:rPr>
                <w:b w:val="0"/>
                <w:i w:val="0"/>
                <w:sz w:val="24"/>
              </w:rPr>
              <w:t>Нефть  пласта  смешанного типа.</w:t>
            </w:r>
          </w:p>
        </w:tc>
      </w:tr>
      <w:tr w:rsidR="00DC0047" w:rsidRPr="00DC0047" w:rsidTr="00DC0047">
        <w:tc>
          <w:tcPr>
            <w:tcW w:w="3055" w:type="dxa"/>
          </w:tcPr>
          <w:p w:rsidR="00C04D89" w:rsidRPr="00DC0047" w:rsidRDefault="00C04D89" w:rsidP="00171343">
            <w:pPr>
              <w:pStyle w:val="8"/>
              <w:rPr>
                <w:b w:val="0"/>
                <w:i w:val="0"/>
                <w:sz w:val="24"/>
              </w:rPr>
            </w:pPr>
          </w:p>
        </w:tc>
        <w:tc>
          <w:tcPr>
            <w:tcW w:w="2221" w:type="dxa"/>
          </w:tcPr>
          <w:p w:rsidR="00C04D89" w:rsidRPr="00DC0047" w:rsidRDefault="00C04D89" w:rsidP="00171343">
            <w:pPr>
              <w:pStyle w:val="8"/>
              <w:rPr>
                <w:b w:val="0"/>
                <w:i w:val="0"/>
                <w:sz w:val="24"/>
              </w:rPr>
            </w:pPr>
            <w:r w:rsidRPr="00DC0047">
              <w:rPr>
                <w:b w:val="0"/>
                <w:i w:val="0"/>
                <w:sz w:val="24"/>
              </w:rPr>
              <w:t>Ароматические  углеводороды</w:t>
            </w:r>
          </w:p>
        </w:tc>
        <w:tc>
          <w:tcPr>
            <w:tcW w:w="1834" w:type="dxa"/>
          </w:tcPr>
          <w:p w:rsidR="00C04D89" w:rsidRPr="00DC0047" w:rsidRDefault="00C04D89" w:rsidP="00171343">
            <w:pPr>
              <w:pStyle w:val="8"/>
              <w:rPr>
                <w:b w:val="0"/>
                <w:i w:val="0"/>
                <w:sz w:val="24"/>
              </w:rPr>
            </w:pPr>
            <w:r w:rsidRPr="00DC0047">
              <w:rPr>
                <w:b w:val="0"/>
                <w:i w:val="0"/>
                <w:sz w:val="24"/>
              </w:rPr>
              <w:t>16,86-17,99</w:t>
            </w:r>
          </w:p>
        </w:tc>
        <w:tc>
          <w:tcPr>
            <w:tcW w:w="2496" w:type="dxa"/>
            <w:vMerge/>
          </w:tcPr>
          <w:p w:rsidR="00C04D89" w:rsidRPr="00DC0047" w:rsidRDefault="00C04D89" w:rsidP="00171343">
            <w:pPr>
              <w:pStyle w:val="8"/>
              <w:rPr>
                <w:b w:val="0"/>
                <w:i w:val="0"/>
                <w:sz w:val="24"/>
              </w:rPr>
            </w:pPr>
          </w:p>
        </w:tc>
      </w:tr>
      <w:tr w:rsidR="00DC0047" w:rsidRPr="00DC0047" w:rsidTr="00DC0047">
        <w:tc>
          <w:tcPr>
            <w:tcW w:w="3055" w:type="dxa"/>
          </w:tcPr>
          <w:p w:rsidR="00C04D89" w:rsidRPr="00DC0047" w:rsidRDefault="00C04D89" w:rsidP="00171343">
            <w:pPr>
              <w:pStyle w:val="8"/>
              <w:rPr>
                <w:b w:val="0"/>
                <w:i w:val="0"/>
                <w:sz w:val="24"/>
              </w:rPr>
            </w:pPr>
          </w:p>
        </w:tc>
        <w:tc>
          <w:tcPr>
            <w:tcW w:w="2221" w:type="dxa"/>
          </w:tcPr>
          <w:p w:rsidR="00C04D89" w:rsidRPr="00DC0047" w:rsidRDefault="00C04D89" w:rsidP="00171343">
            <w:pPr>
              <w:pStyle w:val="8"/>
              <w:rPr>
                <w:b w:val="0"/>
                <w:i w:val="0"/>
                <w:sz w:val="24"/>
              </w:rPr>
            </w:pPr>
            <w:r w:rsidRPr="00DC0047">
              <w:rPr>
                <w:b w:val="0"/>
                <w:i w:val="0"/>
                <w:sz w:val="24"/>
              </w:rPr>
              <w:t>Нафтеновые</w:t>
            </w:r>
          </w:p>
        </w:tc>
        <w:tc>
          <w:tcPr>
            <w:tcW w:w="1834" w:type="dxa"/>
          </w:tcPr>
          <w:p w:rsidR="00C04D89" w:rsidRPr="00DC0047" w:rsidRDefault="00C04D89" w:rsidP="00171343">
            <w:pPr>
              <w:pStyle w:val="8"/>
              <w:rPr>
                <w:b w:val="0"/>
                <w:i w:val="0"/>
                <w:sz w:val="24"/>
              </w:rPr>
            </w:pPr>
            <w:r w:rsidRPr="00DC0047">
              <w:rPr>
                <w:b w:val="0"/>
                <w:i w:val="0"/>
                <w:sz w:val="24"/>
              </w:rPr>
              <w:t>23,21-46,08</w:t>
            </w:r>
          </w:p>
        </w:tc>
        <w:tc>
          <w:tcPr>
            <w:tcW w:w="2496" w:type="dxa"/>
            <w:vMerge/>
          </w:tcPr>
          <w:p w:rsidR="00C04D89" w:rsidRPr="00DC0047" w:rsidRDefault="00C04D89" w:rsidP="00171343">
            <w:pPr>
              <w:pStyle w:val="8"/>
              <w:rPr>
                <w:b w:val="0"/>
                <w:i w:val="0"/>
                <w:sz w:val="24"/>
              </w:rPr>
            </w:pPr>
          </w:p>
        </w:tc>
      </w:tr>
      <w:tr w:rsidR="00DC0047" w:rsidRPr="00DC0047" w:rsidTr="00DC0047">
        <w:tc>
          <w:tcPr>
            <w:tcW w:w="3055" w:type="dxa"/>
          </w:tcPr>
          <w:p w:rsidR="00C04D89" w:rsidRPr="00DC0047" w:rsidRDefault="00C04D89" w:rsidP="00171343">
            <w:pPr>
              <w:pStyle w:val="8"/>
              <w:rPr>
                <w:b w:val="0"/>
                <w:i w:val="0"/>
                <w:sz w:val="24"/>
              </w:rPr>
            </w:pPr>
          </w:p>
        </w:tc>
        <w:tc>
          <w:tcPr>
            <w:tcW w:w="2221" w:type="dxa"/>
          </w:tcPr>
          <w:p w:rsidR="00C04D89" w:rsidRPr="00DC0047" w:rsidRDefault="00C04D89" w:rsidP="00171343">
            <w:pPr>
              <w:pStyle w:val="8"/>
              <w:rPr>
                <w:b w:val="0"/>
                <w:i w:val="0"/>
                <w:sz w:val="24"/>
              </w:rPr>
            </w:pPr>
            <w:r w:rsidRPr="00DC0047">
              <w:rPr>
                <w:b w:val="0"/>
                <w:i w:val="0"/>
                <w:sz w:val="24"/>
              </w:rPr>
              <w:t>Метановые</w:t>
            </w:r>
          </w:p>
        </w:tc>
        <w:tc>
          <w:tcPr>
            <w:tcW w:w="1834" w:type="dxa"/>
          </w:tcPr>
          <w:p w:rsidR="00C04D89" w:rsidRPr="00DC0047" w:rsidRDefault="00C04D89" w:rsidP="00171343">
            <w:pPr>
              <w:pStyle w:val="8"/>
              <w:rPr>
                <w:b w:val="0"/>
                <w:i w:val="0"/>
                <w:sz w:val="24"/>
              </w:rPr>
            </w:pPr>
            <w:r w:rsidRPr="00DC0047">
              <w:rPr>
                <w:b w:val="0"/>
                <w:i w:val="0"/>
                <w:sz w:val="24"/>
              </w:rPr>
              <w:t>37,06-58,80</w:t>
            </w:r>
          </w:p>
        </w:tc>
        <w:tc>
          <w:tcPr>
            <w:tcW w:w="2496" w:type="dxa"/>
            <w:vMerge/>
          </w:tcPr>
          <w:p w:rsidR="00C04D89" w:rsidRPr="00DC0047" w:rsidRDefault="00C04D89" w:rsidP="00171343">
            <w:pPr>
              <w:pStyle w:val="8"/>
              <w:rPr>
                <w:b w:val="0"/>
                <w:i w:val="0"/>
                <w:sz w:val="24"/>
              </w:rPr>
            </w:pPr>
          </w:p>
        </w:tc>
      </w:tr>
      <w:tr w:rsidR="00DC0047" w:rsidRPr="00DC0047" w:rsidTr="00DC0047">
        <w:tc>
          <w:tcPr>
            <w:tcW w:w="3055" w:type="dxa"/>
          </w:tcPr>
          <w:p w:rsidR="003A3544" w:rsidRPr="00DC0047" w:rsidRDefault="003A3544" w:rsidP="00171343">
            <w:pPr>
              <w:pStyle w:val="8"/>
              <w:rPr>
                <w:b w:val="0"/>
                <w:i w:val="0"/>
                <w:sz w:val="24"/>
              </w:rPr>
            </w:pPr>
            <w:r w:rsidRPr="00DC0047">
              <w:rPr>
                <w:b w:val="0"/>
                <w:i w:val="0"/>
                <w:sz w:val="24"/>
              </w:rPr>
              <w:t>II. Производственно-товарные  свойства.</w:t>
            </w:r>
          </w:p>
        </w:tc>
        <w:tc>
          <w:tcPr>
            <w:tcW w:w="2221" w:type="dxa"/>
          </w:tcPr>
          <w:p w:rsidR="003A3544" w:rsidRPr="00DC0047" w:rsidRDefault="003A3544" w:rsidP="00171343">
            <w:pPr>
              <w:pStyle w:val="8"/>
              <w:rPr>
                <w:b w:val="0"/>
                <w:i w:val="0"/>
                <w:sz w:val="24"/>
              </w:rPr>
            </w:pPr>
          </w:p>
        </w:tc>
        <w:tc>
          <w:tcPr>
            <w:tcW w:w="1834" w:type="dxa"/>
          </w:tcPr>
          <w:p w:rsidR="003A3544" w:rsidRPr="00DC0047" w:rsidRDefault="003A3544" w:rsidP="00171343">
            <w:pPr>
              <w:pStyle w:val="8"/>
              <w:rPr>
                <w:b w:val="0"/>
                <w:i w:val="0"/>
                <w:sz w:val="24"/>
              </w:rPr>
            </w:pPr>
          </w:p>
        </w:tc>
        <w:tc>
          <w:tcPr>
            <w:tcW w:w="2496" w:type="dxa"/>
          </w:tcPr>
          <w:p w:rsidR="003A3544" w:rsidRPr="00DC0047" w:rsidRDefault="003A3544" w:rsidP="00171343">
            <w:pPr>
              <w:pStyle w:val="8"/>
              <w:rPr>
                <w:b w:val="0"/>
                <w:i w:val="0"/>
                <w:sz w:val="24"/>
              </w:rPr>
            </w:pPr>
          </w:p>
        </w:tc>
      </w:tr>
      <w:tr w:rsidR="00DC0047" w:rsidRPr="00DC0047" w:rsidTr="00DC0047">
        <w:tc>
          <w:tcPr>
            <w:tcW w:w="3055" w:type="dxa"/>
          </w:tcPr>
          <w:p w:rsidR="003A3544" w:rsidRPr="00DC0047" w:rsidRDefault="003A3544" w:rsidP="00171343">
            <w:pPr>
              <w:pStyle w:val="8"/>
              <w:rPr>
                <w:b w:val="0"/>
                <w:i w:val="0"/>
                <w:sz w:val="24"/>
              </w:rPr>
            </w:pPr>
          </w:p>
        </w:tc>
        <w:tc>
          <w:tcPr>
            <w:tcW w:w="2221" w:type="dxa"/>
          </w:tcPr>
          <w:p w:rsidR="003A3544" w:rsidRPr="00DC0047" w:rsidRDefault="003A3544" w:rsidP="00171343">
            <w:pPr>
              <w:pStyle w:val="8"/>
              <w:rPr>
                <w:b w:val="0"/>
                <w:i w:val="0"/>
                <w:sz w:val="24"/>
              </w:rPr>
            </w:pPr>
            <w:r w:rsidRPr="00DC0047">
              <w:rPr>
                <w:b w:val="0"/>
                <w:i w:val="0"/>
                <w:sz w:val="24"/>
              </w:rPr>
              <w:t>Содержание  серы</w:t>
            </w:r>
          </w:p>
        </w:tc>
        <w:tc>
          <w:tcPr>
            <w:tcW w:w="1834" w:type="dxa"/>
          </w:tcPr>
          <w:p w:rsidR="003A3544" w:rsidRPr="00DC0047" w:rsidRDefault="003A3544" w:rsidP="00171343">
            <w:pPr>
              <w:pStyle w:val="8"/>
              <w:rPr>
                <w:b w:val="0"/>
                <w:i w:val="0"/>
                <w:sz w:val="24"/>
              </w:rPr>
            </w:pPr>
            <w:r w:rsidRPr="00DC0047">
              <w:rPr>
                <w:b w:val="0"/>
                <w:i w:val="0"/>
                <w:sz w:val="24"/>
              </w:rPr>
              <w:t>0,46</w:t>
            </w:r>
          </w:p>
        </w:tc>
        <w:tc>
          <w:tcPr>
            <w:tcW w:w="2496" w:type="dxa"/>
          </w:tcPr>
          <w:p w:rsidR="003A3544" w:rsidRPr="00DC0047" w:rsidRDefault="00C04D89" w:rsidP="00171343">
            <w:pPr>
              <w:pStyle w:val="8"/>
              <w:rPr>
                <w:b w:val="0"/>
                <w:i w:val="0"/>
                <w:sz w:val="24"/>
              </w:rPr>
            </w:pPr>
            <w:r w:rsidRPr="00DC0047">
              <w:rPr>
                <w:b w:val="0"/>
                <w:i w:val="0"/>
                <w:sz w:val="24"/>
              </w:rPr>
              <w:t>малосернистая</w:t>
            </w:r>
          </w:p>
        </w:tc>
      </w:tr>
      <w:tr w:rsidR="00DC0047" w:rsidRPr="00DC0047" w:rsidTr="00DC0047">
        <w:tc>
          <w:tcPr>
            <w:tcW w:w="3055" w:type="dxa"/>
          </w:tcPr>
          <w:p w:rsidR="003A3544" w:rsidRPr="00DC0047" w:rsidRDefault="003A3544" w:rsidP="00171343">
            <w:pPr>
              <w:pStyle w:val="8"/>
              <w:rPr>
                <w:b w:val="0"/>
                <w:i w:val="0"/>
                <w:sz w:val="24"/>
              </w:rPr>
            </w:pPr>
          </w:p>
        </w:tc>
        <w:tc>
          <w:tcPr>
            <w:tcW w:w="2221" w:type="dxa"/>
          </w:tcPr>
          <w:p w:rsidR="003A3544" w:rsidRPr="00DC0047" w:rsidRDefault="003A3544" w:rsidP="00171343">
            <w:pPr>
              <w:pStyle w:val="8"/>
              <w:rPr>
                <w:b w:val="0"/>
                <w:i w:val="0"/>
                <w:sz w:val="24"/>
              </w:rPr>
            </w:pPr>
            <w:r w:rsidRPr="00DC0047">
              <w:rPr>
                <w:b w:val="0"/>
                <w:i w:val="0"/>
                <w:sz w:val="24"/>
              </w:rPr>
              <w:t>Парафины   (твёрдые)</w:t>
            </w:r>
          </w:p>
        </w:tc>
        <w:tc>
          <w:tcPr>
            <w:tcW w:w="1834" w:type="dxa"/>
          </w:tcPr>
          <w:p w:rsidR="003A3544" w:rsidRPr="00DC0047" w:rsidRDefault="003A3544" w:rsidP="00171343">
            <w:pPr>
              <w:pStyle w:val="8"/>
              <w:rPr>
                <w:b w:val="0"/>
                <w:i w:val="0"/>
                <w:sz w:val="24"/>
              </w:rPr>
            </w:pPr>
            <w:r w:rsidRPr="00DC0047">
              <w:rPr>
                <w:b w:val="0"/>
                <w:i w:val="0"/>
                <w:sz w:val="24"/>
              </w:rPr>
              <w:t>2,83</w:t>
            </w:r>
          </w:p>
        </w:tc>
        <w:tc>
          <w:tcPr>
            <w:tcW w:w="2496" w:type="dxa"/>
          </w:tcPr>
          <w:p w:rsidR="003A3544" w:rsidRPr="00DC0047" w:rsidRDefault="00C04D89" w:rsidP="00171343">
            <w:pPr>
              <w:pStyle w:val="8"/>
              <w:rPr>
                <w:b w:val="0"/>
                <w:i w:val="0"/>
                <w:sz w:val="24"/>
              </w:rPr>
            </w:pPr>
            <w:proofErr w:type="spellStart"/>
            <w:r w:rsidRPr="00DC0047">
              <w:rPr>
                <w:b w:val="0"/>
                <w:i w:val="0"/>
                <w:sz w:val="24"/>
              </w:rPr>
              <w:t>парафинистая</w:t>
            </w:r>
            <w:proofErr w:type="spellEnd"/>
          </w:p>
        </w:tc>
      </w:tr>
      <w:tr w:rsidR="00DC0047" w:rsidRPr="00DC0047" w:rsidTr="00DC0047">
        <w:tc>
          <w:tcPr>
            <w:tcW w:w="3055" w:type="dxa"/>
          </w:tcPr>
          <w:p w:rsidR="003A3544" w:rsidRPr="00DC0047" w:rsidRDefault="003A3544" w:rsidP="00171343">
            <w:pPr>
              <w:pStyle w:val="8"/>
              <w:rPr>
                <w:b w:val="0"/>
                <w:i w:val="0"/>
                <w:sz w:val="24"/>
              </w:rPr>
            </w:pPr>
          </w:p>
        </w:tc>
        <w:tc>
          <w:tcPr>
            <w:tcW w:w="2221" w:type="dxa"/>
          </w:tcPr>
          <w:p w:rsidR="003A3544" w:rsidRPr="00DC0047" w:rsidRDefault="003A3544" w:rsidP="00171343">
            <w:pPr>
              <w:pStyle w:val="8"/>
              <w:rPr>
                <w:b w:val="0"/>
                <w:i w:val="0"/>
                <w:sz w:val="24"/>
              </w:rPr>
            </w:pPr>
            <w:r w:rsidRPr="00DC0047">
              <w:rPr>
                <w:b w:val="0"/>
                <w:i w:val="0"/>
                <w:sz w:val="24"/>
              </w:rPr>
              <w:t>Смолы</w:t>
            </w:r>
          </w:p>
        </w:tc>
        <w:tc>
          <w:tcPr>
            <w:tcW w:w="1834" w:type="dxa"/>
          </w:tcPr>
          <w:p w:rsidR="003A3544" w:rsidRPr="00DC0047" w:rsidRDefault="003A3544" w:rsidP="00171343">
            <w:pPr>
              <w:pStyle w:val="8"/>
              <w:rPr>
                <w:b w:val="0"/>
                <w:i w:val="0"/>
                <w:sz w:val="24"/>
              </w:rPr>
            </w:pPr>
            <w:r w:rsidRPr="00DC0047">
              <w:rPr>
                <w:b w:val="0"/>
                <w:i w:val="0"/>
                <w:sz w:val="24"/>
              </w:rPr>
              <w:t>4,73</w:t>
            </w:r>
          </w:p>
        </w:tc>
        <w:tc>
          <w:tcPr>
            <w:tcW w:w="2496" w:type="dxa"/>
          </w:tcPr>
          <w:p w:rsidR="003A3544" w:rsidRPr="00DC0047" w:rsidRDefault="00C04D89" w:rsidP="00171343">
            <w:pPr>
              <w:pStyle w:val="8"/>
              <w:rPr>
                <w:b w:val="0"/>
                <w:i w:val="0"/>
                <w:sz w:val="24"/>
              </w:rPr>
            </w:pPr>
            <w:r w:rsidRPr="00DC0047">
              <w:rPr>
                <w:b w:val="0"/>
                <w:i w:val="0"/>
                <w:sz w:val="24"/>
              </w:rPr>
              <w:t>малосмолистая</w:t>
            </w:r>
          </w:p>
        </w:tc>
      </w:tr>
    </w:tbl>
    <w:p w:rsidR="00345CAB" w:rsidRPr="00DC0047" w:rsidRDefault="00345CAB" w:rsidP="00171343">
      <w:pPr>
        <w:pStyle w:val="8"/>
        <w:rPr>
          <w:b w:val="0"/>
          <w:i w:val="0"/>
          <w:sz w:val="24"/>
        </w:rPr>
      </w:pPr>
    </w:p>
    <w:p w:rsidR="00171343" w:rsidRPr="00DC0047" w:rsidRDefault="00171343" w:rsidP="00171343">
      <w:pPr>
        <w:pStyle w:val="8"/>
        <w:rPr>
          <w:b w:val="0"/>
          <w:i w:val="0"/>
          <w:sz w:val="24"/>
        </w:rPr>
      </w:pPr>
    </w:p>
    <w:p w:rsidR="00E04B28" w:rsidRDefault="00171343" w:rsidP="00DC0047">
      <w:pPr>
        <w:pStyle w:val="8"/>
        <w:jc w:val="right"/>
        <w:rPr>
          <w:b w:val="0"/>
          <w:i w:val="0"/>
          <w:sz w:val="24"/>
        </w:rPr>
      </w:pPr>
      <w:r w:rsidRPr="00DC0047">
        <w:rPr>
          <w:b w:val="0"/>
          <w:i w:val="0"/>
          <w:sz w:val="24"/>
        </w:rPr>
        <w:t xml:space="preserve">Таблица  № 4. </w:t>
      </w:r>
      <w:r w:rsidR="00E04B28" w:rsidRPr="00DC0047">
        <w:rPr>
          <w:b w:val="0"/>
          <w:i w:val="0"/>
          <w:sz w:val="24"/>
        </w:rPr>
        <w:t>Состав  г</w:t>
      </w:r>
      <w:r w:rsidR="00DC0047">
        <w:rPr>
          <w:b w:val="0"/>
          <w:i w:val="0"/>
          <w:sz w:val="24"/>
        </w:rPr>
        <w:t xml:space="preserve">аза  </w:t>
      </w:r>
      <w:proofErr w:type="spellStart"/>
      <w:r w:rsidR="00DC0047">
        <w:rPr>
          <w:b w:val="0"/>
          <w:i w:val="0"/>
          <w:sz w:val="24"/>
        </w:rPr>
        <w:t>Губкинского</w:t>
      </w:r>
      <w:proofErr w:type="spellEnd"/>
      <w:r w:rsidR="00DC0047">
        <w:rPr>
          <w:b w:val="0"/>
          <w:i w:val="0"/>
          <w:sz w:val="24"/>
        </w:rPr>
        <w:t xml:space="preserve">  месторождения</w:t>
      </w:r>
    </w:p>
    <w:p w:rsidR="00DC0047" w:rsidRPr="00DC0047" w:rsidRDefault="00DC0047" w:rsidP="00DC0047">
      <w:pPr>
        <w:pStyle w:val="8"/>
        <w:jc w:val="right"/>
        <w:rPr>
          <w:b w:val="0"/>
          <w:i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E04B28" w:rsidRPr="00DC0047" w:rsidTr="007C636D">
        <w:tc>
          <w:tcPr>
            <w:tcW w:w="3190" w:type="dxa"/>
          </w:tcPr>
          <w:p w:rsidR="00E04B28" w:rsidRPr="00DC0047" w:rsidRDefault="00E04B28" w:rsidP="00171343">
            <w:pPr>
              <w:pStyle w:val="8"/>
              <w:rPr>
                <w:b w:val="0"/>
                <w:i w:val="0"/>
                <w:sz w:val="24"/>
              </w:rPr>
            </w:pPr>
            <w:r w:rsidRPr="00DC0047">
              <w:rPr>
                <w:b w:val="0"/>
                <w:i w:val="0"/>
                <w:sz w:val="24"/>
              </w:rPr>
              <w:t>Компоненты</w:t>
            </w:r>
          </w:p>
        </w:tc>
        <w:tc>
          <w:tcPr>
            <w:tcW w:w="3190" w:type="dxa"/>
          </w:tcPr>
          <w:p w:rsidR="00E04B28" w:rsidRPr="00DC0047" w:rsidRDefault="00E04B28" w:rsidP="00171343">
            <w:pPr>
              <w:pStyle w:val="8"/>
              <w:rPr>
                <w:b w:val="0"/>
                <w:i w:val="0"/>
                <w:sz w:val="24"/>
              </w:rPr>
            </w:pPr>
            <w:r w:rsidRPr="00DC0047">
              <w:rPr>
                <w:b w:val="0"/>
                <w:i w:val="0"/>
                <w:sz w:val="24"/>
              </w:rPr>
              <w:t>% содержание</w:t>
            </w:r>
          </w:p>
        </w:tc>
        <w:tc>
          <w:tcPr>
            <w:tcW w:w="3190" w:type="dxa"/>
          </w:tcPr>
          <w:p w:rsidR="00E04B28" w:rsidRPr="00DC0047" w:rsidRDefault="00660EFB" w:rsidP="00171343">
            <w:pPr>
              <w:pStyle w:val="8"/>
              <w:rPr>
                <w:b w:val="0"/>
                <w:i w:val="0"/>
                <w:sz w:val="24"/>
              </w:rPr>
            </w:pPr>
            <w:r w:rsidRPr="00DC0047">
              <w:rPr>
                <w:b w:val="0"/>
                <w:i w:val="0"/>
                <w:sz w:val="24"/>
              </w:rPr>
              <w:t>Характеристика</w:t>
            </w:r>
          </w:p>
        </w:tc>
      </w:tr>
      <w:tr w:rsidR="00660EFB" w:rsidRPr="00DC0047" w:rsidTr="007C636D">
        <w:tc>
          <w:tcPr>
            <w:tcW w:w="3190" w:type="dxa"/>
          </w:tcPr>
          <w:p w:rsidR="00660EFB" w:rsidRPr="00DC0047" w:rsidRDefault="00660EFB" w:rsidP="00171343">
            <w:pPr>
              <w:pStyle w:val="8"/>
              <w:rPr>
                <w:b w:val="0"/>
                <w:i w:val="0"/>
                <w:sz w:val="24"/>
              </w:rPr>
            </w:pPr>
            <w:r w:rsidRPr="00DC0047">
              <w:rPr>
                <w:b w:val="0"/>
                <w:i w:val="0"/>
                <w:sz w:val="24"/>
              </w:rPr>
              <w:t>Метан</w:t>
            </w:r>
          </w:p>
        </w:tc>
        <w:tc>
          <w:tcPr>
            <w:tcW w:w="3190" w:type="dxa"/>
          </w:tcPr>
          <w:p w:rsidR="00660EFB" w:rsidRPr="00DC0047" w:rsidRDefault="00660EFB" w:rsidP="00171343">
            <w:pPr>
              <w:pStyle w:val="8"/>
              <w:rPr>
                <w:b w:val="0"/>
                <w:i w:val="0"/>
                <w:sz w:val="24"/>
              </w:rPr>
            </w:pPr>
            <w:r w:rsidRPr="00DC0047">
              <w:rPr>
                <w:b w:val="0"/>
                <w:i w:val="0"/>
                <w:sz w:val="24"/>
              </w:rPr>
              <w:t>96,76-99,25</w:t>
            </w:r>
          </w:p>
        </w:tc>
        <w:tc>
          <w:tcPr>
            <w:tcW w:w="3190" w:type="dxa"/>
            <w:vMerge w:val="restart"/>
          </w:tcPr>
          <w:p w:rsidR="00660EFB" w:rsidRPr="00DC0047" w:rsidRDefault="00660EFB" w:rsidP="00171343">
            <w:pPr>
              <w:pStyle w:val="8"/>
              <w:rPr>
                <w:b w:val="0"/>
                <w:i w:val="0"/>
                <w:sz w:val="24"/>
              </w:rPr>
            </w:pPr>
            <w:r w:rsidRPr="00DC0047">
              <w:rPr>
                <w:b w:val="0"/>
                <w:i w:val="0"/>
                <w:sz w:val="24"/>
              </w:rPr>
              <w:t xml:space="preserve">Большое  содержание  метана,  полное  отсутствие  свободного  водорода,  сероводорода,  тяжёлых  гомологов  метана,  следовательно,  низкая  плотность газа. </w:t>
            </w:r>
          </w:p>
        </w:tc>
      </w:tr>
      <w:tr w:rsidR="00660EFB" w:rsidRPr="00DC0047" w:rsidTr="007C636D">
        <w:tc>
          <w:tcPr>
            <w:tcW w:w="3190" w:type="dxa"/>
          </w:tcPr>
          <w:p w:rsidR="00660EFB" w:rsidRPr="00DC0047" w:rsidRDefault="00660EFB" w:rsidP="00171343">
            <w:pPr>
              <w:pStyle w:val="8"/>
              <w:rPr>
                <w:b w:val="0"/>
                <w:i w:val="0"/>
                <w:sz w:val="24"/>
              </w:rPr>
            </w:pPr>
            <w:r w:rsidRPr="00DC0047">
              <w:rPr>
                <w:b w:val="0"/>
                <w:i w:val="0"/>
                <w:sz w:val="24"/>
              </w:rPr>
              <w:t>Этан</w:t>
            </w:r>
          </w:p>
        </w:tc>
        <w:tc>
          <w:tcPr>
            <w:tcW w:w="3190" w:type="dxa"/>
          </w:tcPr>
          <w:p w:rsidR="00660EFB" w:rsidRPr="00DC0047" w:rsidRDefault="00660EFB" w:rsidP="00171343">
            <w:pPr>
              <w:pStyle w:val="8"/>
              <w:rPr>
                <w:b w:val="0"/>
                <w:i w:val="0"/>
                <w:sz w:val="24"/>
              </w:rPr>
            </w:pPr>
            <w:r w:rsidRPr="00DC0047">
              <w:rPr>
                <w:b w:val="0"/>
                <w:i w:val="0"/>
                <w:sz w:val="24"/>
              </w:rPr>
              <w:t>0,33(следы)</w:t>
            </w:r>
          </w:p>
        </w:tc>
        <w:tc>
          <w:tcPr>
            <w:tcW w:w="3190" w:type="dxa"/>
            <w:vMerge/>
          </w:tcPr>
          <w:p w:rsidR="00660EFB" w:rsidRPr="00DC0047" w:rsidRDefault="00660EFB" w:rsidP="00171343">
            <w:pPr>
              <w:pStyle w:val="8"/>
              <w:rPr>
                <w:b w:val="0"/>
                <w:i w:val="0"/>
                <w:sz w:val="24"/>
              </w:rPr>
            </w:pPr>
          </w:p>
        </w:tc>
      </w:tr>
      <w:tr w:rsidR="00660EFB" w:rsidRPr="00DC0047" w:rsidTr="007C636D">
        <w:tc>
          <w:tcPr>
            <w:tcW w:w="3190" w:type="dxa"/>
          </w:tcPr>
          <w:p w:rsidR="00660EFB" w:rsidRPr="00DC0047" w:rsidRDefault="00660EFB" w:rsidP="00171343">
            <w:pPr>
              <w:pStyle w:val="8"/>
              <w:rPr>
                <w:b w:val="0"/>
                <w:i w:val="0"/>
                <w:sz w:val="24"/>
              </w:rPr>
            </w:pPr>
            <w:r w:rsidRPr="00DC0047">
              <w:rPr>
                <w:b w:val="0"/>
                <w:i w:val="0"/>
                <w:sz w:val="24"/>
              </w:rPr>
              <w:t>Пропан</w:t>
            </w:r>
          </w:p>
        </w:tc>
        <w:tc>
          <w:tcPr>
            <w:tcW w:w="3190" w:type="dxa"/>
          </w:tcPr>
          <w:p w:rsidR="00660EFB" w:rsidRPr="00DC0047" w:rsidRDefault="00660EFB" w:rsidP="00171343">
            <w:pPr>
              <w:pStyle w:val="8"/>
              <w:rPr>
                <w:b w:val="0"/>
                <w:i w:val="0"/>
                <w:sz w:val="24"/>
              </w:rPr>
            </w:pPr>
            <w:r w:rsidRPr="00DC0047">
              <w:rPr>
                <w:b w:val="0"/>
                <w:i w:val="0"/>
                <w:sz w:val="24"/>
              </w:rPr>
              <w:t>0,02 (следы)</w:t>
            </w:r>
          </w:p>
        </w:tc>
        <w:tc>
          <w:tcPr>
            <w:tcW w:w="3190" w:type="dxa"/>
            <w:vMerge/>
          </w:tcPr>
          <w:p w:rsidR="00660EFB" w:rsidRPr="00DC0047" w:rsidRDefault="00660EFB" w:rsidP="00171343">
            <w:pPr>
              <w:pStyle w:val="8"/>
              <w:rPr>
                <w:b w:val="0"/>
                <w:i w:val="0"/>
                <w:sz w:val="24"/>
              </w:rPr>
            </w:pPr>
          </w:p>
        </w:tc>
      </w:tr>
      <w:tr w:rsidR="00660EFB" w:rsidRPr="00DC0047" w:rsidTr="007C636D">
        <w:tc>
          <w:tcPr>
            <w:tcW w:w="3190" w:type="dxa"/>
          </w:tcPr>
          <w:p w:rsidR="00660EFB" w:rsidRPr="00DC0047" w:rsidRDefault="00660EFB" w:rsidP="00171343">
            <w:pPr>
              <w:pStyle w:val="8"/>
              <w:rPr>
                <w:b w:val="0"/>
                <w:i w:val="0"/>
                <w:sz w:val="24"/>
              </w:rPr>
            </w:pPr>
            <w:r w:rsidRPr="00DC0047">
              <w:rPr>
                <w:b w:val="0"/>
                <w:i w:val="0"/>
                <w:sz w:val="24"/>
              </w:rPr>
              <w:t xml:space="preserve">Тяжёлые  УВ  </w:t>
            </w:r>
          </w:p>
        </w:tc>
        <w:tc>
          <w:tcPr>
            <w:tcW w:w="3190" w:type="dxa"/>
          </w:tcPr>
          <w:p w:rsidR="00660EFB" w:rsidRPr="00DC0047" w:rsidRDefault="00660EFB" w:rsidP="00171343">
            <w:pPr>
              <w:pStyle w:val="8"/>
              <w:rPr>
                <w:b w:val="0"/>
                <w:i w:val="0"/>
                <w:sz w:val="24"/>
              </w:rPr>
            </w:pPr>
            <w:r w:rsidRPr="00DC0047">
              <w:rPr>
                <w:b w:val="0"/>
                <w:i w:val="0"/>
                <w:sz w:val="24"/>
              </w:rPr>
              <w:t>отсутствуют</w:t>
            </w:r>
          </w:p>
        </w:tc>
        <w:tc>
          <w:tcPr>
            <w:tcW w:w="3190" w:type="dxa"/>
            <w:vMerge/>
          </w:tcPr>
          <w:p w:rsidR="00660EFB" w:rsidRPr="00DC0047" w:rsidRDefault="00660EFB" w:rsidP="00171343">
            <w:pPr>
              <w:pStyle w:val="8"/>
              <w:rPr>
                <w:b w:val="0"/>
                <w:i w:val="0"/>
                <w:sz w:val="24"/>
              </w:rPr>
            </w:pPr>
          </w:p>
        </w:tc>
      </w:tr>
      <w:tr w:rsidR="00660EFB" w:rsidRPr="00DC0047" w:rsidTr="007C636D">
        <w:tc>
          <w:tcPr>
            <w:tcW w:w="3190" w:type="dxa"/>
          </w:tcPr>
          <w:p w:rsidR="00660EFB" w:rsidRPr="00DC0047" w:rsidRDefault="00660EFB" w:rsidP="00171343">
            <w:pPr>
              <w:pStyle w:val="8"/>
              <w:rPr>
                <w:b w:val="0"/>
                <w:i w:val="0"/>
                <w:sz w:val="24"/>
              </w:rPr>
            </w:pPr>
            <w:proofErr w:type="spellStart"/>
            <w:r w:rsidRPr="00DC0047">
              <w:rPr>
                <w:b w:val="0"/>
                <w:i w:val="0"/>
                <w:sz w:val="24"/>
              </w:rPr>
              <w:t>Неуглеводородные</w:t>
            </w:r>
            <w:proofErr w:type="spellEnd"/>
            <w:r w:rsidRPr="00DC0047">
              <w:rPr>
                <w:b w:val="0"/>
                <w:i w:val="0"/>
                <w:sz w:val="24"/>
              </w:rPr>
              <w:t xml:space="preserve">  газы:</w:t>
            </w:r>
          </w:p>
          <w:p w:rsidR="00660EFB" w:rsidRPr="00DC0047" w:rsidRDefault="00660EFB" w:rsidP="00171343">
            <w:pPr>
              <w:pStyle w:val="8"/>
              <w:rPr>
                <w:b w:val="0"/>
                <w:i w:val="0"/>
                <w:sz w:val="24"/>
              </w:rPr>
            </w:pPr>
            <w:r w:rsidRPr="00DC0047">
              <w:rPr>
                <w:b w:val="0"/>
                <w:i w:val="0"/>
                <w:sz w:val="24"/>
              </w:rPr>
              <w:t>Углекислый  газ</w:t>
            </w:r>
          </w:p>
          <w:p w:rsidR="00660EFB" w:rsidRPr="00DC0047" w:rsidRDefault="00660EFB" w:rsidP="00171343">
            <w:pPr>
              <w:pStyle w:val="8"/>
              <w:rPr>
                <w:b w:val="0"/>
                <w:i w:val="0"/>
                <w:sz w:val="24"/>
              </w:rPr>
            </w:pPr>
            <w:r w:rsidRPr="00DC0047">
              <w:rPr>
                <w:b w:val="0"/>
                <w:i w:val="0"/>
                <w:sz w:val="24"/>
              </w:rPr>
              <w:t>Азот</w:t>
            </w:r>
          </w:p>
          <w:p w:rsidR="00660EFB" w:rsidRPr="00DC0047" w:rsidRDefault="00660EFB" w:rsidP="00171343">
            <w:pPr>
              <w:pStyle w:val="8"/>
              <w:rPr>
                <w:b w:val="0"/>
                <w:i w:val="0"/>
                <w:sz w:val="24"/>
              </w:rPr>
            </w:pPr>
          </w:p>
        </w:tc>
        <w:tc>
          <w:tcPr>
            <w:tcW w:w="3190" w:type="dxa"/>
          </w:tcPr>
          <w:p w:rsidR="00660EFB" w:rsidRPr="00DC0047" w:rsidRDefault="00660EFB" w:rsidP="00171343">
            <w:pPr>
              <w:pStyle w:val="8"/>
              <w:rPr>
                <w:b w:val="0"/>
                <w:i w:val="0"/>
                <w:sz w:val="24"/>
              </w:rPr>
            </w:pPr>
          </w:p>
          <w:p w:rsidR="00660EFB" w:rsidRPr="00DC0047" w:rsidRDefault="00660EFB" w:rsidP="00171343">
            <w:pPr>
              <w:pStyle w:val="8"/>
              <w:rPr>
                <w:b w:val="0"/>
                <w:i w:val="0"/>
                <w:sz w:val="24"/>
              </w:rPr>
            </w:pPr>
          </w:p>
          <w:p w:rsidR="00660EFB" w:rsidRPr="00DC0047" w:rsidRDefault="00660EFB" w:rsidP="00171343">
            <w:pPr>
              <w:pStyle w:val="8"/>
              <w:rPr>
                <w:b w:val="0"/>
                <w:i w:val="0"/>
                <w:sz w:val="24"/>
              </w:rPr>
            </w:pPr>
            <w:r w:rsidRPr="00DC0047">
              <w:rPr>
                <w:b w:val="0"/>
                <w:i w:val="0"/>
                <w:sz w:val="24"/>
              </w:rPr>
              <w:t>0,22-1,21</w:t>
            </w:r>
          </w:p>
          <w:p w:rsidR="00660EFB" w:rsidRPr="00DC0047" w:rsidRDefault="00660EFB" w:rsidP="00171343">
            <w:pPr>
              <w:pStyle w:val="8"/>
              <w:rPr>
                <w:b w:val="0"/>
                <w:i w:val="0"/>
                <w:sz w:val="24"/>
              </w:rPr>
            </w:pPr>
            <w:r w:rsidRPr="00DC0047">
              <w:rPr>
                <w:b w:val="0"/>
                <w:i w:val="0"/>
                <w:sz w:val="24"/>
              </w:rPr>
              <w:t>0-2,15</w:t>
            </w:r>
          </w:p>
          <w:p w:rsidR="00660EFB" w:rsidRPr="00DC0047" w:rsidRDefault="00660EFB" w:rsidP="00171343">
            <w:pPr>
              <w:pStyle w:val="8"/>
              <w:rPr>
                <w:b w:val="0"/>
                <w:i w:val="0"/>
                <w:sz w:val="24"/>
              </w:rPr>
            </w:pPr>
          </w:p>
        </w:tc>
        <w:tc>
          <w:tcPr>
            <w:tcW w:w="3190" w:type="dxa"/>
            <w:vMerge/>
          </w:tcPr>
          <w:p w:rsidR="00660EFB" w:rsidRPr="00DC0047" w:rsidRDefault="00660EFB" w:rsidP="00171343">
            <w:pPr>
              <w:pStyle w:val="8"/>
              <w:rPr>
                <w:b w:val="0"/>
                <w:i w:val="0"/>
                <w:sz w:val="24"/>
              </w:rPr>
            </w:pPr>
          </w:p>
        </w:tc>
      </w:tr>
    </w:tbl>
    <w:p w:rsidR="005C59B6" w:rsidRPr="00DC0047" w:rsidRDefault="005C59B6" w:rsidP="0085210B">
      <w:pPr>
        <w:pStyle w:val="70"/>
        <w:rPr>
          <w:b w:val="0"/>
          <w:i w:val="0"/>
          <w:sz w:val="24"/>
        </w:rPr>
      </w:pPr>
    </w:p>
    <w:p w:rsidR="00EC1D1C" w:rsidRPr="00DC0047" w:rsidRDefault="006D5262" w:rsidP="00DC0047">
      <w:pPr>
        <w:pStyle w:val="8"/>
        <w:jc w:val="both"/>
        <w:rPr>
          <w:b w:val="0"/>
          <w:i w:val="0"/>
          <w:sz w:val="24"/>
        </w:rPr>
      </w:pPr>
      <w:r w:rsidRPr="00DC0047">
        <w:rPr>
          <w:b w:val="0"/>
          <w:i w:val="0"/>
          <w:sz w:val="24"/>
        </w:rPr>
        <w:t>Свойства  нефти:</w:t>
      </w:r>
    </w:p>
    <w:p w:rsidR="006D5262" w:rsidRPr="00DC0047" w:rsidRDefault="006D5262" w:rsidP="00DC0047">
      <w:pPr>
        <w:pStyle w:val="9"/>
        <w:jc w:val="both"/>
        <w:rPr>
          <w:sz w:val="24"/>
        </w:rPr>
      </w:pPr>
      <w:r w:rsidRPr="00DC0047">
        <w:rPr>
          <w:rStyle w:val="80"/>
          <w:sz w:val="24"/>
        </w:rPr>
        <w:t>Плотность</w:t>
      </w:r>
      <w:r w:rsidRPr="00DC0047">
        <w:rPr>
          <w:rStyle w:val="690"/>
          <w:sz w:val="24"/>
        </w:rPr>
        <w:t>.</w:t>
      </w:r>
      <w:r w:rsidRPr="00DC0047">
        <w:rPr>
          <w:sz w:val="24"/>
        </w:rPr>
        <w:t xml:space="preserve">  Измеряется  в  </w:t>
      </w:r>
      <w:proofErr w:type="gramStart"/>
      <w:r w:rsidRPr="00DC0047">
        <w:rPr>
          <w:sz w:val="24"/>
        </w:rPr>
        <w:t>кг</w:t>
      </w:r>
      <w:proofErr w:type="gramEnd"/>
      <w:r w:rsidRPr="00DC0047">
        <w:rPr>
          <w:sz w:val="24"/>
        </w:rPr>
        <w:t>/м</w:t>
      </w:r>
      <w:r w:rsidRPr="00DC0047">
        <w:rPr>
          <w:sz w:val="24"/>
          <w:vertAlign w:val="superscript"/>
        </w:rPr>
        <w:t>3</w:t>
      </w:r>
      <w:r w:rsidRPr="00DC0047">
        <w:rPr>
          <w:sz w:val="24"/>
        </w:rPr>
        <w:t>,  по  плотности  нефти  можно  судить  о  её  составе,  применение  нефти  зависит  от её  состава. В  нефти  с  небольшой  плотностью  меньше  тяжелых углеводородов:  асфальтенов,  битумов,  её легче  отделить  от  воды  и  механических примесей.</w:t>
      </w:r>
    </w:p>
    <w:p w:rsidR="006D5262" w:rsidRPr="00DC0047" w:rsidRDefault="004C04A3" w:rsidP="00DC0047">
      <w:pPr>
        <w:pStyle w:val="9"/>
        <w:jc w:val="both"/>
        <w:rPr>
          <w:sz w:val="24"/>
        </w:rPr>
      </w:pPr>
      <w:r w:rsidRPr="00DC0047">
        <w:rPr>
          <w:rStyle w:val="80"/>
          <w:sz w:val="24"/>
        </w:rPr>
        <w:t xml:space="preserve">        </w:t>
      </w:r>
      <w:r w:rsidR="006D5262" w:rsidRPr="00DC0047">
        <w:rPr>
          <w:rStyle w:val="80"/>
          <w:sz w:val="24"/>
        </w:rPr>
        <w:t>Вязкость</w:t>
      </w:r>
      <w:r w:rsidR="006D5262" w:rsidRPr="00DC0047">
        <w:rPr>
          <w:sz w:val="24"/>
        </w:rPr>
        <w:t xml:space="preserve">  -  свойство  нефти  оказывать  при  передвижении  сопротивление  перемещению  частиц  относительно  друг  друга,  чем  меньше  вязкость,  тем легче  нефть  передвигается  по  трубам  при  транспортировке,  легче  поддается  переработке.</w:t>
      </w:r>
    </w:p>
    <w:p w:rsidR="005C59B6" w:rsidRPr="00DC0047" w:rsidRDefault="004C04A3" w:rsidP="00DC0047">
      <w:pPr>
        <w:pStyle w:val="9"/>
        <w:jc w:val="both"/>
        <w:rPr>
          <w:sz w:val="24"/>
        </w:rPr>
      </w:pPr>
      <w:r w:rsidRPr="00DC0047">
        <w:rPr>
          <w:rStyle w:val="80"/>
          <w:sz w:val="24"/>
        </w:rPr>
        <w:t xml:space="preserve">        </w:t>
      </w:r>
      <w:r w:rsidR="006D5262" w:rsidRPr="00DC0047">
        <w:rPr>
          <w:rStyle w:val="80"/>
          <w:sz w:val="24"/>
        </w:rPr>
        <w:t>Газовый  фактор</w:t>
      </w:r>
      <w:r w:rsidR="006D5262" w:rsidRPr="00DC0047">
        <w:rPr>
          <w:sz w:val="24"/>
        </w:rPr>
        <w:t xml:space="preserve"> – количество  газа  на  1  тонну  нефти,  газ отделяется  на  месторождении,  либо подается  потребителю,  либо  подается  на факел</w:t>
      </w:r>
    </w:p>
    <w:p w:rsidR="00306903" w:rsidRPr="00DC0047" w:rsidRDefault="00306903" w:rsidP="00DC0047">
      <w:pPr>
        <w:pStyle w:val="8"/>
        <w:jc w:val="both"/>
        <w:rPr>
          <w:sz w:val="24"/>
        </w:rPr>
      </w:pPr>
      <w:r w:rsidRPr="00DC0047">
        <w:rPr>
          <w:sz w:val="24"/>
        </w:rPr>
        <w:t>Виды  нефти:</w:t>
      </w:r>
    </w:p>
    <w:p w:rsidR="00306903" w:rsidRPr="00DC0047" w:rsidRDefault="00306903" w:rsidP="00DC0047">
      <w:pPr>
        <w:pStyle w:val="8"/>
        <w:jc w:val="both"/>
        <w:rPr>
          <w:sz w:val="24"/>
        </w:rPr>
      </w:pPr>
      <w:r w:rsidRPr="00DC0047">
        <w:rPr>
          <w:sz w:val="24"/>
        </w:rPr>
        <w:t>По  составу  углеводородов</w:t>
      </w:r>
      <w:r w:rsidR="00EC4D7D" w:rsidRPr="00DC0047">
        <w:rPr>
          <w:sz w:val="24"/>
        </w:rPr>
        <w:t>:</w:t>
      </w:r>
    </w:p>
    <w:p w:rsidR="00EC4D7D" w:rsidRPr="00DC0047" w:rsidRDefault="00EC4D7D" w:rsidP="007C211C">
      <w:pPr>
        <w:pStyle w:val="9"/>
        <w:numPr>
          <w:ilvl w:val="0"/>
          <w:numId w:val="8"/>
        </w:numPr>
        <w:jc w:val="both"/>
        <w:rPr>
          <w:sz w:val="24"/>
        </w:rPr>
      </w:pPr>
      <w:r w:rsidRPr="00DC0047">
        <w:rPr>
          <w:sz w:val="24"/>
        </w:rPr>
        <w:t>метановые,</w:t>
      </w:r>
    </w:p>
    <w:p w:rsidR="00EC4D7D" w:rsidRPr="00DC0047" w:rsidRDefault="00EC4D7D" w:rsidP="007C211C">
      <w:pPr>
        <w:pStyle w:val="9"/>
        <w:numPr>
          <w:ilvl w:val="0"/>
          <w:numId w:val="8"/>
        </w:numPr>
        <w:jc w:val="both"/>
        <w:rPr>
          <w:sz w:val="24"/>
        </w:rPr>
      </w:pPr>
      <w:r w:rsidRPr="00DC0047">
        <w:rPr>
          <w:sz w:val="24"/>
        </w:rPr>
        <w:t>нафтеновые,</w:t>
      </w:r>
    </w:p>
    <w:p w:rsidR="00EC4D7D" w:rsidRPr="00DC0047" w:rsidRDefault="00EC4D7D" w:rsidP="007C211C">
      <w:pPr>
        <w:pStyle w:val="9"/>
        <w:numPr>
          <w:ilvl w:val="0"/>
          <w:numId w:val="8"/>
        </w:numPr>
        <w:jc w:val="both"/>
        <w:rPr>
          <w:sz w:val="24"/>
        </w:rPr>
      </w:pPr>
      <w:r w:rsidRPr="00DC0047">
        <w:rPr>
          <w:sz w:val="24"/>
        </w:rPr>
        <w:lastRenderedPageBreak/>
        <w:t>ароматические,</w:t>
      </w:r>
    </w:p>
    <w:p w:rsidR="00EC4D7D" w:rsidRPr="00DC0047" w:rsidRDefault="00EC4D7D" w:rsidP="007C211C">
      <w:pPr>
        <w:pStyle w:val="9"/>
        <w:numPr>
          <w:ilvl w:val="0"/>
          <w:numId w:val="8"/>
        </w:numPr>
        <w:jc w:val="both"/>
        <w:rPr>
          <w:sz w:val="24"/>
        </w:rPr>
      </w:pPr>
      <w:r w:rsidRPr="00DC0047">
        <w:rPr>
          <w:sz w:val="24"/>
        </w:rPr>
        <w:t>смешанные.</w:t>
      </w:r>
    </w:p>
    <w:p w:rsidR="00EC4D7D" w:rsidRPr="00DC0047" w:rsidRDefault="00EC4D7D" w:rsidP="00DC0047">
      <w:pPr>
        <w:pStyle w:val="8"/>
        <w:jc w:val="both"/>
        <w:rPr>
          <w:sz w:val="24"/>
        </w:rPr>
      </w:pPr>
      <w:r w:rsidRPr="00DC0047">
        <w:rPr>
          <w:sz w:val="24"/>
        </w:rPr>
        <w:t>По  плотности:</w:t>
      </w:r>
    </w:p>
    <w:p w:rsidR="00EC4D7D" w:rsidRPr="00DC0047" w:rsidRDefault="00EC4D7D" w:rsidP="007C211C">
      <w:pPr>
        <w:pStyle w:val="9"/>
        <w:numPr>
          <w:ilvl w:val="0"/>
          <w:numId w:val="9"/>
        </w:numPr>
        <w:jc w:val="both"/>
        <w:rPr>
          <w:sz w:val="24"/>
          <w:vertAlign w:val="superscript"/>
        </w:rPr>
      </w:pPr>
      <w:r w:rsidRPr="00DC0047">
        <w:rPr>
          <w:sz w:val="24"/>
        </w:rPr>
        <w:t xml:space="preserve">лёгкие </w:t>
      </w:r>
      <w:r w:rsidR="00B81B74" w:rsidRPr="00DC0047">
        <w:rPr>
          <w:sz w:val="24"/>
        </w:rPr>
        <w:t xml:space="preserve">  -  плотность  0,65- 0,87%</w:t>
      </w:r>
    </w:p>
    <w:p w:rsidR="00B81B74" w:rsidRPr="00DC0047" w:rsidRDefault="00B81B74" w:rsidP="007C211C">
      <w:pPr>
        <w:pStyle w:val="9"/>
        <w:numPr>
          <w:ilvl w:val="0"/>
          <w:numId w:val="9"/>
        </w:numPr>
        <w:jc w:val="both"/>
        <w:rPr>
          <w:sz w:val="24"/>
          <w:vertAlign w:val="superscript"/>
        </w:rPr>
      </w:pPr>
      <w:proofErr w:type="gramStart"/>
      <w:r w:rsidRPr="00DC0047">
        <w:rPr>
          <w:sz w:val="24"/>
        </w:rPr>
        <w:t>средние</w:t>
      </w:r>
      <w:proofErr w:type="gramEnd"/>
      <w:r w:rsidRPr="00DC0047">
        <w:rPr>
          <w:sz w:val="24"/>
        </w:rPr>
        <w:t xml:space="preserve"> – плотность  0,871-0,910%</w:t>
      </w:r>
    </w:p>
    <w:p w:rsidR="00A43BD4" w:rsidRPr="00DC0047" w:rsidRDefault="00EC4D7D" w:rsidP="007C211C">
      <w:pPr>
        <w:pStyle w:val="9"/>
        <w:numPr>
          <w:ilvl w:val="0"/>
          <w:numId w:val="9"/>
        </w:numPr>
        <w:jc w:val="both"/>
        <w:rPr>
          <w:sz w:val="24"/>
        </w:rPr>
      </w:pPr>
      <w:r w:rsidRPr="00DC0047">
        <w:rPr>
          <w:sz w:val="24"/>
        </w:rPr>
        <w:t>тяжёлые</w:t>
      </w:r>
      <w:r w:rsidR="00B81B74" w:rsidRPr="00DC0047">
        <w:rPr>
          <w:sz w:val="24"/>
        </w:rPr>
        <w:t xml:space="preserve"> – плотность  0,910-1,05 г/см</w:t>
      </w:r>
      <w:r w:rsidR="00B81B74" w:rsidRPr="00DC0047">
        <w:rPr>
          <w:sz w:val="24"/>
          <w:vertAlign w:val="superscript"/>
        </w:rPr>
        <w:t>3</w:t>
      </w:r>
    </w:p>
    <w:p w:rsidR="00B81B74" w:rsidRPr="00DC0047" w:rsidRDefault="00B81B74" w:rsidP="00B81B74">
      <w:pPr>
        <w:pStyle w:val="8"/>
        <w:rPr>
          <w:sz w:val="24"/>
        </w:rPr>
      </w:pPr>
      <w:r w:rsidRPr="00DC0047">
        <w:rPr>
          <w:sz w:val="24"/>
        </w:rPr>
        <w:t>По  содержанию  серы:</w:t>
      </w:r>
    </w:p>
    <w:p w:rsidR="00B81B74" w:rsidRPr="00DC0047" w:rsidRDefault="00B81B74" w:rsidP="007C211C">
      <w:pPr>
        <w:pStyle w:val="9"/>
        <w:numPr>
          <w:ilvl w:val="0"/>
          <w:numId w:val="10"/>
        </w:numPr>
        <w:rPr>
          <w:sz w:val="24"/>
        </w:rPr>
      </w:pPr>
      <w:r w:rsidRPr="00DC0047">
        <w:rPr>
          <w:sz w:val="24"/>
        </w:rPr>
        <w:t>малосернистые  до  0,5%</w:t>
      </w:r>
    </w:p>
    <w:p w:rsidR="00B81B74" w:rsidRPr="00DC0047" w:rsidRDefault="00B81B74" w:rsidP="007C211C">
      <w:pPr>
        <w:pStyle w:val="9"/>
        <w:numPr>
          <w:ilvl w:val="0"/>
          <w:numId w:val="10"/>
        </w:numPr>
        <w:rPr>
          <w:sz w:val="24"/>
        </w:rPr>
      </w:pPr>
      <w:r w:rsidRPr="00DC0047">
        <w:rPr>
          <w:sz w:val="24"/>
        </w:rPr>
        <w:t>сернистые  0,5-2%</w:t>
      </w:r>
    </w:p>
    <w:p w:rsidR="00B81B74" w:rsidRPr="00DC0047" w:rsidRDefault="00B81B74" w:rsidP="007C211C">
      <w:pPr>
        <w:pStyle w:val="9"/>
        <w:numPr>
          <w:ilvl w:val="0"/>
          <w:numId w:val="10"/>
        </w:numPr>
        <w:rPr>
          <w:sz w:val="24"/>
        </w:rPr>
      </w:pPr>
      <w:r w:rsidRPr="00DC0047">
        <w:rPr>
          <w:sz w:val="24"/>
        </w:rPr>
        <w:t>высокосернистые  свыше  2%</w:t>
      </w:r>
    </w:p>
    <w:p w:rsidR="00AE704C" w:rsidRPr="00DC0047" w:rsidRDefault="005C59B6" w:rsidP="0005737E">
      <w:pPr>
        <w:pStyle w:val="8"/>
        <w:rPr>
          <w:sz w:val="24"/>
        </w:rPr>
      </w:pPr>
      <w:r w:rsidRPr="00DC0047">
        <w:rPr>
          <w:sz w:val="24"/>
        </w:rPr>
        <w:t>По  содержанию твёрдых  парафинов, растворённых  в  нефти  (нефтяной  парафин):</w:t>
      </w:r>
    </w:p>
    <w:p w:rsidR="005C59B6" w:rsidRPr="00DC0047" w:rsidRDefault="005C59B6" w:rsidP="007C211C">
      <w:pPr>
        <w:pStyle w:val="9"/>
        <w:numPr>
          <w:ilvl w:val="0"/>
          <w:numId w:val="11"/>
        </w:numPr>
        <w:rPr>
          <w:sz w:val="24"/>
        </w:rPr>
      </w:pPr>
      <w:proofErr w:type="spellStart"/>
      <w:r w:rsidRPr="00DC0047">
        <w:rPr>
          <w:sz w:val="24"/>
        </w:rPr>
        <w:t>высокопарафиновые</w:t>
      </w:r>
      <w:proofErr w:type="spellEnd"/>
      <w:r w:rsidRPr="00DC0047">
        <w:rPr>
          <w:sz w:val="24"/>
        </w:rPr>
        <w:t xml:space="preserve"> -  до  25%</w:t>
      </w:r>
    </w:p>
    <w:p w:rsidR="005C59B6" w:rsidRPr="00DC0047" w:rsidRDefault="005C59B6" w:rsidP="007C211C">
      <w:pPr>
        <w:pStyle w:val="9"/>
        <w:numPr>
          <w:ilvl w:val="0"/>
          <w:numId w:val="11"/>
        </w:numPr>
        <w:rPr>
          <w:sz w:val="24"/>
        </w:rPr>
      </w:pPr>
      <w:proofErr w:type="spellStart"/>
      <w:r w:rsidRPr="00DC0047">
        <w:rPr>
          <w:sz w:val="24"/>
        </w:rPr>
        <w:t>парафинистые</w:t>
      </w:r>
      <w:proofErr w:type="spellEnd"/>
      <w:r w:rsidRPr="00DC0047">
        <w:rPr>
          <w:sz w:val="24"/>
        </w:rPr>
        <w:t xml:space="preserve"> </w:t>
      </w:r>
      <w:r w:rsidR="000C7A6C" w:rsidRPr="00DC0047">
        <w:rPr>
          <w:sz w:val="24"/>
        </w:rPr>
        <w:t xml:space="preserve">  или  </w:t>
      </w:r>
      <w:r w:rsidRPr="00DC0047">
        <w:rPr>
          <w:sz w:val="24"/>
        </w:rPr>
        <w:t xml:space="preserve"> парафиновые -  более  1,5%-6%</w:t>
      </w:r>
    </w:p>
    <w:p w:rsidR="005C59B6" w:rsidRPr="00DC0047" w:rsidRDefault="005C59B6" w:rsidP="007C211C">
      <w:pPr>
        <w:pStyle w:val="9"/>
        <w:numPr>
          <w:ilvl w:val="0"/>
          <w:numId w:val="11"/>
        </w:numPr>
        <w:rPr>
          <w:sz w:val="24"/>
        </w:rPr>
      </w:pPr>
      <w:proofErr w:type="spellStart"/>
      <w:r w:rsidRPr="00DC0047">
        <w:rPr>
          <w:sz w:val="24"/>
        </w:rPr>
        <w:t>малопарафиновые</w:t>
      </w:r>
      <w:proofErr w:type="spellEnd"/>
      <w:r w:rsidRPr="00DC0047">
        <w:rPr>
          <w:sz w:val="24"/>
        </w:rPr>
        <w:t xml:space="preserve">    менее  1,5%</w:t>
      </w:r>
    </w:p>
    <w:p w:rsidR="00171343" w:rsidRPr="00DC0047" w:rsidRDefault="00171343" w:rsidP="00171343">
      <w:pPr>
        <w:pStyle w:val="8"/>
        <w:rPr>
          <w:sz w:val="24"/>
        </w:rPr>
      </w:pPr>
    </w:p>
    <w:p w:rsidR="00C95090" w:rsidRPr="00DC0047" w:rsidRDefault="00C95090" w:rsidP="00171343">
      <w:pPr>
        <w:pStyle w:val="8"/>
        <w:rPr>
          <w:sz w:val="24"/>
        </w:rPr>
      </w:pPr>
    </w:p>
    <w:p w:rsidR="00C95090" w:rsidRPr="00DC0047" w:rsidRDefault="00C95090" w:rsidP="00DC0047">
      <w:pPr>
        <w:pStyle w:val="8"/>
        <w:jc w:val="right"/>
        <w:rPr>
          <w:b w:val="0"/>
          <w:i w:val="0"/>
          <w:sz w:val="24"/>
        </w:rPr>
      </w:pPr>
    </w:p>
    <w:p w:rsidR="00D5675F" w:rsidRPr="00DC0047" w:rsidRDefault="00171343" w:rsidP="00DC0047">
      <w:pPr>
        <w:pStyle w:val="8"/>
        <w:jc w:val="right"/>
        <w:rPr>
          <w:b w:val="0"/>
          <w:i w:val="0"/>
          <w:sz w:val="24"/>
        </w:rPr>
      </w:pPr>
      <w:r w:rsidRPr="00DC0047">
        <w:rPr>
          <w:b w:val="0"/>
          <w:i w:val="0"/>
          <w:sz w:val="24"/>
        </w:rPr>
        <w:t>Таблица  № 5.</w:t>
      </w:r>
      <w:r w:rsidR="00D5675F" w:rsidRPr="00DC0047">
        <w:rPr>
          <w:b w:val="0"/>
          <w:i w:val="0"/>
          <w:sz w:val="24"/>
        </w:rPr>
        <w:t>Качественный  состав  нефти  Ноябрьского  региона.</w:t>
      </w:r>
    </w:p>
    <w:p w:rsidR="0005737E" w:rsidRPr="00DC0047" w:rsidRDefault="0005737E" w:rsidP="00DC0047">
      <w:pPr>
        <w:pStyle w:val="8"/>
        <w:jc w:val="right"/>
        <w:rPr>
          <w:b w:val="0"/>
          <w:i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714"/>
      </w:tblGrid>
      <w:tr w:rsidR="00D5675F" w:rsidRPr="00DC0047" w:rsidTr="00DC0047">
        <w:tc>
          <w:tcPr>
            <w:tcW w:w="4608" w:type="dxa"/>
          </w:tcPr>
          <w:p w:rsidR="00D5675F" w:rsidRPr="00DC0047" w:rsidRDefault="00D5675F" w:rsidP="00171343">
            <w:pPr>
              <w:pStyle w:val="8"/>
              <w:rPr>
                <w:b w:val="0"/>
                <w:i w:val="0"/>
                <w:sz w:val="24"/>
              </w:rPr>
            </w:pPr>
            <w:r w:rsidRPr="00DC0047">
              <w:rPr>
                <w:b w:val="0"/>
                <w:i w:val="0"/>
                <w:sz w:val="24"/>
              </w:rPr>
              <w:t>Элементы</w:t>
            </w:r>
          </w:p>
        </w:tc>
        <w:tc>
          <w:tcPr>
            <w:tcW w:w="4714" w:type="dxa"/>
          </w:tcPr>
          <w:p w:rsidR="00D5675F" w:rsidRPr="00DC0047" w:rsidRDefault="00D5675F" w:rsidP="00171343">
            <w:pPr>
              <w:pStyle w:val="8"/>
              <w:rPr>
                <w:b w:val="0"/>
                <w:i w:val="0"/>
                <w:sz w:val="24"/>
              </w:rPr>
            </w:pPr>
            <w:r w:rsidRPr="00DC0047">
              <w:rPr>
                <w:b w:val="0"/>
                <w:i w:val="0"/>
                <w:sz w:val="24"/>
              </w:rPr>
              <w:t>Массовая  доля</w:t>
            </w:r>
            <w:r w:rsidR="0005737E" w:rsidRPr="00DC0047">
              <w:rPr>
                <w:b w:val="0"/>
                <w:i w:val="0"/>
                <w:sz w:val="24"/>
              </w:rPr>
              <w:t xml:space="preserve">  (</w:t>
            </w:r>
            <w:proofErr w:type="gramStart"/>
            <w:r w:rsidR="0005737E" w:rsidRPr="00DC0047">
              <w:rPr>
                <w:b w:val="0"/>
                <w:i w:val="0"/>
                <w:sz w:val="24"/>
              </w:rPr>
              <w:t>в</w:t>
            </w:r>
            <w:proofErr w:type="gramEnd"/>
            <w:r w:rsidR="0005737E" w:rsidRPr="00DC0047">
              <w:rPr>
                <w:b w:val="0"/>
                <w:i w:val="0"/>
                <w:sz w:val="24"/>
              </w:rPr>
              <w:t xml:space="preserve">  %)</w:t>
            </w:r>
          </w:p>
        </w:tc>
      </w:tr>
      <w:tr w:rsidR="00D5675F" w:rsidRPr="00DC0047" w:rsidTr="00DC0047">
        <w:tc>
          <w:tcPr>
            <w:tcW w:w="4608" w:type="dxa"/>
          </w:tcPr>
          <w:p w:rsidR="00D5675F" w:rsidRPr="00DC0047" w:rsidRDefault="00815C9B" w:rsidP="00171343">
            <w:pPr>
              <w:pStyle w:val="8"/>
              <w:rPr>
                <w:b w:val="0"/>
                <w:i w:val="0"/>
                <w:sz w:val="24"/>
              </w:rPr>
            </w:pPr>
            <w:r w:rsidRPr="00DC0047">
              <w:rPr>
                <w:b w:val="0"/>
                <w:i w:val="0"/>
                <w:sz w:val="24"/>
              </w:rPr>
              <w:t xml:space="preserve">   </w:t>
            </w:r>
            <w:r w:rsidR="00D5675F" w:rsidRPr="00DC0047">
              <w:rPr>
                <w:b w:val="0"/>
                <w:i w:val="0"/>
                <w:sz w:val="24"/>
              </w:rPr>
              <w:t>С</w:t>
            </w:r>
          </w:p>
        </w:tc>
        <w:tc>
          <w:tcPr>
            <w:tcW w:w="4714" w:type="dxa"/>
          </w:tcPr>
          <w:p w:rsidR="00D5675F" w:rsidRPr="00DC0047" w:rsidRDefault="0005737E" w:rsidP="00171343">
            <w:pPr>
              <w:pStyle w:val="8"/>
              <w:rPr>
                <w:b w:val="0"/>
                <w:i w:val="0"/>
                <w:sz w:val="24"/>
              </w:rPr>
            </w:pPr>
            <w:r w:rsidRPr="00DC0047">
              <w:rPr>
                <w:b w:val="0"/>
                <w:i w:val="0"/>
                <w:sz w:val="24"/>
              </w:rPr>
              <w:t>86,23</w:t>
            </w:r>
          </w:p>
        </w:tc>
      </w:tr>
      <w:tr w:rsidR="00D5675F" w:rsidRPr="00DC0047" w:rsidTr="00DC0047">
        <w:tc>
          <w:tcPr>
            <w:tcW w:w="4608" w:type="dxa"/>
          </w:tcPr>
          <w:p w:rsidR="00D5675F" w:rsidRPr="00DC0047" w:rsidRDefault="00815C9B" w:rsidP="00171343">
            <w:pPr>
              <w:pStyle w:val="8"/>
              <w:rPr>
                <w:b w:val="0"/>
                <w:i w:val="0"/>
                <w:sz w:val="24"/>
              </w:rPr>
            </w:pPr>
            <w:r w:rsidRPr="00DC0047">
              <w:rPr>
                <w:b w:val="0"/>
                <w:i w:val="0"/>
                <w:sz w:val="24"/>
              </w:rPr>
              <w:t xml:space="preserve">   </w:t>
            </w:r>
            <w:r w:rsidR="00D5675F" w:rsidRPr="00DC0047">
              <w:rPr>
                <w:b w:val="0"/>
                <w:i w:val="0"/>
                <w:sz w:val="24"/>
              </w:rPr>
              <w:t>Н</w:t>
            </w:r>
          </w:p>
        </w:tc>
        <w:tc>
          <w:tcPr>
            <w:tcW w:w="4714" w:type="dxa"/>
          </w:tcPr>
          <w:p w:rsidR="00D5675F" w:rsidRPr="00DC0047" w:rsidRDefault="0005737E" w:rsidP="00171343">
            <w:pPr>
              <w:pStyle w:val="8"/>
              <w:rPr>
                <w:b w:val="0"/>
                <w:i w:val="0"/>
                <w:sz w:val="24"/>
              </w:rPr>
            </w:pPr>
            <w:r w:rsidRPr="00DC0047">
              <w:rPr>
                <w:b w:val="0"/>
                <w:i w:val="0"/>
                <w:sz w:val="24"/>
              </w:rPr>
              <w:t>12,7</w:t>
            </w:r>
          </w:p>
        </w:tc>
      </w:tr>
      <w:tr w:rsidR="00D5675F" w:rsidRPr="00DC0047" w:rsidTr="00DC0047">
        <w:tc>
          <w:tcPr>
            <w:tcW w:w="4608" w:type="dxa"/>
          </w:tcPr>
          <w:p w:rsidR="00D5675F" w:rsidRPr="00DC0047" w:rsidRDefault="00815C9B" w:rsidP="00171343">
            <w:pPr>
              <w:pStyle w:val="8"/>
              <w:rPr>
                <w:b w:val="0"/>
                <w:i w:val="0"/>
                <w:sz w:val="24"/>
              </w:rPr>
            </w:pPr>
            <w:r w:rsidRPr="00DC0047">
              <w:rPr>
                <w:b w:val="0"/>
                <w:i w:val="0"/>
                <w:sz w:val="24"/>
              </w:rPr>
              <w:t xml:space="preserve">   </w:t>
            </w:r>
            <w:r w:rsidR="00D5675F" w:rsidRPr="00DC0047">
              <w:rPr>
                <w:b w:val="0"/>
                <w:i w:val="0"/>
                <w:sz w:val="24"/>
              </w:rPr>
              <w:t>S</w:t>
            </w:r>
          </w:p>
        </w:tc>
        <w:tc>
          <w:tcPr>
            <w:tcW w:w="4714" w:type="dxa"/>
          </w:tcPr>
          <w:p w:rsidR="00D5675F" w:rsidRPr="00DC0047" w:rsidRDefault="0005737E" w:rsidP="00171343">
            <w:pPr>
              <w:pStyle w:val="8"/>
              <w:rPr>
                <w:b w:val="0"/>
                <w:i w:val="0"/>
                <w:sz w:val="24"/>
              </w:rPr>
            </w:pPr>
            <w:r w:rsidRPr="00DC0047">
              <w:rPr>
                <w:b w:val="0"/>
                <w:i w:val="0"/>
                <w:sz w:val="24"/>
              </w:rPr>
              <w:t>0,63</w:t>
            </w:r>
          </w:p>
        </w:tc>
      </w:tr>
      <w:tr w:rsidR="00D5675F" w:rsidRPr="00DC0047" w:rsidTr="00DC0047">
        <w:tc>
          <w:tcPr>
            <w:tcW w:w="4608" w:type="dxa"/>
          </w:tcPr>
          <w:p w:rsidR="00D5675F" w:rsidRPr="00DC0047" w:rsidRDefault="00815C9B" w:rsidP="00171343">
            <w:pPr>
              <w:pStyle w:val="8"/>
              <w:rPr>
                <w:b w:val="0"/>
                <w:i w:val="0"/>
                <w:sz w:val="24"/>
              </w:rPr>
            </w:pPr>
            <w:r w:rsidRPr="00DC0047">
              <w:rPr>
                <w:b w:val="0"/>
                <w:i w:val="0"/>
                <w:sz w:val="24"/>
              </w:rPr>
              <w:t xml:space="preserve">   </w:t>
            </w:r>
            <w:r w:rsidR="00D5675F" w:rsidRPr="00DC0047">
              <w:rPr>
                <w:b w:val="0"/>
                <w:i w:val="0"/>
                <w:sz w:val="24"/>
              </w:rPr>
              <w:t>N</w:t>
            </w:r>
          </w:p>
        </w:tc>
        <w:tc>
          <w:tcPr>
            <w:tcW w:w="4714" w:type="dxa"/>
          </w:tcPr>
          <w:p w:rsidR="00D5675F" w:rsidRPr="00DC0047" w:rsidRDefault="0005737E" w:rsidP="00171343">
            <w:pPr>
              <w:pStyle w:val="8"/>
              <w:rPr>
                <w:b w:val="0"/>
                <w:i w:val="0"/>
                <w:sz w:val="24"/>
              </w:rPr>
            </w:pPr>
            <w:r w:rsidRPr="00DC0047">
              <w:rPr>
                <w:b w:val="0"/>
                <w:i w:val="0"/>
                <w:sz w:val="24"/>
              </w:rPr>
              <w:t>0,1</w:t>
            </w:r>
          </w:p>
        </w:tc>
      </w:tr>
      <w:tr w:rsidR="00D5675F" w:rsidRPr="00DC0047" w:rsidTr="00DC0047">
        <w:tc>
          <w:tcPr>
            <w:tcW w:w="4608" w:type="dxa"/>
          </w:tcPr>
          <w:p w:rsidR="00D5675F" w:rsidRPr="00DC0047" w:rsidRDefault="00815C9B" w:rsidP="00171343">
            <w:pPr>
              <w:pStyle w:val="8"/>
              <w:rPr>
                <w:b w:val="0"/>
                <w:i w:val="0"/>
                <w:sz w:val="24"/>
              </w:rPr>
            </w:pPr>
            <w:r w:rsidRPr="00DC0047">
              <w:rPr>
                <w:b w:val="0"/>
                <w:i w:val="0"/>
                <w:sz w:val="24"/>
              </w:rPr>
              <w:t xml:space="preserve">   </w:t>
            </w:r>
            <w:r w:rsidR="00D5675F" w:rsidRPr="00DC0047">
              <w:rPr>
                <w:b w:val="0"/>
                <w:i w:val="0"/>
                <w:sz w:val="24"/>
              </w:rPr>
              <w:t>O</w:t>
            </w:r>
          </w:p>
        </w:tc>
        <w:tc>
          <w:tcPr>
            <w:tcW w:w="4714" w:type="dxa"/>
          </w:tcPr>
          <w:p w:rsidR="00D5675F" w:rsidRPr="00DC0047" w:rsidRDefault="0005737E" w:rsidP="00171343">
            <w:pPr>
              <w:pStyle w:val="8"/>
              <w:rPr>
                <w:b w:val="0"/>
                <w:i w:val="0"/>
                <w:sz w:val="24"/>
              </w:rPr>
            </w:pPr>
            <w:r w:rsidRPr="00DC0047">
              <w:rPr>
                <w:b w:val="0"/>
                <w:i w:val="0"/>
                <w:sz w:val="24"/>
              </w:rPr>
              <w:t>0,25</w:t>
            </w:r>
          </w:p>
        </w:tc>
      </w:tr>
      <w:tr w:rsidR="0005737E" w:rsidRPr="00DC0047" w:rsidTr="00DC0047">
        <w:tc>
          <w:tcPr>
            <w:tcW w:w="4608" w:type="dxa"/>
          </w:tcPr>
          <w:p w:rsidR="0005737E" w:rsidRPr="00DC0047" w:rsidRDefault="00815C9B" w:rsidP="00171343">
            <w:pPr>
              <w:pStyle w:val="8"/>
              <w:rPr>
                <w:b w:val="0"/>
                <w:i w:val="0"/>
                <w:sz w:val="24"/>
              </w:rPr>
            </w:pPr>
            <w:r w:rsidRPr="00DC0047">
              <w:rPr>
                <w:b w:val="0"/>
                <w:i w:val="0"/>
                <w:sz w:val="24"/>
              </w:rPr>
              <w:t>Что  составляет  -</w:t>
            </w:r>
          </w:p>
          <w:p w:rsidR="0005737E" w:rsidRPr="00DC0047" w:rsidRDefault="0005737E" w:rsidP="00171343">
            <w:pPr>
              <w:pStyle w:val="8"/>
              <w:rPr>
                <w:b w:val="0"/>
                <w:i w:val="0"/>
                <w:sz w:val="24"/>
              </w:rPr>
            </w:pPr>
          </w:p>
        </w:tc>
        <w:tc>
          <w:tcPr>
            <w:tcW w:w="4714" w:type="dxa"/>
          </w:tcPr>
          <w:p w:rsidR="0005737E" w:rsidRPr="00DC0047" w:rsidRDefault="0005737E" w:rsidP="00171343">
            <w:pPr>
              <w:pStyle w:val="8"/>
              <w:rPr>
                <w:b w:val="0"/>
                <w:i w:val="0"/>
                <w:sz w:val="24"/>
              </w:rPr>
            </w:pPr>
            <w:r w:rsidRPr="00DC0047">
              <w:rPr>
                <w:b w:val="0"/>
                <w:i w:val="0"/>
                <w:sz w:val="24"/>
              </w:rPr>
              <w:t>99,91</w:t>
            </w:r>
          </w:p>
        </w:tc>
      </w:tr>
    </w:tbl>
    <w:p w:rsidR="00815C9B" w:rsidRPr="00DC0047" w:rsidRDefault="00815C9B" w:rsidP="00171343">
      <w:pPr>
        <w:pStyle w:val="8"/>
        <w:rPr>
          <w:b w:val="0"/>
          <w:i w:val="0"/>
          <w:sz w:val="24"/>
        </w:rPr>
      </w:pPr>
      <w:r w:rsidRPr="00DC0047">
        <w:rPr>
          <w:b w:val="0"/>
          <w:i w:val="0"/>
          <w:sz w:val="24"/>
        </w:rPr>
        <w:t>остальное  - механические  примеси (глина,  песок  и  др.)</w:t>
      </w:r>
    </w:p>
    <w:p w:rsidR="00EC4D7D" w:rsidRPr="00DC0047" w:rsidRDefault="00EC4D7D" w:rsidP="00171343">
      <w:pPr>
        <w:pStyle w:val="8"/>
        <w:rPr>
          <w:b w:val="0"/>
          <w:i w:val="0"/>
          <w:sz w:val="24"/>
        </w:rPr>
      </w:pPr>
      <w:r w:rsidRPr="00DC0047">
        <w:rPr>
          <w:b w:val="0"/>
          <w:i w:val="0"/>
          <w:sz w:val="24"/>
        </w:rPr>
        <w:t>Переработка  нефти:</w:t>
      </w:r>
    </w:p>
    <w:p w:rsidR="00071B3A" w:rsidRPr="00DC0047" w:rsidRDefault="00EC4D7D" w:rsidP="00401E5A">
      <w:pPr>
        <w:pStyle w:val="9"/>
        <w:rPr>
          <w:sz w:val="24"/>
        </w:rPr>
      </w:pPr>
      <w:r w:rsidRPr="00DC0047">
        <w:rPr>
          <w:sz w:val="24"/>
        </w:rPr>
        <w:t xml:space="preserve">1.  Первичная </w:t>
      </w:r>
      <w:r w:rsidR="0023565C" w:rsidRPr="00DC0047">
        <w:rPr>
          <w:sz w:val="24"/>
        </w:rPr>
        <w:t xml:space="preserve">  переработка </w:t>
      </w:r>
      <w:r w:rsidRPr="00DC0047">
        <w:rPr>
          <w:sz w:val="24"/>
        </w:rPr>
        <w:t xml:space="preserve"> -  сначала  производят  обезвоживание,  обессоливание,  отгонку  летучих  продуктов, затем  проводят  перегонку  (ректификацию).</w:t>
      </w:r>
    </w:p>
    <w:p w:rsidR="00EC4D7D" w:rsidRPr="00DC0047" w:rsidRDefault="00EC4D7D" w:rsidP="00401E5A">
      <w:pPr>
        <w:pStyle w:val="9"/>
        <w:rPr>
          <w:sz w:val="24"/>
        </w:rPr>
      </w:pPr>
      <w:r w:rsidRPr="00DC0047">
        <w:rPr>
          <w:sz w:val="24"/>
        </w:rPr>
        <w:t xml:space="preserve">2. Вторичная  </w:t>
      </w:r>
    </w:p>
    <w:p w:rsidR="00EC4D7D" w:rsidRPr="00DC0047" w:rsidRDefault="00EC4D7D" w:rsidP="00401E5A">
      <w:pPr>
        <w:pStyle w:val="9"/>
        <w:rPr>
          <w:sz w:val="24"/>
        </w:rPr>
      </w:pPr>
      <w:r w:rsidRPr="00DC0047">
        <w:rPr>
          <w:sz w:val="24"/>
        </w:rPr>
        <w:t>крекинг  (расщепление),</w:t>
      </w:r>
    </w:p>
    <w:p w:rsidR="0063712C" w:rsidRPr="00DC0047" w:rsidRDefault="00EC4D7D" w:rsidP="00401E5A">
      <w:pPr>
        <w:pStyle w:val="9"/>
        <w:rPr>
          <w:sz w:val="24"/>
        </w:rPr>
      </w:pPr>
      <w:r w:rsidRPr="00DC0047">
        <w:rPr>
          <w:sz w:val="24"/>
        </w:rPr>
        <w:t>риформинг -  изменение  структуры  молекулы</w:t>
      </w:r>
      <w:r w:rsidR="00FE1E18" w:rsidRPr="00DC0047">
        <w:rPr>
          <w:sz w:val="24"/>
        </w:rPr>
        <w:t xml:space="preserve">  -</w:t>
      </w:r>
      <w:r w:rsidR="00071B3A" w:rsidRPr="00DC0047">
        <w:rPr>
          <w:sz w:val="24"/>
        </w:rPr>
        <w:t xml:space="preserve"> </w:t>
      </w:r>
      <w:r w:rsidR="00FE1E18" w:rsidRPr="00DC0047">
        <w:rPr>
          <w:sz w:val="24"/>
        </w:rPr>
        <w:t>в</w:t>
      </w:r>
      <w:r w:rsidR="00071B3A" w:rsidRPr="00DC0047">
        <w:rPr>
          <w:sz w:val="24"/>
        </w:rPr>
        <w:t xml:space="preserve"> </w:t>
      </w:r>
      <w:r w:rsidR="00FE1E18" w:rsidRPr="00DC0047">
        <w:rPr>
          <w:sz w:val="24"/>
        </w:rPr>
        <w:t xml:space="preserve"> широком  смысле</w:t>
      </w:r>
      <w:r w:rsidRPr="00DC0047">
        <w:rPr>
          <w:sz w:val="24"/>
        </w:rPr>
        <w:t xml:space="preserve">,  в узком  смысле </w:t>
      </w:r>
      <w:r w:rsidR="0063712C" w:rsidRPr="00DC0047">
        <w:rPr>
          <w:sz w:val="24"/>
        </w:rPr>
        <w:t>–</w:t>
      </w:r>
      <w:r w:rsidRPr="00DC0047">
        <w:rPr>
          <w:sz w:val="24"/>
        </w:rPr>
        <w:t xml:space="preserve"> ароматизация</w:t>
      </w:r>
      <w:r w:rsidR="0063712C" w:rsidRPr="00DC0047">
        <w:rPr>
          <w:sz w:val="24"/>
        </w:rPr>
        <w:t xml:space="preserve">, </w:t>
      </w:r>
      <w:r w:rsidRPr="00DC0047">
        <w:rPr>
          <w:sz w:val="24"/>
        </w:rPr>
        <w:t>изомеризация</w:t>
      </w:r>
      <w:r w:rsidR="0063712C" w:rsidRPr="00DC0047">
        <w:rPr>
          <w:sz w:val="24"/>
        </w:rPr>
        <w:t xml:space="preserve">,  </w:t>
      </w:r>
      <w:proofErr w:type="spellStart"/>
      <w:r w:rsidR="0063712C" w:rsidRPr="00DC0047">
        <w:rPr>
          <w:sz w:val="24"/>
        </w:rPr>
        <w:t>алкилирование</w:t>
      </w:r>
      <w:proofErr w:type="spellEnd"/>
      <w:r w:rsidR="0063712C" w:rsidRPr="00DC0047">
        <w:rPr>
          <w:sz w:val="24"/>
        </w:rPr>
        <w:t>.</w:t>
      </w:r>
    </w:p>
    <w:p w:rsidR="002D2E54" w:rsidRPr="00DC0047" w:rsidRDefault="002D2E54" w:rsidP="00401E5A">
      <w:pPr>
        <w:pStyle w:val="9"/>
        <w:rPr>
          <w:sz w:val="24"/>
        </w:rPr>
      </w:pPr>
      <w:r w:rsidRPr="00DC0047">
        <w:rPr>
          <w:sz w:val="24"/>
        </w:rPr>
        <w:t xml:space="preserve">Нефть  </w:t>
      </w:r>
      <w:r w:rsidR="00D5675F" w:rsidRPr="00DC0047">
        <w:rPr>
          <w:sz w:val="24"/>
        </w:rPr>
        <w:t xml:space="preserve">состоит  из  </w:t>
      </w:r>
      <w:r w:rsidRPr="00DC0047">
        <w:rPr>
          <w:sz w:val="24"/>
        </w:rPr>
        <w:t xml:space="preserve"> смес</w:t>
      </w:r>
      <w:r w:rsidR="00D5675F" w:rsidRPr="00DC0047">
        <w:rPr>
          <w:sz w:val="24"/>
        </w:rPr>
        <w:t xml:space="preserve">и </w:t>
      </w:r>
      <w:r w:rsidRPr="00DC0047">
        <w:rPr>
          <w:sz w:val="24"/>
        </w:rPr>
        <w:t xml:space="preserve"> жидких  и </w:t>
      </w:r>
      <w:r w:rsidR="00D5675F" w:rsidRPr="00DC0047">
        <w:rPr>
          <w:sz w:val="24"/>
        </w:rPr>
        <w:t xml:space="preserve"> газообразных  углеводородов,   ки</w:t>
      </w:r>
      <w:r w:rsidR="00196C71" w:rsidRPr="00DC0047">
        <w:rPr>
          <w:sz w:val="24"/>
        </w:rPr>
        <w:t>с</w:t>
      </w:r>
      <w:r w:rsidR="00D5675F" w:rsidRPr="00DC0047">
        <w:rPr>
          <w:sz w:val="24"/>
        </w:rPr>
        <w:t>лород</w:t>
      </w:r>
      <w:proofErr w:type="gramStart"/>
      <w:r w:rsidR="00D5675F" w:rsidRPr="00DC0047">
        <w:rPr>
          <w:sz w:val="24"/>
        </w:rPr>
        <w:t>о-</w:t>
      </w:r>
      <w:proofErr w:type="gramEnd"/>
      <w:r w:rsidR="00D5675F" w:rsidRPr="00DC0047">
        <w:rPr>
          <w:sz w:val="24"/>
        </w:rPr>
        <w:t xml:space="preserve">,  азото-  и  серосодержащих  органических  веществ,  </w:t>
      </w:r>
      <w:r w:rsidRPr="00DC0047">
        <w:rPr>
          <w:sz w:val="24"/>
        </w:rPr>
        <w:t xml:space="preserve"> пла</w:t>
      </w:r>
      <w:r w:rsidR="00D5675F" w:rsidRPr="00DC0047">
        <w:rPr>
          <w:sz w:val="24"/>
        </w:rPr>
        <w:t>стовой  минерализованной  воды</w:t>
      </w:r>
      <w:r w:rsidRPr="00DC0047">
        <w:rPr>
          <w:sz w:val="24"/>
        </w:rPr>
        <w:t xml:space="preserve">  </w:t>
      </w:r>
      <w:r w:rsidR="005F42F3" w:rsidRPr="00DC0047">
        <w:rPr>
          <w:sz w:val="24"/>
        </w:rPr>
        <w:t>(</w:t>
      </w:r>
      <w:r w:rsidRPr="00DC0047">
        <w:rPr>
          <w:sz w:val="24"/>
        </w:rPr>
        <w:t>содержание  до  80-90%</w:t>
      </w:r>
      <w:r w:rsidR="00D5675F" w:rsidRPr="00DC0047">
        <w:rPr>
          <w:sz w:val="24"/>
        </w:rPr>
        <w:t xml:space="preserve">),  механических  примесей  (глины,  песка),  солей. </w:t>
      </w:r>
      <w:r w:rsidRPr="00DC0047">
        <w:rPr>
          <w:sz w:val="24"/>
        </w:rPr>
        <w:t xml:space="preserve"> Пластовая   вода - это  слабоминерал</w:t>
      </w:r>
      <w:r w:rsidR="005F42F3" w:rsidRPr="00DC0047">
        <w:rPr>
          <w:sz w:val="24"/>
        </w:rPr>
        <w:t>изованная  жидкость,  содержит  ионы:  Са</w:t>
      </w:r>
      <w:proofErr w:type="gramStart"/>
      <w:r w:rsidR="0005737E" w:rsidRPr="00DC0047">
        <w:rPr>
          <w:sz w:val="24"/>
          <w:vertAlign w:val="superscript"/>
        </w:rPr>
        <w:t>2</w:t>
      </w:r>
      <w:proofErr w:type="gramEnd"/>
      <w:r w:rsidR="0005737E" w:rsidRPr="00DC0047">
        <w:rPr>
          <w:sz w:val="24"/>
          <w:vertAlign w:val="superscript"/>
        </w:rPr>
        <w:t>+</w:t>
      </w:r>
      <w:r w:rsidR="005F42F3" w:rsidRPr="00DC0047">
        <w:rPr>
          <w:sz w:val="24"/>
        </w:rPr>
        <w:t>;</w:t>
      </w:r>
      <w:r w:rsidR="005F42F3" w:rsidRPr="00DC0047">
        <w:rPr>
          <w:sz w:val="24"/>
          <w:vertAlign w:val="superscript"/>
        </w:rPr>
        <w:t xml:space="preserve">     </w:t>
      </w:r>
      <w:r w:rsidR="005F42F3" w:rsidRPr="00DC0047">
        <w:rPr>
          <w:sz w:val="24"/>
        </w:rPr>
        <w:t>М</w:t>
      </w:r>
      <w:r w:rsidR="005F42F3" w:rsidRPr="00DC0047">
        <w:rPr>
          <w:sz w:val="24"/>
          <w:lang w:val="en-US"/>
        </w:rPr>
        <w:t>g</w:t>
      </w:r>
      <w:r w:rsidR="005F42F3" w:rsidRPr="00DC0047">
        <w:rPr>
          <w:sz w:val="24"/>
          <w:vertAlign w:val="superscript"/>
        </w:rPr>
        <w:t>2+</w:t>
      </w:r>
      <w:r w:rsidR="0005737E" w:rsidRPr="00DC0047">
        <w:rPr>
          <w:sz w:val="24"/>
        </w:rPr>
        <w:t>,</w:t>
      </w:r>
      <w:r w:rsidR="005F42F3" w:rsidRPr="00DC0047">
        <w:rPr>
          <w:sz w:val="24"/>
        </w:rPr>
        <w:t xml:space="preserve">  </w:t>
      </w:r>
      <w:r w:rsidR="005F42F3" w:rsidRPr="00DC0047">
        <w:rPr>
          <w:sz w:val="24"/>
          <w:lang w:val="en-US"/>
        </w:rPr>
        <w:t>SO</w:t>
      </w:r>
      <w:r w:rsidR="005F42F3" w:rsidRPr="00DC0047">
        <w:rPr>
          <w:sz w:val="24"/>
          <w:vertAlign w:val="subscript"/>
        </w:rPr>
        <w:t>4</w:t>
      </w:r>
      <w:r w:rsidR="005F42F3" w:rsidRPr="00DC0047">
        <w:rPr>
          <w:sz w:val="24"/>
          <w:vertAlign w:val="superscript"/>
        </w:rPr>
        <w:t>2-</w:t>
      </w:r>
      <w:r w:rsidR="005F42F3" w:rsidRPr="00DC0047">
        <w:rPr>
          <w:sz w:val="24"/>
        </w:rPr>
        <w:t xml:space="preserve"> ,  СО</w:t>
      </w:r>
      <w:r w:rsidR="005F42F3" w:rsidRPr="00DC0047">
        <w:rPr>
          <w:sz w:val="24"/>
          <w:vertAlign w:val="subscript"/>
        </w:rPr>
        <w:t>3</w:t>
      </w:r>
      <w:r w:rsidR="005F42F3" w:rsidRPr="00DC0047">
        <w:rPr>
          <w:sz w:val="24"/>
          <w:vertAlign w:val="superscript"/>
        </w:rPr>
        <w:t>2-</w:t>
      </w:r>
      <w:r w:rsidR="0005737E" w:rsidRPr="00DC0047">
        <w:rPr>
          <w:sz w:val="24"/>
        </w:rPr>
        <w:t>,</w:t>
      </w:r>
      <w:r w:rsidR="005F42F3" w:rsidRPr="00DC0047">
        <w:rPr>
          <w:sz w:val="24"/>
        </w:rPr>
        <w:t xml:space="preserve">  НСО</w:t>
      </w:r>
      <w:r w:rsidR="005F42F3" w:rsidRPr="00DC0047">
        <w:rPr>
          <w:sz w:val="24"/>
          <w:vertAlign w:val="subscript"/>
        </w:rPr>
        <w:t>3</w:t>
      </w:r>
      <w:r w:rsidR="005F42F3" w:rsidRPr="00DC0047">
        <w:rPr>
          <w:sz w:val="24"/>
          <w:vertAlign w:val="superscript"/>
        </w:rPr>
        <w:t>2-</w:t>
      </w:r>
      <w:r w:rsidR="005F42F3" w:rsidRPr="00DC0047">
        <w:rPr>
          <w:sz w:val="24"/>
        </w:rPr>
        <w:t>;  С</w:t>
      </w:r>
      <w:r w:rsidR="005F42F3" w:rsidRPr="00DC0047">
        <w:rPr>
          <w:sz w:val="24"/>
          <w:lang w:val="en-US"/>
        </w:rPr>
        <w:t>l</w:t>
      </w:r>
      <w:r w:rsidR="005F42F3" w:rsidRPr="00DC0047">
        <w:rPr>
          <w:sz w:val="24"/>
          <w:vertAlign w:val="superscript"/>
        </w:rPr>
        <w:t>-</w:t>
      </w:r>
      <w:r w:rsidR="0005737E" w:rsidRPr="00DC0047">
        <w:rPr>
          <w:sz w:val="24"/>
        </w:rPr>
        <w:t xml:space="preserve">, </w:t>
      </w:r>
      <w:r w:rsidR="005F42F3" w:rsidRPr="00DC0047">
        <w:rPr>
          <w:sz w:val="24"/>
          <w:lang w:val="en-US"/>
        </w:rPr>
        <w:t>S</w:t>
      </w:r>
      <w:r w:rsidR="005F42F3" w:rsidRPr="00DC0047">
        <w:rPr>
          <w:sz w:val="24"/>
          <w:vertAlign w:val="superscript"/>
        </w:rPr>
        <w:t>2-</w:t>
      </w:r>
      <w:r w:rsidR="005F42F3" w:rsidRPr="00DC0047">
        <w:rPr>
          <w:sz w:val="24"/>
        </w:rPr>
        <w:t xml:space="preserve">   и  др.</w:t>
      </w:r>
      <w:r w:rsidR="00D5675F" w:rsidRPr="00DC0047">
        <w:rPr>
          <w:sz w:val="24"/>
        </w:rPr>
        <w:t xml:space="preserve">  </w:t>
      </w:r>
    </w:p>
    <w:p w:rsidR="00DC0047" w:rsidRDefault="0063712C" w:rsidP="0063712C">
      <w:pPr>
        <w:pStyle w:val="8"/>
        <w:rPr>
          <w:sz w:val="24"/>
        </w:rPr>
      </w:pPr>
      <w:r w:rsidRPr="00DC0047">
        <w:rPr>
          <w:sz w:val="24"/>
        </w:rPr>
        <w:t xml:space="preserve">                                                                                 </w:t>
      </w: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Pr="00DC0047" w:rsidRDefault="00DC0047" w:rsidP="00DC0047">
      <w:pPr>
        <w:pStyle w:val="8"/>
        <w:jc w:val="right"/>
        <w:rPr>
          <w:i w:val="0"/>
          <w:sz w:val="24"/>
        </w:rPr>
      </w:pPr>
      <w:r w:rsidRPr="00DC0047">
        <w:rPr>
          <w:i w:val="0"/>
          <w:sz w:val="24"/>
        </w:rPr>
        <w:t>Приложение</w:t>
      </w:r>
      <w:r>
        <w:rPr>
          <w:i w:val="0"/>
          <w:sz w:val="24"/>
        </w:rPr>
        <w:t xml:space="preserve"> 4</w:t>
      </w:r>
      <w:r w:rsidRPr="00DC0047">
        <w:rPr>
          <w:i w:val="0"/>
          <w:sz w:val="24"/>
        </w:rPr>
        <w:t xml:space="preserve"> </w:t>
      </w:r>
    </w:p>
    <w:p w:rsidR="00DC0047" w:rsidRDefault="00DC0047" w:rsidP="0063712C">
      <w:pPr>
        <w:pStyle w:val="8"/>
        <w:rPr>
          <w:sz w:val="24"/>
        </w:rPr>
      </w:pPr>
    </w:p>
    <w:p w:rsidR="00DC0047" w:rsidRPr="00DC0047" w:rsidRDefault="00DC0047" w:rsidP="0063712C">
      <w:pPr>
        <w:pStyle w:val="8"/>
        <w:rPr>
          <w:b w:val="0"/>
          <w:i w:val="0"/>
          <w:sz w:val="24"/>
        </w:rPr>
      </w:pPr>
    </w:p>
    <w:p w:rsidR="00DC0047" w:rsidRDefault="00DC0047" w:rsidP="00DC0047">
      <w:pPr>
        <w:pStyle w:val="8"/>
        <w:jc w:val="center"/>
        <w:rPr>
          <w:b w:val="0"/>
          <w:i w:val="0"/>
          <w:sz w:val="24"/>
        </w:rPr>
      </w:pPr>
      <w:r>
        <w:rPr>
          <w:b w:val="0"/>
          <w:i w:val="0"/>
          <w:sz w:val="24"/>
        </w:rPr>
        <w:t xml:space="preserve">                                                                       </w:t>
      </w:r>
      <w:r w:rsidR="0063712C" w:rsidRPr="00DC0047">
        <w:rPr>
          <w:b w:val="0"/>
          <w:i w:val="0"/>
          <w:sz w:val="24"/>
        </w:rPr>
        <w:t>Станет тебе  природа,</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Станет  тебе  защитой,</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С добрым  придёт  советом,</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Только  не будь жестоким</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С  честной  природой  этой.</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Щедрости  бескорыстной</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Не  переступи  черту.</w:t>
      </w:r>
    </w:p>
    <w:p w:rsidR="0063712C" w:rsidRPr="00DC0047" w:rsidRDefault="00DC0047" w:rsidP="00DC0047">
      <w:pPr>
        <w:pStyle w:val="8"/>
        <w:jc w:val="center"/>
        <w:rPr>
          <w:b w:val="0"/>
          <w:i w:val="0"/>
          <w:sz w:val="24"/>
        </w:rPr>
      </w:pPr>
      <w:r>
        <w:rPr>
          <w:b w:val="0"/>
          <w:i w:val="0"/>
          <w:sz w:val="24"/>
        </w:rPr>
        <w:t xml:space="preserve">                                                                           </w:t>
      </w:r>
      <w:proofErr w:type="gramStart"/>
      <w:r w:rsidR="0063712C" w:rsidRPr="00DC0047">
        <w:rPr>
          <w:b w:val="0"/>
          <w:i w:val="0"/>
          <w:sz w:val="24"/>
        </w:rPr>
        <w:t>Жадного</w:t>
      </w:r>
      <w:proofErr w:type="gramEnd"/>
      <w:r w:rsidR="0063712C" w:rsidRPr="00DC0047">
        <w:rPr>
          <w:b w:val="0"/>
          <w:i w:val="0"/>
          <w:sz w:val="24"/>
        </w:rPr>
        <w:t xml:space="preserve">  вгонит тундра</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В  вечную  мерзлоту.</w:t>
      </w:r>
    </w:p>
    <w:p w:rsidR="0063712C" w:rsidRPr="00DC0047" w:rsidRDefault="00DC0047" w:rsidP="00DC0047">
      <w:pPr>
        <w:pStyle w:val="8"/>
        <w:jc w:val="center"/>
        <w:rPr>
          <w:b w:val="0"/>
          <w:i w:val="0"/>
          <w:sz w:val="24"/>
        </w:rPr>
      </w:pPr>
      <w:r>
        <w:rPr>
          <w:b w:val="0"/>
          <w:i w:val="0"/>
          <w:sz w:val="24"/>
        </w:rPr>
        <w:t xml:space="preserve">                                                                                               </w:t>
      </w:r>
      <w:r w:rsidR="0063712C" w:rsidRPr="00DC0047">
        <w:rPr>
          <w:b w:val="0"/>
          <w:i w:val="0"/>
          <w:sz w:val="24"/>
        </w:rPr>
        <w:t xml:space="preserve">Леонид </w:t>
      </w:r>
      <w:proofErr w:type="spellStart"/>
      <w:r w:rsidR="0063712C" w:rsidRPr="00DC0047">
        <w:rPr>
          <w:b w:val="0"/>
          <w:i w:val="0"/>
          <w:sz w:val="24"/>
        </w:rPr>
        <w:t>Лапсуй</w:t>
      </w:r>
      <w:proofErr w:type="spellEnd"/>
    </w:p>
    <w:p w:rsidR="0017499F" w:rsidRPr="00A97D89" w:rsidRDefault="00A97D89" w:rsidP="00A97D89">
      <w:pPr>
        <w:pStyle w:val="8"/>
        <w:jc w:val="center"/>
        <w:rPr>
          <w:i w:val="0"/>
          <w:sz w:val="24"/>
        </w:rPr>
      </w:pPr>
      <w:r w:rsidRPr="00A97D89">
        <w:rPr>
          <w:i w:val="0"/>
          <w:sz w:val="24"/>
        </w:rPr>
        <w:t>Эколог</w:t>
      </w:r>
    </w:p>
    <w:p w:rsidR="006763AC" w:rsidRPr="00DC0047" w:rsidRDefault="006763AC" w:rsidP="00DC0047">
      <w:pPr>
        <w:jc w:val="both"/>
      </w:pPr>
      <w:r w:rsidRPr="00DC0047">
        <w:t>Нефть – это  очень  ценное  полезное  и</w:t>
      </w:r>
      <w:r w:rsidR="009C13C8" w:rsidRPr="00DC0047">
        <w:t xml:space="preserve">скопаемое,  но  неправильное  </w:t>
      </w:r>
      <w:r w:rsidRPr="00DC0047">
        <w:t xml:space="preserve">  использование  и  нарушение технологии добычи  нефти приводят к  серьёзным  последствиям.</w:t>
      </w:r>
    </w:p>
    <w:p w:rsidR="006763AC" w:rsidRPr="00DC0047" w:rsidRDefault="006763AC" w:rsidP="00DC0047">
      <w:pPr>
        <w:jc w:val="both"/>
      </w:pPr>
      <w:r w:rsidRPr="00DC0047">
        <w:t>Следует  отметить  основные  экологические  проблемы:</w:t>
      </w:r>
    </w:p>
    <w:p w:rsidR="006763AC" w:rsidRPr="00DC0047" w:rsidRDefault="006763AC" w:rsidP="00DC0047">
      <w:pPr>
        <w:jc w:val="both"/>
      </w:pPr>
      <w:r w:rsidRPr="00DC0047">
        <w:t xml:space="preserve">1.  Загрязнение  воздуха.  </w:t>
      </w:r>
    </w:p>
    <w:p w:rsidR="006763AC" w:rsidRPr="00DC0047" w:rsidRDefault="006763AC" w:rsidP="00DC0047">
      <w:pPr>
        <w:jc w:val="both"/>
      </w:pPr>
      <w:r w:rsidRPr="00DC0047">
        <w:t>Основными  загрязнителями являются:</w:t>
      </w:r>
    </w:p>
    <w:p w:rsidR="006763AC" w:rsidRPr="00DC0047" w:rsidRDefault="006763AC" w:rsidP="00DC0047">
      <w:pPr>
        <w:jc w:val="both"/>
      </w:pPr>
      <w:r w:rsidRPr="00DC0047">
        <w:t>предприятия  нефтегазового  комплекса,</w:t>
      </w:r>
      <w:r w:rsidR="00F70D4F" w:rsidRPr="00DC0047">
        <w:t xml:space="preserve">  теплоэлектроцентрали;</w:t>
      </w:r>
    </w:p>
    <w:p w:rsidR="00F70D4F" w:rsidRPr="00DC0047" w:rsidRDefault="00F70D4F" w:rsidP="00DC0047">
      <w:pPr>
        <w:jc w:val="both"/>
      </w:pPr>
      <w:r w:rsidRPr="00DC0047">
        <w:t>транспорт.</w:t>
      </w:r>
    </w:p>
    <w:p w:rsidR="00F70D4F" w:rsidRPr="00DC0047" w:rsidRDefault="00F70D4F" w:rsidP="00DC0047">
      <w:pPr>
        <w:jc w:val="both"/>
      </w:pPr>
      <w:r w:rsidRPr="00DC0047">
        <w:t>2.Загрязнение  поверхностных вод.</w:t>
      </w:r>
    </w:p>
    <w:p w:rsidR="00F70D4F" w:rsidRPr="00DC0047" w:rsidRDefault="009C13C8" w:rsidP="00DC0047">
      <w:pPr>
        <w:jc w:val="both"/>
      </w:pPr>
      <w:r w:rsidRPr="00DC0047">
        <w:t>Основными  источ</w:t>
      </w:r>
      <w:r w:rsidR="00F70D4F" w:rsidRPr="00DC0047">
        <w:t>никами  загрязнений  водоёмов   являются  стоки  от  буровых  скважин,  транспортных  средств.  Химические  реагенты,  нефть,  нефтепродукты,  фенолы,  тяжёлые  металлы  являются  основными  загрязнителями,  попадающими  в  водоёмы.  Тяжёлые фракции  нефти,  оседая  на  дно  рек,  способствуют  хроническому  загрязнению  и  вызывают  гибель  данной  фауны.  Большую  опасность  для  рыбного  хозяйства  представляет  загрязнение  вод Обской и  Тазовской  губ.  В  некоторых  местах  Обской  губы  содержание  нефтепродуктов  превышает  уровень  ПДК</w:t>
      </w:r>
      <w:r w:rsidRPr="00DC0047">
        <w:t xml:space="preserve">  в  сотни  раз,  что</w:t>
      </w:r>
      <w:r w:rsidR="00F70D4F" w:rsidRPr="00DC0047">
        <w:t xml:space="preserve">  отрицательно  сказывается  на  рыбных  ресурсах  и  представляет  угрозу  для  человека.</w:t>
      </w:r>
    </w:p>
    <w:p w:rsidR="00F70D4F" w:rsidRPr="00DC0047" w:rsidRDefault="00F70D4F" w:rsidP="00DC0047">
      <w:pPr>
        <w:jc w:val="both"/>
      </w:pPr>
      <w:r w:rsidRPr="00DC0047">
        <w:t xml:space="preserve">3. </w:t>
      </w:r>
      <w:r w:rsidR="00293C6A" w:rsidRPr="00DC0047">
        <w:t>Нарушение  почвенно-растительного  покрова.</w:t>
      </w:r>
      <w:r w:rsidR="00E258A9" w:rsidRPr="00DC0047">
        <w:t xml:space="preserve">  </w:t>
      </w:r>
    </w:p>
    <w:p w:rsidR="009C13C8" w:rsidRPr="00DC0047" w:rsidRDefault="009C13C8" w:rsidP="00DC0047">
      <w:pPr>
        <w:jc w:val="both"/>
      </w:pPr>
      <w:r w:rsidRPr="00DC0047">
        <w:t xml:space="preserve">                  </w:t>
      </w:r>
      <w:r w:rsidR="00E258A9" w:rsidRPr="00DC0047">
        <w:t>Почвы  округа  подвергаются  химическому  загрязнению  в  районах  месторождений  нефти  и  газа.  В  районах  пробуренных  скважин  отмечается  повышенное  содержание  в  почве  цинка</w:t>
      </w:r>
      <w:r w:rsidRPr="00DC0047">
        <w:t>,  с</w:t>
      </w:r>
      <w:r w:rsidR="00E258A9" w:rsidRPr="00DC0047">
        <w:t xml:space="preserve">винца,  никеля,  хрома,  бора,  стронция.  Вечная  мерзлота  способствует  накоплению    загрязняющих  веществ  в  почве и  длительному  хранению.  </w:t>
      </w:r>
      <w:r w:rsidRPr="00DC0047">
        <w:t>В  условиях  низких  температур  растительный  покров  развивается  чрезвычайно  медленно,  поэтому  природа  в  тундре  более  ранима. Чем  в  других  районах планеты.</w:t>
      </w:r>
    </w:p>
    <w:p w:rsidR="0063712C" w:rsidRPr="00DC0047" w:rsidRDefault="009C13C8" w:rsidP="00DC0047">
      <w:pPr>
        <w:jc w:val="both"/>
      </w:pPr>
      <w:r w:rsidRPr="00DC0047">
        <w:t xml:space="preserve">                  </w:t>
      </w:r>
      <w:r w:rsidR="00E258A9" w:rsidRPr="00DC0047">
        <w:t>Длительность  восстановления  лан</w:t>
      </w:r>
      <w:r w:rsidR="00293C6A" w:rsidRPr="00DC0047">
        <w:t>д</w:t>
      </w:r>
      <w:r w:rsidR="00E258A9" w:rsidRPr="00DC0047">
        <w:t>шафтов  на  территории  округа  составляет  от  15  до 100  лет,  но  основная  их  часть  вообще  не восстанавливается.</w:t>
      </w:r>
      <w:r w:rsidR="00293C6A" w:rsidRPr="00DC0047">
        <w:t xml:space="preserve">  Из-за  бездумного  освоения  нефтегазовых  ресурсов  Ямала  выведено  из оборота  60тыс.  км</w:t>
      </w:r>
      <w:proofErr w:type="gramStart"/>
      <w:r w:rsidR="00293C6A" w:rsidRPr="00DC0047">
        <w:rPr>
          <w:vertAlign w:val="superscript"/>
        </w:rPr>
        <w:t>2</w:t>
      </w:r>
      <w:proofErr w:type="gramEnd"/>
      <w:r w:rsidR="00293C6A" w:rsidRPr="00DC0047">
        <w:t xml:space="preserve"> оленьих пастбищ, в  1990  году  сгорело  14 тыс.  км</w:t>
      </w:r>
      <w:r w:rsidR="00293C6A" w:rsidRPr="00DC0047">
        <w:rPr>
          <w:vertAlign w:val="superscript"/>
        </w:rPr>
        <w:t>2</w:t>
      </w:r>
      <w:r w:rsidR="00293C6A" w:rsidRPr="00DC0047">
        <w:t xml:space="preserve">  ягельников.  При  существующей  практике  экосистемы  разрушены  на  20-30%.  За  последующие  10-15  лет  тундра  может  лишиться  лишайникового  покрова,    что  остановит  оленеводство  и  пушной  промысел  - традиционные   отрасли  природопользования  коренных  жителей.  Если не  изменить способы  добычи  полезных  ископаемых  в  полярной  тундре Ямала,  то  можно ожидать  новую  экологическую  катастрофу.</w:t>
      </w: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Default="00DC0047" w:rsidP="0063712C">
      <w:pPr>
        <w:pStyle w:val="8"/>
        <w:rPr>
          <w:sz w:val="24"/>
        </w:rPr>
      </w:pPr>
    </w:p>
    <w:p w:rsidR="00DC0047" w:rsidRPr="00DC0047" w:rsidRDefault="00DC0047" w:rsidP="00A97D89">
      <w:pPr>
        <w:pStyle w:val="8"/>
        <w:jc w:val="right"/>
        <w:rPr>
          <w:i w:val="0"/>
          <w:sz w:val="24"/>
        </w:rPr>
      </w:pPr>
      <w:r w:rsidRPr="00DC0047">
        <w:rPr>
          <w:i w:val="0"/>
          <w:sz w:val="24"/>
        </w:rPr>
        <w:t xml:space="preserve">Приложение </w:t>
      </w:r>
      <w:r>
        <w:rPr>
          <w:i w:val="0"/>
          <w:sz w:val="24"/>
        </w:rPr>
        <w:t>5</w:t>
      </w:r>
    </w:p>
    <w:p w:rsidR="00C75FD8" w:rsidRPr="00DC0047" w:rsidRDefault="00A97D89" w:rsidP="00140513">
      <w:pPr>
        <w:pStyle w:val="8"/>
        <w:ind w:left="720"/>
        <w:jc w:val="center"/>
        <w:rPr>
          <w:i w:val="0"/>
          <w:sz w:val="24"/>
        </w:rPr>
      </w:pPr>
      <w:r>
        <w:rPr>
          <w:i w:val="0"/>
          <w:sz w:val="24"/>
        </w:rPr>
        <w:t>Вопросы  для  лотереи</w:t>
      </w:r>
    </w:p>
    <w:p w:rsidR="00743F04" w:rsidRPr="00DC0047" w:rsidRDefault="00743F04" w:rsidP="00C75FD8">
      <w:pPr>
        <w:pStyle w:val="9"/>
        <w:rPr>
          <w:sz w:val="24"/>
        </w:rPr>
      </w:pPr>
    </w:p>
    <w:p w:rsidR="00C75FD8" w:rsidRPr="00DC0047" w:rsidRDefault="00C75FD8" w:rsidP="00140513">
      <w:pPr>
        <w:pStyle w:val="9"/>
        <w:rPr>
          <w:sz w:val="24"/>
        </w:rPr>
      </w:pPr>
      <w:r w:rsidRPr="00DC0047">
        <w:rPr>
          <w:sz w:val="24"/>
        </w:rPr>
        <w:t>Назовите  формулу  метана.</w:t>
      </w:r>
    </w:p>
    <w:p w:rsidR="00C75FD8" w:rsidRPr="00DC0047" w:rsidRDefault="00C75FD8" w:rsidP="00140513">
      <w:pPr>
        <w:pStyle w:val="9"/>
        <w:rPr>
          <w:sz w:val="24"/>
        </w:rPr>
      </w:pPr>
      <w:r w:rsidRPr="00DC0047">
        <w:rPr>
          <w:sz w:val="24"/>
        </w:rPr>
        <w:t>Назовите  формулу  этилена.</w:t>
      </w:r>
    </w:p>
    <w:p w:rsidR="00C75FD8" w:rsidRPr="00DC0047" w:rsidRDefault="00C75FD8" w:rsidP="00140513">
      <w:pPr>
        <w:pStyle w:val="9"/>
        <w:rPr>
          <w:sz w:val="24"/>
        </w:rPr>
      </w:pPr>
      <w:r w:rsidRPr="00DC0047">
        <w:rPr>
          <w:sz w:val="24"/>
        </w:rPr>
        <w:t>Назовите  формулу  ацетилена.</w:t>
      </w:r>
    </w:p>
    <w:p w:rsidR="00C75FD8" w:rsidRPr="00DC0047" w:rsidRDefault="00C75FD8" w:rsidP="00140513">
      <w:pPr>
        <w:pStyle w:val="9"/>
        <w:rPr>
          <w:sz w:val="24"/>
        </w:rPr>
      </w:pPr>
      <w:r w:rsidRPr="00DC0047">
        <w:rPr>
          <w:sz w:val="24"/>
        </w:rPr>
        <w:t>Назовите  формулу  бензола.</w:t>
      </w:r>
    </w:p>
    <w:p w:rsidR="00C75FD8" w:rsidRPr="00DC0047" w:rsidRDefault="00C75FD8" w:rsidP="00140513">
      <w:pPr>
        <w:pStyle w:val="9"/>
        <w:rPr>
          <w:sz w:val="24"/>
        </w:rPr>
      </w:pPr>
      <w:r w:rsidRPr="00DC0047">
        <w:rPr>
          <w:sz w:val="24"/>
        </w:rPr>
        <w:t>Назовите  пластмассу,  которую  получают  из  этилена.</w:t>
      </w:r>
    </w:p>
    <w:p w:rsidR="00C75FD8" w:rsidRPr="00DC0047" w:rsidRDefault="00C75FD8" w:rsidP="00140513">
      <w:pPr>
        <w:pStyle w:val="9"/>
        <w:rPr>
          <w:sz w:val="24"/>
        </w:rPr>
      </w:pPr>
      <w:r w:rsidRPr="00DC0047">
        <w:rPr>
          <w:sz w:val="24"/>
        </w:rPr>
        <w:t>Как  горит  этилен?</w:t>
      </w:r>
    </w:p>
    <w:p w:rsidR="00C75FD8" w:rsidRPr="00DC0047" w:rsidRDefault="00C75FD8" w:rsidP="00140513">
      <w:pPr>
        <w:pStyle w:val="9"/>
        <w:rPr>
          <w:sz w:val="24"/>
        </w:rPr>
      </w:pPr>
      <w:r w:rsidRPr="00DC0047">
        <w:rPr>
          <w:sz w:val="24"/>
        </w:rPr>
        <w:t xml:space="preserve">Какая  реакция  наиболее  типична  для  </w:t>
      </w:r>
      <w:proofErr w:type="spellStart"/>
      <w:r w:rsidRPr="00DC0047">
        <w:rPr>
          <w:sz w:val="24"/>
        </w:rPr>
        <w:t>алканов</w:t>
      </w:r>
      <w:proofErr w:type="spellEnd"/>
      <w:r w:rsidRPr="00DC0047">
        <w:rPr>
          <w:sz w:val="24"/>
        </w:rPr>
        <w:t>?</w:t>
      </w:r>
    </w:p>
    <w:p w:rsidR="00C75FD8" w:rsidRPr="00DC0047" w:rsidRDefault="00C75FD8" w:rsidP="00140513">
      <w:pPr>
        <w:pStyle w:val="9"/>
        <w:rPr>
          <w:sz w:val="24"/>
        </w:rPr>
      </w:pPr>
      <w:r w:rsidRPr="00DC0047">
        <w:rPr>
          <w:sz w:val="24"/>
        </w:rPr>
        <w:t xml:space="preserve">Какая  реакция  наиболее  типична  для  </w:t>
      </w:r>
      <w:proofErr w:type="spellStart"/>
      <w:r w:rsidRPr="00DC0047">
        <w:rPr>
          <w:sz w:val="24"/>
        </w:rPr>
        <w:t>алкенов</w:t>
      </w:r>
      <w:proofErr w:type="spellEnd"/>
      <w:r w:rsidRPr="00DC0047">
        <w:rPr>
          <w:sz w:val="24"/>
        </w:rPr>
        <w:t>?</w:t>
      </w:r>
    </w:p>
    <w:p w:rsidR="00C75FD8" w:rsidRPr="00DC0047" w:rsidRDefault="00C75FD8" w:rsidP="00140513">
      <w:pPr>
        <w:pStyle w:val="9"/>
        <w:rPr>
          <w:sz w:val="24"/>
        </w:rPr>
      </w:pPr>
      <w:r w:rsidRPr="00DC0047">
        <w:rPr>
          <w:sz w:val="24"/>
        </w:rPr>
        <w:t>Обесцвечивает  ли бензол бромную  воду?</w:t>
      </w:r>
    </w:p>
    <w:p w:rsidR="00140513" w:rsidRDefault="00C75FD8" w:rsidP="00140513">
      <w:pPr>
        <w:pStyle w:val="9"/>
        <w:rPr>
          <w:sz w:val="24"/>
        </w:rPr>
      </w:pPr>
      <w:r w:rsidRPr="00DC0047">
        <w:rPr>
          <w:sz w:val="24"/>
        </w:rPr>
        <w:t>Обесцвечивает  ли  толуол  бромную  воду?</w:t>
      </w:r>
    </w:p>
    <w:p w:rsidR="00C75FD8" w:rsidRPr="00DC0047" w:rsidRDefault="00C75FD8" w:rsidP="00140513">
      <w:pPr>
        <w:pStyle w:val="9"/>
        <w:rPr>
          <w:sz w:val="24"/>
        </w:rPr>
      </w:pPr>
      <w:r w:rsidRPr="00DC0047">
        <w:rPr>
          <w:sz w:val="24"/>
        </w:rPr>
        <w:t>Как  переводится  на  русский  язык  слово  «крекинг»?</w:t>
      </w:r>
    </w:p>
    <w:p w:rsidR="00C75FD8" w:rsidRPr="00DC0047" w:rsidRDefault="00C75FD8" w:rsidP="00140513">
      <w:pPr>
        <w:pStyle w:val="9"/>
        <w:rPr>
          <w:sz w:val="24"/>
        </w:rPr>
      </w:pPr>
      <w:r w:rsidRPr="00DC0047">
        <w:rPr>
          <w:sz w:val="24"/>
        </w:rPr>
        <w:t>Что    такое  изомеры?</w:t>
      </w:r>
    </w:p>
    <w:p w:rsidR="00C75FD8" w:rsidRPr="00DC0047" w:rsidRDefault="00C75FD8" w:rsidP="00140513">
      <w:pPr>
        <w:pStyle w:val="9"/>
        <w:rPr>
          <w:sz w:val="24"/>
        </w:rPr>
      </w:pPr>
      <w:r w:rsidRPr="00DC0047">
        <w:rPr>
          <w:sz w:val="24"/>
        </w:rPr>
        <w:t xml:space="preserve">Назовите  общую формулу  </w:t>
      </w:r>
      <w:proofErr w:type="spellStart"/>
      <w:r w:rsidRPr="00DC0047">
        <w:rPr>
          <w:sz w:val="24"/>
        </w:rPr>
        <w:t>алканов</w:t>
      </w:r>
      <w:proofErr w:type="spellEnd"/>
      <w:r w:rsidRPr="00DC0047">
        <w:rPr>
          <w:sz w:val="24"/>
        </w:rPr>
        <w:t>.</w:t>
      </w:r>
    </w:p>
    <w:p w:rsidR="00C75FD8" w:rsidRPr="00DC0047" w:rsidRDefault="00C75FD8" w:rsidP="00140513">
      <w:pPr>
        <w:pStyle w:val="9"/>
        <w:rPr>
          <w:sz w:val="24"/>
        </w:rPr>
      </w:pPr>
      <w:r w:rsidRPr="00DC0047">
        <w:rPr>
          <w:sz w:val="24"/>
        </w:rPr>
        <w:t xml:space="preserve">Какова  общая  формула  </w:t>
      </w:r>
      <w:proofErr w:type="spellStart"/>
      <w:r w:rsidRPr="00DC0047">
        <w:rPr>
          <w:sz w:val="24"/>
        </w:rPr>
        <w:t>алкенов</w:t>
      </w:r>
      <w:proofErr w:type="spellEnd"/>
      <w:r w:rsidRPr="00DC0047">
        <w:rPr>
          <w:sz w:val="24"/>
        </w:rPr>
        <w:t>?</w:t>
      </w:r>
    </w:p>
    <w:p w:rsidR="00C75FD8" w:rsidRPr="00DC0047" w:rsidRDefault="00C75FD8" w:rsidP="00140513">
      <w:pPr>
        <w:pStyle w:val="9"/>
        <w:rPr>
          <w:sz w:val="24"/>
        </w:rPr>
      </w:pPr>
      <w:r w:rsidRPr="00DC0047">
        <w:rPr>
          <w:sz w:val="24"/>
        </w:rPr>
        <w:t xml:space="preserve">Какова  общая  формула  </w:t>
      </w:r>
      <w:proofErr w:type="spellStart"/>
      <w:r w:rsidRPr="00DC0047">
        <w:rPr>
          <w:sz w:val="24"/>
        </w:rPr>
        <w:t>алкинов</w:t>
      </w:r>
      <w:proofErr w:type="spellEnd"/>
      <w:r w:rsidRPr="00DC0047">
        <w:rPr>
          <w:sz w:val="24"/>
        </w:rPr>
        <w:t>?</w:t>
      </w:r>
    </w:p>
    <w:p w:rsidR="00C75FD8" w:rsidRPr="00DC0047" w:rsidRDefault="00C75FD8" w:rsidP="00140513">
      <w:pPr>
        <w:pStyle w:val="9"/>
        <w:rPr>
          <w:sz w:val="24"/>
        </w:rPr>
      </w:pPr>
      <w:r w:rsidRPr="00DC0047">
        <w:rPr>
          <w:sz w:val="24"/>
        </w:rPr>
        <w:t>Какой  учёный  впервые  получил  синтетический  каучук?</w:t>
      </w:r>
    </w:p>
    <w:p w:rsidR="00C75FD8" w:rsidRPr="00DC0047" w:rsidRDefault="00C75FD8" w:rsidP="00140513">
      <w:pPr>
        <w:pStyle w:val="9"/>
        <w:rPr>
          <w:sz w:val="24"/>
        </w:rPr>
      </w:pPr>
      <w:r w:rsidRPr="00DC0047">
        <w:rPr>
          <w:sz w:val="24"/>
        </w:rPr>
        <w:t xml:space="preserve">Какой  тип гибридизации  атомов  углерода  в  </w:t>
      </w:r>
      <w:proofErr w:type="spellStart"/>
      <w:r w:rsidRPr="00DC0047">
        <w:rPr>
          <w:sz w:val="24"/>
        </w:rPr>
        <w:t>алканах</w:t>
      </w:r>
      <w:proofErr w:type="spellEnd"/>
      <w:r w:rsidRPr="00DC0047">
        <w:rPr>
          <w:sz w:val="24"/>
        </w:rPr>
        <w:t>?</w:t>
      </w:r>
    </w:p>
    <w:p w:rsidR="00C75FD8" w:rsidRPr="00DC0047" w:rsidRDefault="00C75FD8" w:rsidP="00140513">
      <w:pPr>
        <w:pStyle w:val="9"/>
        <w:rPr>
          <w:sz w:val="24"/>
        </w:rPr>
      </w:pPr>
      <w:r w:rsidRPr="00DC0047">
        <w:rPr>
          <w:sz w:val="24"/>
        </w:rPr>
        <w:t xml:space="preserve">Какой  тип гибридизации  атомов  углерода  в  </w:t>
      </w:r>
      <w:proofErr w:type="spellStart"/>
      <w:r w:rsidRPr="00DC0047">
        <w:rPr>
          <w:sz w:val="24"/>
        </w:rPr>
        <w:t>алкенах</w:t>
      </w:r>
      <w:proofErr w:type="spellEnd"/>
      <w:r w:rsidRPr="00DC0047">
        <w:rPr>
          <w:sz w:val="24"/>
        </w:rPr>
        <w:t>?</w:t>
      </w:r>
    </w:p>
    <w:p w:rsidR="00C75FD8" w:rsidRPr="00DC0047" w:rsidRDefault="00C75FD8" w:rsidP="00140513">
      <w:pPr>
        <w:pStyle w:val="9"/>
        <w:rPr>
          <w:sz w:val="24"/>
        </w:rPr>
      </w:pPr>
      <w:r w:rsidRPr="00DC0047">
        <w:rPr>
          <w:sz w:val="24"/>
        </w:rPr>
        <w:t xml:space="preserve">Какие  вещества  более  активны:  </w:t>
      </w:r>
      <w:proofErr w:type="spellStart"/>
      <w:r w:rsidRPr="00DC0047">
        <w:rPr>
          <w:sz w:val="24"/>
        </w:rPr>
        <w:t>алканы</w:t>
      </w:r>
      <w:proofErr w:type="spellEnd"/>
      <w:r w:rsidRPr="00DC0047">
        <w:rPr>
          <w:sz w:val="24"/>
        </w:rPr>
        <w:t xml:space="preserve">  или  </w:t>
      </w:r>
      <w:proofErr w:type="spellStart"/>
      <w:r w:rsidRPr="00DC0047">
        <w:rPr>
          <w:sz w:val="24"/>
        </w:rPr>
        <w:t>алкены</w:t>
      </w:r>
      <w:proofErr w:type="spellEnd"/>
      <w:r w:rsidRPr="00DC0047">
        <w:rPr>
          <w:sz w:val="24"/>
        </w:rPr>
        <w:t>?</w:t>
      </w:r>
    </w:p>
    <w:p w:rsidR="00C75FD8" w:rsidRPr="00DC0047" w:rsidRDefault="00C75FD8" w:rsidP="00140513">
      <w:pPr>
        <w:pStyle w:val="9"/>
        <w:rPr>
          <w:sz w:val="24"/>
        </w:rPr>
      </w:pPr>
      <w:r w:rsidRPr="00DC0047">
        <w:rPr>
          <w:sz w:val="24"/>
        </w:rPr>
        <w:t>Как  называют  метан  шахтёры?</w:t>
      </w:r>
    </w:p>
    <w:p w:rsidR="00C75FD8" w:rsidRPr="00DC0047" w:rsidRDefault="00C75FD8" w:rsidP="00140513">
      <w:pPr>
        <w:pStyle w:val="9"/>
        <w:rPr>
          <w:sz w:val="24"/>
        </w:rPr>
      </w:pPr>
      <w:r w:rsidRPr="00DC0047">
        <w:rPr>
          <w:sz w:val="24"/>
        </w:rPr>
        <w:t xml:space="preserve">Назовите  общую  формулу  </w:t>
      </w:r>
      <w:proofErr w:type="spellStart"/>
      <w:r w:rsidRPr="00DC0047">
        <w:rPr>
          <w:sz w:val="24"/>
        </w:rPr>
        <w:t>циклоалканов</w:t>
      </w:r>
      <w:proofErr w:type="spellEnd"/>
      <w:r w:rsidRPr="00DC0047">
        <w:rPr>
          <w:sz w:val="24"/>
        </w:rPr>
        <w:t>.</w:t>
      </w:r>
    </w:p>
    <w:p w:rsidR="00C75FD8" w:rsidRPr="00DC0047" w:rsidRDefault="00C75FD8" w:rsidP="00140513">
      <w:pPr>
        <w:pStyle w:val="9"/>
        <w:rPr>
          <w:sz w:val="24"/>
        </w:rPr>
      </w:pPr>
      <w:r w:rsidRPr="00DC0047">
        <w:rPr>
          <w:sz w:val="24"/>
        </w:rPr>
        <w:t xml:space="preserve">Назовите  тип  гибридизации  атомов  углерода  в  </w:t>
      </w:r>
      <w:proofErr w:type="spellStart"/>
      <w:r w:rsidRPr="00DC0047">
        <w:rPr>
          <w:sz w:val="24"/>
        </w:rPr>
        <w:t>алкинах</w:t>
      </w:r>
      <w:proofErr w:type="spellEnd"/>
      <w:r w:rsidRPr="00DC0047">
        <w:rPr>
          <w:sz w:val="24"/>
        </w:rPr>
        <w:t>.</w:t>
      </w:r>
    </w:p>
    <w:p w:rsidR="00C75FD8" w:rsidRPr="00DC0047" w:rsidRDefault="00C75FD8" w:rsidP="00140513">
      <w:pPr>
        <w:pStyle w:val="9"/>
        <w:rPr>
          <w:sz w:val="24"/>
        </w:rPr>
      </w:pPr>
      <w:r w:rsidRPr="00DC0047">
        <w:rPr>
          <w:sz w:val="24"/>
        </w:rPr>
        <w:t>Какая  форма  молекулы  этилена?</w:t>
      </w:r>
    </w:p>
    <w:p w:rsidR="00C75FD8" w:rsidRPr="00DC0047" w:rsidRDefault="00C75FD8" w:rsidP="00140513">
      <w:pPr>
        <w:pStyle w:val="9"/>
        <w:rPr>
          <w:sz w:val="24"/>
        </w:rPr>
      </w:pPr>
      <w:r w:rsidRPr="00DC0047">
        <w:rPr>
          <w:sz w:val="24"/>
        </w:rPr>
        <w:t>Какая  форма  молекулы  у  метана?</w:t>
      </w:r>
    </w:p>
    <w:p w:rsidR="00C75FD8" w:rsidRPr="00DC0047" w:rsidRDefault="00C75FD8" w:rsidP="00140513">
      <w:pPr>
        <w:pStyle w:val="9"/>
        <w:rPr>
          <w:sz w:val="24"/>
        </w:rPr>
      </w:pPr>
      <w:r w:rsidRPr="00DC0047">
        <w:rPr>
          <w:sz w:val="24"/>
        </w:rPr>
        <w:t>По  какому  механизму  протекаем  реакция  хлорирования  метана</w:t>
      </w:r>
    </w:p>
    <w:p w:rsidR="00C75FD8" w:rsidRPr="00DC0047" w:rsidRDefault="00C75FD8" w:rsidP="00140513">
      <w:pPr>
        <w:pStyle w:val="9"/>
        <w:rPr>
          <w:sz w:val="24"/>
        </w:rPr>
      </w:pPr>
      <w:r w:rsidRPr="00DC0047">
        <w:rPr>
          <w:sz w:val="24"/>
        </w:rPr>
        <w:t xml:space="preserve">Как  назвал  </w:t>
      </w:r>
      <w:proofErr w:type="spellStart"/>
      <w:r w:rsidRPr="00DC0047">
        <w:rPr>
          <w:sz w:val="24"/>
        </w:rPr>
        <w:t>циклоалканы</w:t>
      </w:r>
      <w:proofErr w:type="spellEnd"/>
      <w:r w:rsidRPr="00DC0047">
        <w:rPr>
          <w:sz w:val="24"/>
        </w:rPr>
        <w:t xml:space="preserve">   </w:t>
      </w:r>
      <w:proofErr w:type="spellStart"/>
      <w:r w:rsidRPr="00DC0047">
        <w:rPr>
          <w:sz w:val="24"/>
        </w:rPr>
        <w:t>В.Марковников</w:t>
      </w:r>
      <w:proofErr w:type="spellEnd"/>
      <w:r w:rsidRPr="00DC0047">
        <w:rPr>
          <w:sz w:val="24"/>
        </w:rPr>
        <w:t>?</w:t>
      </w:r>
    </w:p>
    <w:p w:rsidR="00C75FD8" w:rsidRPr="00DC0047" w:rsidRDefault="00C75FD8" w:rsidP="00140513">
      <w:pPr>
        <w:pStyle w:val="9"/>
        <w:rPr>
          <w:sz w:val="24"/>
        </w:rPr>
      </w:pPr>
      <w:r w:rsidRPr="00DC0047">
        <w:rPr>
          <w:sz w:val="24"/>
        </w:rPr>
        <w:t>При  каких  условиях  протекает  реакция  хлорирования  метана?</w:t>
      </w:r>
    </w:p>
    <w:p w:rsidR="00C75FD8" w:rsidRPr="00DC0047" w:rsidRDefault="00C75FD8" w:rsidP="00140513">
      <w:pPr>
        <w:pStyle w:val="9"/>
        <w:rPr>
          <w:sz w:val="24"/>
        </w:rPr>
      </w:pPr>
      <w:r w:rsidRPr="00DC0047">
        <w:rPr>
          <w:sz w:val="24"/>
        </w:rPr>
        <w:t>Что  такое  гомологи?</w:t>
      </w:r>
    </w:p>
    <w:p w:rsidR="00C75FD8" w:rsidRPr="00DC0047" w:rsidRDefault="00C75FD8" w:rsidP="00140513">
      <w:pPr>
        <w:pStyle w:val="9"/>
        <w:rPr>
          <w:sz w:val="24"/>
        </w:rPr>
      </w:pPr>
      <w:r w:rsidRPr="00DC0047">
        <w:rPr>
          <w:sz w:val="24"/>
        </w:rPr>
        <w:t>Назовите  изомер  бутана.</w:t>
      </w:r>
    </w:p>
    <w:p w:rsidR="00C75FD8" w:rsidRPr="00DC0047" w:rsidRDefault="00C75FD8" w:rsidP="00140513">
      <w:pPr>
        <w:pStyle w:val="9"/>
        <w:rPr>
          <w:sz w:val="24"/>
        </w:rPr>
      </w:pPr>
      <w:r w:rsidRPr="00DC0047">
        <w:rPr>
          <w:sz w:val="24"/>
        </w:rPr>
        <w:t>Что  изучает  органическая  химия?</w:t>
      </w:r>
    </w:p>
    <w:p w:rsidR="00C75FD8" w:rsidRPr="00DC0047" w:rsidRDefault="00C75FD8" w:rsidP="00140513">
      <w:pPr>
        <w:pStyle w:val="9"/>
        <w:rPr>
          <w:sz w:val="24"/>
        </w:rPr>
      </w:pPr>
      <w:r w:rsidRPr="00DC0047">
        <w:rPr>
          <w:sz w:val="24"/>
        </w:rPr>
        <w:t>Кто  создал  теорию  химического  строения?</w:t>
      </w:r>
    </w:p>
    <w:p w:rsidR="00C75FD8" w:rsidRPr="00DC0047" w:rsidRDefault="00C75FD8" w:rsidP="00140513">
      <w:pPr>
        <w:pStyle w:val="9"/>
        <w:rPr>
          <w:sz w:val="24"/>
        </w:rPr>
      </w:pPr>
      <w:r w:rsidRPr="00DC0047">
        <w:rPr>
          <w:sz w:val="24"/>
        </w:rPr>
        <w:t>Назовите  природные  источники  углеводородов?</w:t>
      </w:r>
    </w:p>
    <w:p w:rsidR="00C75FD8" w:rsidRPr="00DC0047" w:rsidRDefault="00C75FD8" w:rsidP="00140513">
      <w:pPr>
        <w:pStyle w:val="9"/>
        <w:rPr>
          <w:sz w:val="24"/>
        </w:rPr>
      </w:pPr>
      <w:r w:rsidRPr="00DC0047">
        <w:rPr>
          <w:sz w:val="24"/>
        </w:rPr>
        <w:t>Какая  фракция  нефти  самая  лёгкая?</w:t>
      </w:r>
    </w:p>
    <w:p w:rsidR="00C75FD8" w:rsidRPr="00DC0047" w:rsidRDefault="00C75FD8" w:rsidP="00140513">
      <w:pPr>
        <w:pStyle w:val="9"/>
        <w:rPr>
          <w:sz w:val="24"/>
        </w:rPr>
      </w:pPr>
      <w:r w:rsidRPr="00DC0047">
        <w:rPr>
          <w:sz w:val="24"/>
        </w:rPr>
        <w:t>Как  называется  реакция  присоединения  водорода?</w:t>
      </w:r>
    </w:p>
    <w:p w:rsidR="00C75FD8" w:rsidRPr="00DC0047" w:rsidRDefault="00C75FD8" w:rsidP="00140513">
      <w:pPr>
        <w:pStyle w:val="9"/>
        <w:rPr>
          <w:sz w:val="24"/>
        </w:rPr>
        <w:sectPr w:rsidR="00C75FD8" w:rsidRPr="00DC0047" w:rsidSect="00953676">
          <w:pgSz w:w="11906" w:h="16838" w:code="9"/>
          <w:pgMar w:top="851" w:right="851" w:bottom="1134" w:left="1701" w:header="709" w:footer="709" w:gutter="0"/>
          <w:cols w:space="708"/>
          <w:docGrid w:linePitch="360"/>
        </w:sectPr>
      </w:pPr>
      <w:r w:rsidRPr="00DC0047">
        <w:rPr>
          <w:sz w:val="24"/>
        </w:rPr>
        <w:t>Как  называется  реакция  присоединения  воды?</w:t>
      </w:r>
    </w:p>
    <w:p w:rsidR="00A97D89" w:rsidRPr="00DC0047" w:rsidRDefault="00A97D89" w:rsidP="006C201F">
      <w:pPr>
        <w:pStyle w:val="3"/>
        <w:spacing w:before="0" w:after="0"/>
        <w:jc w:val="right"/>
        <w:rPr>
          <w:rFonts w:ascii="Times New Roman" w:hAnsi="Times New Roman" w:cs="Times New Roman"/>
          <w:sz w:val="24"/>
          <w:szCs w:val="24"/>
        </w:rPr>
      </w:pPr>
      <w:r w:rsidRPr="00DC004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6</w:t>
      </w:r>
    </w:p>
    <w:p w:rsidR="001F6054" w:rsidRDefault="006C201F" w:rsidP="006C201F">
      <w:pPr>
        <w:pStyle w:val="8"/>
        <w:jc w:val="center"/>
        <w:rPr>
          <w:i w:val="0"/>
          <w:sz w:val="24"/>
        </w:rPr>
      </w:pPr>
      <w:r>
        <w:rPr>
          <w:i w:val="0"/>
          <w:sz w:val="24"/>
        </w:rPr>
        <w:t>Задание  для  разминки</w:t>
      </w:r>
    </w:p>
    <w:p w:rsidR="006C201F" w:rsidRPr="006C201F" w:rsidRDefault="006C201F" w:rsidP="001F6054">
      <w:pPr>
        <w:pStyle w:val="8"/>
        <w:rPr>
          <w:i w:val="0"/>
          <w:sz w:val="24"/>
        </w:rPr>
      </w:pPr>
    </w:p>
    <w:p w:rsidR="00F758B0" w:rsidRPr="00DC0047" w:rsidRDefault="00353067" w:rsidP="0035636C">
      <w:pPr>
        <w:pStyle w:val="40"/>
        <w:rPr>
          <w:sz w:val="24"/>
        </w:rPr>
      </w:pPr>
      <w:r w:rsidRPr="00DC0047">
        <w:rPr>
          <w:sz w:val="24"/>
        </w:rPr>
        <w:t>Сколько  знакомых  вам  веществ  хотя  бы  понаслышке  Вы  нашли  в таблице?</w:t>
      </w:r>
    </w:p>
    <w:p w:rsidR="007C35F0" w:rsidRPr="00DC0047" w:rsidRDefault="00DA5CCC" w:rsidP="007C211C">
      <w:pPr>
        <w:pStyle w:val="9"/>
        <w:numPr>
          <w:ilvl w:val="0"/>
          <w:numId w:val="5"/>
        </w:numPr>
        <w:rPr>
          <w:sz w:val="24"/>
        </w:rPr>
      </w:pPr>
      <w:r w:rsidRPr="00DC0047">
        <w:rPr>
          <w:sz w:val="24"/>
        </w:rPr>
        <w:t>Метан</w:t>
      </w:r>
      <w:r w:rsidR="007C35F0" w:rsidRPr="00DC0047">
        <w:rPr>
          <w:sz w:val="24"/>
        </w:rPr>
        <w:t xml:space="preserve"> </w:t>
      </w:r>
    </w:p>
    <w:p w:rsidR="007C35F0" w:rsidRPr="00DC0047" w:rsidRDefault="007C35F0" w:rsidP="007C211C">
      <w:pPr>
        <w:pStyle w:val="9"/>
        <w:numPr>
          <w:ilvl w:val="0"/>
          <w:numId w:val="5"/>
        </w:numPr>
        <w:rPr>
          <w:sz w:val="24"/>
        </w:rPr>
      </w:pPr>
      <w:r w:rsidRPr="00DC0047">
        <w:rPr>
          <w:sz w:val="24"/>
        </w:rPr>
        <w:t>Хлорметан</w:t>
      </w:r>
    </w:p>
    <w:p w:rsidR="00DA5CCC" w:rsidRPr="00DC0047" w:rsidRDefault="00B07FC3" w:rsidP="007C211C">
      <w:pPr>
        <w:pStyle w:val="9"/>
        <w:numPr>
          <w:ilvl w:val="0"/>
          <w:numId w:val="5"/>
        </w:numPr>
        <w:rPr>
          <w:sz w:val="24"/>
        </w:rPr>
      </w:pPr>
      <w:r w:rsidRPr="00DC0047">
        <w:rPr>
          <w:sz w:val="24"/>
        </w:rPr>
        <w:t>Э</w:t>
      </w:r>
      <w:r w:rsidR="00DA5CCC" w:rsidRPr="00DC0047">
        <w:rPr>
          <w:sz w:val="24"/>
        </w:rPr>
        <w:t>тан</w:t>
      </w:r>
    </w:p>
    <w:p w:rsidR="00DA5CCC" w:rsidRPr="00DC0047" w:rsidRDefault="00B07FC3" w:rsidP="007C211C">
      <w:pPr>
        <w:pStyle w:val="9"/>
        <w:numPr>
          <w:ilvl w:val="0"/>
          <w:numId w:val="5"/>
        </w:numPr>
        <w:rPr>
          <w:sz w:val="24"/>
        </w:rPr>
      </w:pPr>
      <w:r w:rsidRPr="00DC0047">
        <w:rPr>
          <w:sz w:val="24"/>
        </w:rPr>
        <w:t>П</w:t>
      </w:r>
      <w:r w:rsidR="00DA5CCC" w:rsidRPr="00DC0047">
        <w:rPr>
          <w:sz w:val="24"/>
        </w:rPr>
        <w:t>ропан</w:t>
      </w:r>
    </w:p>
    <w:p w:rsidR="00DA5CCC" w:rsidRPr="00DC0047" w:rsidRDefault="00B07FC3" w:rsidP="007C211C">
      <w:pPr>
        <w:pStyle w:val="9"/>
        <w:numPr>
          <w:ilvl w:val="0"/>
          <w:numId w:val="5"/>
        </w:numPr>
        <w:rPr>
          <w:sz w:val="24"/>
        </w:rPr>
      </w:pPr>
      <w:r w:rsidRPr="00DC0047">
        <w:rPr>
          <w:sz w:val="24"/>
        </w:rPr>
        <w:t>Б</w:t>
      </w:r>
      <w:r w:rsidR="00DA5CCC" w:rsidRPr="00DC0047">
        <w:rPr>
          <w:sz w:val="24"/>
        </w:rPr>
        <w:t>утан</w:t>
      </w:r>
    </w:p>
    <w:p w:rsidR="007C35F0" w:rsidRPr="00DC0047" w:rsidRDefault="007C35F0" w:rsidP="007C211C">
      <w:pPr>
        <w:pStyle w:val="9"/>
        <w:numPr>
          <w:ilvl w:val="0"/>
          <w:numId w:val="5"/>
        </w:numPr>
        <w:rPr>
          <w:sz w:val="24"/>
        </w:rPr>
      </w:pPr>
      <w:r w:rsidRPr="00DC0047">
        <w:rPr>
          <w:sz w:val="24"/>
        </w:rPr>
        <w:t>Пентан</w:t>
      </w:r>
    </w:p>
    <w:p w:rsidR="007C35F0" w:rsidRPr="00DC0047" w:rsidRDefault="00353067" w:rsidP="007C211C">
      <w:pPr>
        <w:pStyle w:val="9"/>
        <w:numPr>
          <w:ilvl w:val="0"/>
          <w:numId w:val="5"/>
        </w:numPr>
        <w:rPr>
          <w:sz w:val="24"/>
        </w:rPr>
      </w:pPr>
      <w:r w:rsidRPr="00DC0047">
        <w:rPr>
          <w:sz w:val="24"/>
        </w:rPr>
        <w:t>Изобутан</w:t>
      </w:r>
      <w:r w:rsidR="007C35F0" w:rsidRPr="00DC0047">
        <w:rPr>
          <w:sz w:val="24"/>
        </w:rPr>
        <w:t xml:space="preserve"> </w:t>
      </w:r>
    </w:p>
    <w:p w:rsidR="007C35F0" w:rsidRPr="00DC0047" w:rsidRDefault="007C35F0" w:rsidP="007C211C">
      <w:pPr>
        <w:pStyle w:val="9"/>
        <w:numPr>
          <w:ilvl w:val="0"/>
          <w:numId w:val="5"/>
        </w:numPr>
        <w:rPr>
          <w:sz w:val="24"/>
        </w:rPr>
      </w:pPr>
      <w:r w:rsidRPr="00DC0047">
        <w:rPr>
          <w:sz w:val="24"/>
        </w:rPr>
        <w:t xml:space="preserve">Изооктан </w:t>
      </w:r>
    </w:p>
    <w:p w:rsidR="007C35F0" w:rsidRPr="00DC0047" w:rsidRDefault="007C35F0" w:rsidP="007C211C">
      <w:pPr>
        <w:pStyle w:val="9"/>
        <w:numPr>
          <w:ilvl w:val="0"/>
          <w:numId w:val="5"/>
        </w:numPr>
        <w:rPr>
          <w:sz w:val="24"/>
        </w:rPr>
      </w:pPr>
      <w:r w:rsidRPr="00DC0047">
        <w:rPr>
          <w:sz w:val="24"/>
        </w:rPr>
        <w:t>Циклопропан</w:t>
      </w:r>
    </w:p>
    <w:p w:rsidR="007C35F0" w:rsidRPr="00DC0047" w:rsidRDefault="007C35F0" w:rsidP="007C211C">
      <w:pPr>
        <w:pStyle w:val="9"/>
        <w:numPr>
          <w:ilvl w:val="0"/>
          <w:numId w:val="5"/>
        </w:numPr>
        <w:rPr>
          <w:sz w:val="24"/>
        </w:rPr>
      </w:pPr>
      <w:r w:rsidRPr="00DC0047">
        <w:rPr>
          <w:sz w:val="24"/>
        </w:rPr>
        <w:t xml:space="preserve">Циклобутан </w:t>
      </w:r>
    </w:p>
    <w:p w:rsidR="007C35F0" w:rsidRPr="00DC0047" w:rsidRDefault="007C35F0" w:rsidP="007C211C">
      <w:pPr>
        <w:pStyle w:val="9"/>
        <w:numPr>
          <w:ilvl w:val="0"/>
          <w:numId w:val="5"/>
        </w:numPr>
        <w:rPr>
          <w:sz w:val="24"/>
        </w:rPr>
      </w:pPr>
      <w:r w:rsidRPr="00DC0047">
        <w:rPr>
          <w:sz w:val="24"/>
        </w:rPr>
        <w:t>Тефлон</w:t>
      </w:r>
    </w:p>
    <w:p w:rsidR="007C35F0" w:rsidRPr="00DC0047" w:rsidRDefault="007C35F0" w:rsidP="007C211C">
      <w:pPr>
        <w:pStyle w:val="9"/>
        <w:numPr>
          <w:ilvl w:val="0"/>
          <w:numId w:val="5"/>
        </w:numPr>
        <w:rPr>
          <w:sz w:val="24"/>
        </w:rPr>
      </w:pPr>
      <w:r w:rsidRPr="00DC0047">
        <w:rPr>
          <w:sz w:val="24"/>
        </w:rPr>
        <w:t>Хлороформ</w:t>
      </w:r>
    </w:p>
    <w:p w:rsidR="007C35F0" w:rsidRPr="00DC0047" w:rsidRDefault="007C35F0" w:rsidP="007C211C">
      <w:pPr>
        <w:pStyle w:val="9"/>
        <w:numPr>
          <w:ilvl w:val="0"/>
          <w:numId w:val="5"/>
        </w:numPr>
        <w:rPr>
          <w:sz w:val="24"/>
        </w:rPr>
      </w:pPr>
      <w:r w:rsidRPr="00DC0047">
        <w:rPr>
          <w:sz w:val="24"/>
        </w:rPr>
        <w:t>Фреоны</w:t>
      </w:r>
    </w:p>
    <w:p w:rsidR="007C35F0" w:rsidRPr="00DC0047" w:rsidRDefault="007C35F0" w:rsidP="007C211C">
      <w:pPr>
        <w:pStyle w:val="9"/>
        <w:numPr>
          <w:ilvl w:val="0"/>
          <w:numId w:val="5"/>
        </w:numPr>
        <w:rPr>
          <w:sz w:val="24"/>
        </w:rPr>
      </w:pPr>
      <w:r w:rsidRPr="00DC0047">
        <w:rPr>
          <w:sz w:val="24"/>
        </w:rPr>
        <w:t>Этилен</w:t>
      </w:r>
    </w:p>
    <w:p w:rsidR="00DA5CCC" w:rsidRPr="00DC0047" w:rsidRDefault="00B07FC3" w:rsidP="007C211C">
      <w:pPr>
        <w:pStyle w:val="9"/>
        <w:numPr>
          <w:ilvl w:val="0"/>
          <w:numId w:val="5"/>
        </w:numPr>
        <w:rPr>
          <w:sz w:val="24"/>
        </w:rPr>
      </w:pPr>
      <w:r w:rsidRPr="00DC0047">
        <w:rPr>
          <w:sz w:val="24"/>
        </w:rPr>
        <w:t>П</w:t>
      </w:r>
      <w:r w:rsidR="00DA5CCC" w:rsidRPr="00DC0047">
        <w:rPr>
          <w:sz w:val="24"/>
        </w:rPr>
        <w:t>олиэтилен</w:t>
      </w:r>
    </w:p>
    <w:p w:rsidR="007C35F0" w:rsidRPr="00DC0047" w:rsidRDefault="00B07FC3" w:rsidP="007C211C">
      <w:pPr>
        <w:pStyle w:val="9"/>
        <w:numPr>
          <w:ilvl w:val="0"/>
          <w:numId w:val="5"/>
        </w:numPr>
        <w:rPr>
          <w:sz w:val="24"/>
        </w:rPr>
      </w:pPr>
      <w:r w:rsidRPr="00DC0047">
        <w:rPr>
          <w:sz w:val="24"/>
        </w:rPr>
        <w:t>П</w:t>
      </w:r>
      <w:r w:rsidR="00DA5CCC" w:rsidRPr="00DC0047">
        <w:rPr>
          <w:sz w:val="24"/>
        </w:rPr>
        <w:t>олихлорвинил</w:t>
      </w:r>
      <w:r w:rsidR="007C35F0" w:rsidRPr="00DC0047">
        <w:rPr>
          <w:sz w:val="24"/>
        </w:rPr>
        <w:t xml:space="preserve"> </w:t>
      </w:r>
    </w:p>
    <w:p w:rsidR="00DA5CCC" w:rsidRPr="00DC0047" w:rsidRDefault="007C35F0" w:rsidP="007C211C">
      <w:pPr>
        <w:pStyle w:val="9"/>
        <w:numPr>
          <w:ilvl w:val="0"/>
          <w:numId w:val="5"/>
        </w:numPr>
        <w:rPr>
          <w:sz w:val="24"/>
        </w:rPr>
      </w:pPr>
      <w:r w:rsidRPr="00DC0047">
        <w:rPr>
          <w:sz w:val="24"/>
        </w:rPr>
        <w:t>Бутадиен</w:t>
      </w:r>
    </w:p>
    <w:p w:rsidR="00DA5CCC" w:rsidRPr="00DC0047" w:rsidRDefault="00B07FC3" w:rsidP="007C211C">
      <w:pPr>
        <w:pStyle w:val="9"/>
        <w:numPr>
          <w:ilvl w:val="0"/>
          <w:numId w:val="5"/>
        </w:numPr>
        <w:rPr>
          <w:sz w:val="24"/>
        </w:rPr>
      </w:pPr>
      <w:r w:rsidRPr="00DC0047">
        <w:rPr>
          <w:sz w:val="24"/>
        </w:rPr>
        <w:t>А</w:t>
      </w:r>
      <w:r w:rsidR="00DA5CCC" w:rsidRPr="00DC0047">
        <w:rPr>
          <w:sz w:val="24"/>
        </w:rPr>
        <w:t>цетилен</w:t>
      </w:r>
    </w:p>
    <w:p w:rsidR="00353067" w:rsidRPr="00DC0047" w:rsidRDefault="00353067" w:rsidP="007C211C">
      <w:pPr>
        <w:pStyle w:val="9"/>
        <w:numPr>
          <w:ilvl w:val="0"/>
          <w:numId w:val="5"/>
        </w:numPr>
        <w:rPr>
          <w:sz w:val="24"/>
        </w:rPr>
      </w:pPr>
      <w:r w:rsidRPr="00DC0047">
        <w:rPr>
          <w:sz w:val="24"/>
        </w:rPr>
        <w:t>Бензол</w:t>
      </w:r>
    </w:p>
    <w:p w:rsidR="007C35F0" w:rsidRPr="00DC0047" w:rsidRDefault="007C35F0" w:rsidP="007C211C">
      <w:pPr>
        <w:pStyle w:val="9"/>
        <w:numPr>
          <w:ilvl w:val="0"/>
          <w:numId w:val="5"/>
        </w:numPr>
        <w:rPr>
          <w:sz w:val="24"/>
        </w:rPr>
      </w:pPr>
      <w:r w:rsidRPr="00DC0047">
        <w:rPr>
          <w:sz w:val="24"/>
        </w:rPr>
        <w:t xml:space="preserve">Гексахлоран </w:t>
      </w:r>
    </w:p>
    <w:p w:rsidR="007C35F0" w:rsidRPr="00DC0047" w:rsidRDefault="007C35F0" w:rsidP="007C211C">
      <w:pPr>
        <w:pStyle w:val="9"/>
        <w:numPr>
          <w:ilvl w:val="0"/>
          <w:numId w:val="5"/>
        </w:numPr>
        <w:rPr>
          <w:sz w:val="24"/>
        </w:rPr>
      </w:pPr>
      <w:r w:rsidRPr="00DC0047">
        <w:rPr>
          <w:sz w:val="24"/>
        </w:rPr>
        <w:t>Толуол</w:t>
      </w:r>
    </w:p>
    <w:p w:rsidR="007C35F0" w:rsidRPr="00DC0047" w:rsidRDefault="007C35F0" w:rsidP="007C211C">
      <w:pPr>
        <w:pStyle w:val="9"/>
        <w:numPr>
          <w:ilvl w:val="0"/>
          <w:numId w:val="5"/>
        </w:numPr>
        <w:rPr>
          <w:sz w:val="24"/>
        </w:rPr>
      </w:pPr>
      <w:r w:rsidRPr="00DC0047">
        <w:rPr>
          <w:sz w:val="24"/>
        </w:rPr>
        <w:t>Хлорбензол</w:t>
      </w:r>
    </w:p>
    <w:p w:rsidR="007C35F0" w:rsidRPr="00DC0047" w:rsidRDefault="007C35F0" w:rsidP="007C211C">
      <w:pPr>
        <w:pStyle w:val="9"/>
        <w:numPr>
          <w:ilvl w:val="0"/>
          <w:numId w:val="5"/>
        </w:numPr>
        <w:rPr>
          <w:sz w:val="24"/>
        </w:rPr>
      </w:pPr>
      <w:r w:rsidRPr="00DC0047">
        <w:rPr>
          <w:sz w:val="24"/>
        </w:rPr>
        <w:t xml:space="preserve">Тринитротолуол  </w:t>
      </w:r>
    </w:p>
    <w:p w:rsidR="00DA5CCC" w:rsidRPr="00DC0047" w:rsidRDefault="00B07FC3" w:rsidP="007C211C">
      <w:pPr>
        <w:pStyle w:val="9"/>
        <w:numPr>
          <w:ilvl w:val="0"/>
          <w:numId w:val="5"/>
        </w:numPr>
        <w:rPr>
          <w:sz w:val="24"/>
        </w:rPr>
      </w:pPr>
      <w:r w:rsidRPr="00DC0047">
        <w:rPr>
          <w:sz w:val="24"/>
        </w:rPr>
        <w:t>Н</w:t>
      </w:r>
      <w:r w:rsidR="00DA5CCC" w:rsidRPr="00DC0047">
        <w:rPr>
          <w:sz w:val="24"/>
        </w:rPr>
        <w:t>афталин</w:t>
      </w:r>
    </w:p>
    <w:p w:rsidR="00DA5CCC" w:rsidRPr="00DC0047" w:rsidRDefault="00B07FC3" w:rsidP="007C211C">
      <w:pPr>
        <w:pStyle w:val="9"/>
        <w:numPr>
          <w:ilvl w:val="0"/>
          <w:numId w:val="5"/>
        </w:numPr>
        <w:rPr>
          <w:sz w:val="24"/>
        </w:rPr>
      </w:pPr>
      <w:r w:rsidRPr="00DC0047">
        <w:rPr>
          <w:sz w:val="24"/>
        </w:rPr>
        <w:t>С</w:t>
      </w:r>
      <w:r w:rsidR="00DA5CCC" w:rsidRPr="00DC0047">
        <w:rPr>
          <w:sz w:val="24"/>
        </w:rPr>
        <w:t>тирол</w:t>
      </w:r>
    </w:p>
    <w:p w:rsidR="00353067" w:rsidRPr="00DC0047" w:rsidRDefault="00353067" w:rsidP="007C211C">
      <w:pPr>
        <w:pStyle w:val="9"/>
        <w:numPr>
          <w:ilvl w:val="0"/>
          <w:numId w:val="5"/>
        </w:numPr>
        <w:rPr>
          <w:sz w:val="24"/>
        </w:rPr>
      </w:pPr>
      <w:r w:rsidRPr="00DC0047">
        <w:rPr>
          <w:sz w:val="24"/>
        </w:rPr>
        <w:t>Фенол</w:t>
      </w:r>
    </w:p>
    <w:p w:rsidR="00DA5CCC" w:rsidRPr="00DC0047" w:rsidRDefault="00B07FC3" w:rsidP="007C211C">
      <w:pPr>
        <w:pStyle w:val="9"/>
        <w:numPr>
          <w:ilvl w:val="0"/>
          <w:numId w:val="5"/>
        </w:numPr>
        <w:rPr>
          <w:sz w:val="24"/>
        </w:rPr>
      </w:pPr>
      <w:r w:rsidRPr="00DC0047">
        <w:rPr>
          <w:sz w:val="24"/>
        </w:rPr>
        <w:t>М</w:t>
      </w:r>
      <w:r w:rsidR="00DA5CCC" w:rsidRPr="00DC0047">
        <w:rPr>
          <w:sz w:val="24"/>
        </w:rPr>
        <w:t>етиловый  спирт</w:t>
      </w:r>
    </w:p>
    <w:p w:rsidR="00B07FC3" w:rsidRPr="00DC0047" w:rsidRDefault="00B07FC3" w:rsidP="007C211C">
      <w:pPr>
        <w:pStyle w:val="9"/>
        <w:numPr>
          <w:ilvl w:val="0"/>
          <w:numId w:val="5"/>
        </w:numPr>
        <w:rPr>
          <w:sz w:val="24"/>
        </w:rPr>
      </w:pPr>
      <w:r w:rsidRPr="00DC0047">
        <w:rPr>
          <w:sz w:val="24"/>
        </w:rPr>
        <w:t>Э</w:t>
      </w:r>
      <w:r w:rsidR="00DA5CCC" w:rsidRPr="00DC0047">
        <w:rPr>
          <w:sz w:val="24"/>
        </w:rPr>
        <w:t>тиловый  спирт</w:t>
      </w:r>
    </w:p>
    <w:p w:rsidR="00353067" w:rsidRPr="00DC0047" w:rsidRDefault="00B07FC3" w:rsidP="007C211C">
      <w:pPr>
        <w:pStyle w:val="9"/>
        <w:numPr>
          <w:ilvl w:val="0"/>
          <w:numId w:val="5"/>
        </w:numPr>
        <w:rPr>
          <w:sz w:val="24"/>
        </w:rPr>
      </w:pPr>
      <w:r w:rsidRPr="00DC0047">
        <w:rPr>
          <w:sz w:val="24"/>
        </w:rPr>
        <w:t>Г</w:t>
      </w:r>
      <w:r w:rsidR="00DA5CCC" w:rsidRPr="00DC0047">
        <w:rPr>
          <w:sz w:val="24"/>
        </w:rPr>
        <w:t>лицерин</w:t>
      </w:r>
    </w:p>
    <w:p w:rsidR="00353067" w:rsidRPr="00DC0047" w:rsidRDefault="00353067" w:rsidP="007C211C">
      <w:pPr>
        <w:pStyle w:val="9"/>
        <w:numPr>
          <w:ilvl w:val="0"/>
          <w:numId w:val="5"/>
        </w:numPr>
        <w:rPr>
          <w:sz w:val="24"/>
        </w:rPr>
      </w:pPr>
      <w:r w:rsidRPr="00DC0047">
        <w:rPr>
          <w:sz w:val="24"/>
        </w:rPr>
        <w:t>Ацетон</w:t>
      </w:r>
    </w:p>
    <w:p w:rsidR="00DA5CCC" w:rsidRPr="00DC0047" w:rsidRDefault="00B07FC3" w:rsidP="007C211C">
      <w:pPr>
        <w:pStyle w:val="9"/>
        <w:numPr>
          <w:ilvl w:val="0"/>
          <w:numId w:val="5"/>
        </w:numPr>
        <w:rPr>
          <w:sz w:val="24"/>
        </w:rPr>
      </w:pPr>
      <w:r w:rsidRPr="00DC0047">
        <w:rPr>
          <w:sz w:val="24"/>
        </w:rPr>
        <w:t>У</w:t>
      </w:r>
      <w:r w:rsidR="00DA5CCC" w:rsidRPr="00DC0047">
        <w:rPr>
          <w:sz w:val="24"/>
        </w:rPr>
        <w:t>ксусная  кислота</w:t>
      </w:r>
    </w:p>
    <w:p w:rsidR="00DA5CCC" w:rsidRPr="00DC0047" w:rsidRDefault="00353067" w:rsidP="007C211C">
      <w:pPr>
        <w:pStyle w:val="9"/>
        <w:numPr>
          <w:ilvl w:val="0"/>
          <w:numId w:val="5"/>
        </w:numPr>
        <w:rPr>
          <w:sz w:val="24"/>
        </w:rPr>
      </w:pPr>
      <w:r w:rsidRPr="00DC0047">
        <w:rPr>
          <w:sz w:val="24"/>
        </w:rPr>
        <w:t>Л</w:t>
      </w:r>
      <w:r w:rsidR="00DA5CCC" w:rsidRPr="00DC0047">
        <w:rPr>
          <w:sz w:val="24"/>
        </w:rPr>
        <w:t>имонная  кислота</w:t>
      </w:r>
    </w:p>
    <w:p w:rsidR="00DA5CCC" w:rsidRPr="00DC0047" w:rsidRDefault="00353067" w:rsidP="007C211C">
      <w:pPr>
        <w:pStyle w:val="9"/>
        <w:numPr>
          <w:ilvl w:val="0"/>
          <w:numId w:val="5"/>
        </w:numPr>
        <w:rPr>
          <w:sz w:val="24"/>
        </w:rPr>
      </w:pPr>
      <w:r w:rsidRPr="00DC0047">
        <w:rPr>
          <w:sz w:val="24"/>
        </w:rPr>
        <w:t>А</w:t>
      </w:r>
      <w:r w:rsidR="00DA5CCC" w:rsidRPr="00DC0047">
        <w:rPr>
          <w:sz w:val="24"/>
        </w:rPr>
        <w:t>скорбиновая  кислота</w:t>
      </w:r>
    </w:p>
    <w:p w:rsidR="00353067" w:rsidRPr="00DC0047" w:rsidRDefault="00353067" w:rsidP="007C211C">
      <w:pPr>
        <w:pStyle w:val="9"/>
        <w:numPr>
          <w:ilvl w:val="0"/>
          <w:numId w:val="5"/>
        </w:numPr>
        <w:rPr>
          <w:sz w:val="24"/>
        </w:rPr>
      </w:pPr>
      <w:r w:rsidRPr="00DC0047">
        <w:rPr>
          <w:sz w:val="24"/>
        </w:rPr>
        <w:t>Муравьиная  кислота</w:t>
      </w:r>
    </w:p>
    <w:p w:rsidR="00353067" w:rsidRPr="00DC0047" w:rsidRDefault="00353067" w:rsidP="007C211C">
      <w:pPr>
        <w:pStyle w:val="9"/>
        <w:numPr>
          <w:ilvl w:val="0"/>
          <w:numId w:val="5"/>
        </w:numPr>
        <w:rPr>
          <w:sz w:val="24"/>
        </w:rPr>
      </w:pPr>
      <w:r w:rsidRPr="00DC0047">
        <w:rPr>
          <w:sz w:val="24"/>
        </w:rPr>
        <w:t>Щавелевая  кислота</w:t>
      </w:r>
    </w:p>
    <w:p w:rsidR="00353067" w:rsidRPr="00DC0047" w:rsidRDefault="00353067" w:rsidP="007C211C">
      <w:pPr>
        <w:pStyle w:val="9"/>
        <w:numPr>
          <w:ilvl w:val="0"/>
          <w:numId w:val="5"/>
        </w:numPr>
        <w:rPr>
          <w:sz w:val="24"/>
        </w:rPr>
      </w:pPr>
      <w:r w:rsidRPr="00DC0047">
        <w:rPr>
          <w:sz w:val="24"/>
        </w:rPr>
        <w:t>Бензойная  кислота</w:t>
      </w:r>
    </w:p>
    <w:p w:rsidR="00353067" w:rsidRPr="00DC0047" w:rsidRDefault="00353067" w:rsidP="007C211C">
      <w:pPr>
        <w:pStyle w:val="9"/>
        <w:numPr>
          <w:ilvl w:val="0"/>
          <w:numId w:val="5"/>
        </w:numPr>
        <w:rPr>
          <w:sz w:val="24"/>
        </w:rPr>
      </w:pPr>
      <w:r w:rsidRPr="00DC0047">
        <w:rPr>
          <w:sz w:val="24"/>
        </w:rPr>
        <w:t xml:space="preserve">Нитроглицерин </w:t>
      </w:r>
    </w:p>
    <w:p w:rsidR="007C35F0" w:rsidRPr="00DC0047" w:rsidRDefault="00353067" w:rsidP="007C211C">
      <w:pPr>
        <w:pStyle w:val="9"/>
        <w:numPr>
          <w:ilvl w:val="0"/>
          <w:numId w:val="5"/>
        </w:numPr>
        <w:rPr>
          <w:sz w:val="24"/>
        </w:rPr>
      </w:pPr>
      <w:r w:rsidRPr="00DC0047">
        <w:rPr>
          <w:sz w:val="24"/>
        </w:rPr>
        <w:t>Лавсан</w:t>
      </w:r>
    </w:p>
    <w:p w:rsidR="007C35F0" w:rsidRPr="00DC0047" w:rsidRDefault="007C35F0" w:rsidP="007C211C">
      <w:pPr>
        <w:pStyle w:val="9"/>
        <w:numPr>
          <w:ilvl w:val="0"/>
          <w:numId w:val="5"/>
        </w:numPr>
        <w:rPr>
          <w:sz w:val="24"/>
        </w:rPr>
      </w:pPr>
      <w:r w:rsidRPr="00DC0047">
        <w:rPr>
          <w:sz w:val="24"/>
        </w:rPr>
        <w:t xml:space="preserve">Капрон </w:t>
      </w:r>
    </w:p>
    <w:p w:rsidR="00FE774A" w:rsidRPr="00DC0047" w:rsidRDefault="00353067" w:rsidP="007C211C">
      <w:pPr>
        <w:pStyle w:val="9"/>
        <w:numPr>
          <w:ilvl w:val="0"/>
          <w:numId w:val="5"/>
        </w:numPr>
        <w:rPr>
          <w:sz w:val="24"/>
        </w:rPr>
      </w:pPr>
      <w:r w:rsidRPr="00DC0047">
        <w:rPr>
          <w:sz w:val="24"/>
        </w:rPr>
        <w:t>Глицин</w:t>
      </w:r>
      <w:r w:rsidR="00586B5B" w:rsidRPr="00DC0047">
        <w:rPr>
          <w:sz w:val="24"/>
        </w:rPr>
        <w:t>.</w:t>
      </w:r>
    </w:p>
    <w:p w:rsidR="00586B5B" w:rsidRPr="00DC0047" w:rsidRDefault="00586B5B" w:rsidP="0017499F">
      <w:pPr>
        <w:pStyle w:val="9"/>
        <w:rPr>
          <w:sz w:val="24"/>
        </w:rPr>
      </w:pPr>
    </w:p>
    <w:p w:rsidR="0017499F" w:rsidRPr="00DC0047" w:rsidRDefault="0017499F" w:rsidP="0017499F">
      <w:pPr>
        <w:pStyle w:val="9"/>
        <w:rPr>
          <w:sz w:val="24"/>
        </w:rPr>
      </w:pPr>
    </w:p>
    <w:p w:rsidR="0017499F" w:rsidRPr="00DC0047" w:rsidRDefault="0017499F" w:rsidP="0017499F">
      <w:pPr>
        <w:pStyle w:val="9"/>
        <w:rPr>
          <w:sz w:val="24"/>
        </w:rPr>
      </w:pPr>
    </w:p>
    <w:p w:rsidR="0017499F" w:rsidRPr="00DC0047" w:rsidRDefault="0017499F" w:rsidP="0017499F">
      <w:pPr>
        <w:pStyle w:val="9"/>
        <w:rPr>
          <w:sz w:val="24"/>
        </w:rPr>
      </w:pPr>
    </w:p>
    <w:p w:rsidR="00A97D89" w:rsidRDefault="00A97D89" w:rsidP="00A97D89">
      <w:pPr>
        <w:pStyle w:val="3"/>
        <w:spacing w:before="0" w:after="0"/>
        <w:jc w:val="right"/>
        <w:rPr>
          <w:rFonts w:ascii="Times New Roman" w:hAnsi="Times New Roman" w:cs="Times New Roman"/>
          <w:sz w:val="24"/>
          <w:szCs w:val="24"/>
        </w:rPr>
      </w:pPr>
    </w:p>
    <w:p w:rsidR="00A97D89" w:rsidRDefault="00A97D89" w:rsidP="00A97D89">
      <w:pPr>
        <w:pStyle w:val="3"/>
        <w:spacing w:before="0" w:after="0"/>
        <w:jc w:val="right"/>
        <w:rPr>
          <w:rFonts w:ascii="Times New Roman" w:hAnsi="Times New Roman" w:cs="Times New Roman"/>
          <w:sz w:val="24"/>
          <w:szCs w:val="24"/>
        </w:rPr>
      </w:pPr>
    </w:p>
    <w:p w:rsidR="00A97D89" w:rsidRDefault="00A97D89" w:rsidP="00A97D89">
      <w:pPr>
        <w:pStyle w:val="3"/>
        <w:spacing w:before="0" w:after="0"/>
        <w:rPr>
          <w:rFonts w:ascii="Times New Roman" w:hAnsi="Times New Roman" w:cs="Times New Roman"/>
          <w:sz w:val="24"/>
          <w:szCs w:val="24"/>
        </w:rPr>
      </w:pPr>
    </w:p>
    <w:p w:rsidR="00A97D89" w:rsidRPr="00A97D89" w:rsidRDefault="00A97D89" w:rsidP="00A97D89"/>
    <w:p w:rsidR="00A97D89" w:rsidRDefault="00A97D89" w:rsidP="00A97D89">
      <w:pPr>
        <w:pStyle w:val="3"/>
        <w:spacing w:before="0" w:after="0"/>
        <w:jc w:val="right"/>
        <w:rPr>
          <w:rFonts w:ascii="Times New Roman" w:hAnsi="Times New Roman" w:cs="Times New Roman"/>
          <w:sz w:val="24"/>
          <w:szCs w:val="24"/>
        </w:rPr>
      </w:pPr>
    </w:p>
    <w:p w:rsidR="00A97D89" w:rsidRPr="00DC0047" w:rsidRDefault="00A97D89" w:rsidP="00A97D89">
      <w:pPr>
        <w:pStyle w:val="3"/>
        <w:spacing w:before="0" w:after="0"/>
        <w:jc w:val="right"/>
        <w:rPr>
          <w:rFonts w:ascii="Times New Roman" w:hAnsi="Times New Roman" w:cs="Times New Roman"/>
          <w:sz w:val="24"/>
          <w:szCs w:val="24"/>
        </w:rPr>
      </w:pPr>
      <w:r w:rsidRPr="00DC0047">
        <w:rPr>
          <w:rFonts w:ascii="Times New Roman" w:hAnsi="Times New Roman" w:cs="Times New Roman"/>
          <w:sz w:val="24"/>
          <w:szCs w:val="24"/>
        </w:rPr>
        <w:t>Приложение</w:t>
      </w:r>
      <w:r>
        <w:rPr>
          <w:rFonts w:ascii="Times New Roman" w:hAnsi="Times New Roman" w:cs="Times New Roman"/>
          <w:sz w:val="24"/>
          <w:szCs w:val="24"/>
        </w:rPr>
        <w:t xml:space="preserve"> 7</w:t>
      </w:r>
    </w:p>
    <w:p w:rsidR="009814A7" w:rsidRPr="00A97D89" w:rsidRDefault="00A97D89" w:rsidP="00A97D89">
      <w:pPr>
        <w:pStyle w:val="9"/>
        <w:jc w:val="center"/>
        <w:rPr>
          <w:b/>
          <w:sz w:val="24"/>
        </w:rPr>
      </w:pPr>
      <w:r w:rsidRPr="00A97D89">
        <w:rPr>
          <w:b/>
          <w:sz w:val="24"/>
        </w:rPr>
        <w:t>Оценочный  лист</w:t>
      </w:r>
    </w:p>
    <w:p w:rsidR="009814A7" w:rsidRPr="00DC0047" w:rsidRDefault="009814A7" w:rsidP="0063712C">
      <w:pPr>
        <w:pStyle w:val="9"/>
        <w:rPr>
          <w:sz w:val="24"/>
        </w:rPr>
      </w:pPr>
      <w:r w:rsidRPr="00DC0047">
        <w:rPr>
          <w:sz w:val="24"/>
        </w:rPr>
        <w:t>Тема:  «Природные  источники  углеводородов».</w:t>
      </w:r>
    </w:p>
    <w:p w:rsidR="009814A7" w:rsidRPr="00DC0047" w:rsidRDefault="009814A7" w:rsidP="0063712C">
      <w:pPr>
        <w:pStyle w:val="9"/>
        <w:rPr>
          <w:sz w:val="24"/>
        </w:rPr>
      </w:pPr>
      <w:r w:rsidRPr="00DC0047">
        <w:rPr>
          <w:sz w:val="24"/>
        </w:rPr>
        <w:t>Оцениваем  выступления  специалистов  по  5-бальной  системе.</w:t>
      </w:r>
    </w:p>
    <w:p w:rsidR="009814A7" w:rsidRPr="00DC0047" w:rsidRDefault="009814A7" w:rsidP="009814A7">
      <w:pPr>
        <w:pStyle w:val="4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700"/>
        <w:gridCol w:w="3649"/>
        <w:gridCol w:w="2393"/>
      </w:tblGrid>
      <w:tr w:rsidR="009814A7" w:rsidRPr="00DC0047" w:rsidTr="007C636D">
        <w:tc>
          <w:tcPr>
            <w:tcW w:w="828" w:type="dxa"/>
          </w:tcPr>
          <w:p w:rsidR="009814A7" w:rsidRPr="00DC0047" w:rsidRDefault="009814A7" w:rsidP="009814A7">
            <w:r w:rsidRPr="00DC0047">
              <w:t>№ п.п.</w:t>
            </w:r>
          </w:p>
        </w:tc>
        <w:tc>
          <w:tcPr>
            <w:tcW w:w="2700" w:type="dxa"/>
          </w:tcPr>
          <w:p w:rsidR="009814A7" w:rsidRPr="00DC0047" w:rsidRDefault="009814A7" w:rsidP="009814A7">
            <w:r w:rsidRPr="00DC0047">
              <w:t>Фамилия,  имя</w:t>
            </w:r>
          </w:p>
        </w:tc>
        <w:tc>
          <w:tcPr>
            <w:tcW w:w="3649" w:type="dxa"/>
          </w:tcPr>
          <w:p w:rsidR="009814A7" w:rsidRPr="00DC0047" w:rsidRDefault="009814A7" w:rsidP="009814A7">
            <w:r w:rsidRPr="00DC0047">
              <w:t>Оценка</w:t>
            </w:r>
          </w:p>
        </w:tc>
        <w:tc>
          <w:tcPr>
            <w:tcW w:w="2393" w:type="dxa"/>
          </w:tcPr>
          <w:p w:rsidR="009814A7" w:rsidRPr="00DC0047" w:rsidRDefault="009814A7" w:rsidP="009814A7">
            <w:r w:rsidRPr="00DC0047">
              <w:t>Примечание</w:t>
            </w:r>
          </w:p>
        </w:tc>
      </w:tr>
      <w:tr w:rsidR="009814A7" w:rsidRPr="00DC0047" w:rsidTr="007C636D">
        <w:tc>
          <w:tcPr>
            <w:tcW w:w="828" w:type="dxa"/>
          </w:tcPr>
          <w:p w:rsidR="009814A7" w:rsidRPr="00DC0047" w:rsidRDefault="009814A7" w:rsidP="007C211C">
            <w:pPr>
              <w:numPr>
                <w:ilvl w:val="0"/>
                <w:numId w:val="4"/>
              </w:numPr>
            </w:pPr>
          </w:p>
        </w:tc>
        <w:tc>
          <w:tcPr>
            <w:tcW w:w="2700" w:type="dxa"/>
          </w:tcPr>
          <w:p w:rsidR="009814A7" w:rsidRPr="00DC0047" w:rsidRDefault="009814A7" w:rsidP="009814A7"/>
        </w:tc>
        <w:tc>
          <w:tcPr>
            <w:tcW w:w="3649" w:type="dxa"/>
          </w:tcPr>
          <w:p w:rsidR="009814A7" w:rsidRPr="00DC0047" w:rsidRDefault="009814A7" w:rsidP="009814A7"/>
        </w:tc>
        <w:tc>
          <w:tcPr>
            <w:tcW w:w="2393" w:type="dxa"/>
          </w:tcPr>
          <w:p w:rsidR="009814A7" w:rsidRPr="00DC0047" w:rsidRDefault="009814A7" w:rsidP="009814A7"/>
        </w:tc>
      </w:tr>
      <w:tr w:rsidR="009814A7" w:rsidRPr="00DC0047" w:rsidTr="007C636D">
        <w:tc>
          <w:tcPr>
            <w:tcW w:w="828" w:type="dxa"/>
          </w:tcPr>
          <w:p w:rsidR="009814A7" w:rsidRPr="00DC0047" w:rsidRDefault="009814A7" w:rsidP="007C211C">
            <w:pPr>
              <w:numPr>
                <w:ilvl w:val="0"/>
                <w:numId w:val="4"/>
              </w:numPr>
            </w:pPr>
          </w:p>
        </w:tc>
        <w:tc>
          <w:tcPr>
            <w:tcW w:w="2700" w:type="dxa"/>
          </w:tcPr>
          <w:p w:rsidR="009814A7" w:rsidRPr="00DC0047" w:rsidRDefault="009814A7" w:rsidP="009814A7"/>
        </w:tc>
        <w:tc>
          <w:tcPr>
            <w:tcW w:w="3649" w:type="dxa"/>
          </w:tcPr>
          <w:p w:rsidR="009814A7" w:rsidRPr="00DC0047" w:rsidRDefault="009814A7" w:rsidP="009814A7"/>
        </w:tc>
        <w:tc>
          <w:tcPr>
            <w:tcW w:w="2393" w:type="dxa"/>
          </w:tcPr>
          <w:p w:rsidR="009814A7" w:rsidRPr="00DC0047" w:rsidRDefault="009814A7" w:rsidP="009814A7"/>
        </w:tc>
      </w:tr>
      <w:tr w:rsidR="009814A7" w:rsidRPr="00DC0047" w:rsidTr="007C636D">
        <w:tc>
          <w:tcPr>
            <w:tcW w:w="828" w:type="dxa"/>
          </w:tcPr>
          <w:p w:rsidR="009814A7" w:rsidRPr="00DC0047" w:rsidRDefault="009814A7" w:rsidP="007C211C">
            <w:pPr>
              <w:numPr>
                <w:ilvl w:val="0"/>
                <w:numId w:val="4"/>
              </w:numPr>
            </w:pPr>
          </w:p>
        </w:tc>
        <w:tc>
          <w:tcPr>
            <w:tcW w:w="2700" w:type="dxa"/>
          </w:tcPr>
          <w:p w:rsidR="009814A7" w:rsidRPr="00DC0047" w:rsidRDefault="009814A7" w:rsidP="009814A7"/>
        </w:tc>
        <w:tc>
          <w:tcPr>
            <w:tcW w:w="3649" w:type="dxa"/>
          </w:tcPr>
          <w:p w:rsidR="009814A7" w:rsidRPr="00DC0047" w:rsidRDefault="009814A7" w:rsidP="009814A7"/>
        </w:tc>
        <w:tc>
          <w:tcPr>
            <w:tcW w:w="2393" w:type="dxa"/>
          </w:tcPr>
          <w:p w:rsidR="009814A7" w:rsidRPr="00DC0047" w:rsidRDefault="009814A7" w:rsidP="009814A7"/>
        </w:tc>
      </w:tr>
      <w:tr w:rsidR="009814A7" w:rsidRPr="00DC0047" w:rsidTr="007C636D">
        <w:trPr>
          <w:trHeight w:val="554"/>
        </w:trPr>
        <w:tc>
          <w:tcPr>
            <w:tcW w:w="828" w:type="dxa"/>
          </w:tcPr>
          <w:p w:rsidR="009814A7" w:rsidRPr="00DC0047" w:rsidRDefault="009814A7" w:rsidP="007C211C">
            <w:pPr>
              <w:numPr>
                <w:ilvl w:val="0"/>
                <w:numId w:val="4"/>
              </w:numPr>
            </w:pPr>
          </w:p>
        </w:tc>
        <w:tc>
          <w:tcPr>
            <w:tcW w:w="2700" w:type="dxa"/>
          </w:tcPr>
          <w:p w:rsidR="009814A7" w:rsidRPr="00DC0047" w:rsidRDefault="009814A7" w:rsidP="009814A7"/>
        </w:tc>
        <w:tc>
          <w:tcPr>
            <w:tcW w:w="3649" w:type="dxa"/>
          </w:tcPr>
          <w:p w:rsidR="009814A7" w:rsidRPr="00DC0047" w:rsidRDefault="009814A7" w:rsidP="009814A7"/>
        </w:tc>
        <w:tc>
          <w:tcPr>
            <w:tcW w:w="2393" w:type="dxa"/>
          </w:tcPr>
          <w:p w:rsidR="009814A7" w:rsidRPr="00DC0047" w:rsidRDefault="009814A7" w:rsidP="009814A7"/>
        </w:tc>
      </w:tr>
      <w:tr w:rsidR="009814A7" w:rsidRPr="00DC0047" w:rsidTr="007C636D">
        <w:tc>
          <w:tcPr>
            <w:tcW w:w="828" w:type="dxa"/>
          </w:tcPr>
          <w:p w:rsidR="009814A7" w:rsidRPr="00DC0047" w:rsidRDefault="009814A7" w:rsidP="007C211C">
            <w:pPr>
              <w:numPr>
                <w:ilvl w:val="0"/>
                <w:numId w:val="4"/>
              </w:numPr>
            </w:pPr>
          </w:p>
        </w:tc>
        <w:tc>
          <w:tcPr>
            <w:tcW w:w="2700" w:type="dxa"/>
          </w:tcPr>
          <w:p w:rsidR="009814A7" w:rsidRPr="00DC0047" w:rsidRDefault="009814A7" w:rsidP="009814A7">
            <w:r w:rsidRPr="00DC0047">
              <w:t xml:space="preserve">  И  т.д.</w:t>
            </w:r>
          </w:p>
        </w:tc>
        <w:tc>
          <w:tcPr>
            <w:tcW w:w="3649" w:type="dxa"/>
          </w:tcPr>
          <w:p w:rsidR="009814A7" w:rsidRPr="00DC0047" w:rsidRDefault="009814A7" w:rsidP="009814A7"/>
        </w:tc>
        <w:tc>
          <w:tcPr>
            <w:tcW w:w="2393" w:type="dxa"/>
          </w:tcPr>
          <w:p w:rsidR="009814A7" w:rsidRPr="00DC0047" w:rsidRDefault="009814A7" w:rsidP="009814A7"/>
        </w:tc>
      </w:tr>
    </w:tbl>
    <w:p w:rsidR="009814A7" w:rsidRPr="00DC0047" w:rsidRDefault="009814A7" w:rsidP="009814A7">
      <w:pPr>
        <w:pStyle w:val="8"/>
        <w:rPr>
          <w:rStyle w:val="700"/>
          <w:sz w:val="24"/>
          <w:u w:val="single"/>
        </w:rPr>
      </w:pPr>
    </w:p>
    <w:p w:rsidR="009814A7" w:rsidRPr="00DC0047" w:rsidRDefault="009814A7" w:rsidP="009814A7"/>
    <w:p w:rsidR="009814A7" w:rsidRPr="00DC0047" w:rsidRDefault="009814A7" w:rsidP="009814A7"/>
    <w:p w:rsidR="0017499F" w:rsidRPr="00DC0047" w:rsidRDefault="0017499F" w:rsidP="009814A7">
      <w:pPr>
        <w:sectPr w:rsidR="0017499F" w:rsidRPr="00DC0047" w:rsidSect="00953676">
          <w:pgSz w:w="11906" w:h="16838" w:code="9"/>
          <w:pgMar w:top="851" w:right="851" w:bottom="1134" w:left="1701" w:header="709" w:footer="709" w:gutter="0"/>
          <w:cols w:space="708"/>
          <w:docGrid w:linePitch="360"/>
        </w:sectPr>
      </w:pPr>
    </w:p>
    <w:p w:rsidR="00A97D89" w:rsidRPr="00A97D89" w:rsidRDefault="00A97D89" w:rsidP="00A97D89">
      <w:pPr>
        <w:pStyle w:val="3"/>
        <w:spacing w:before="0" w:after="0"/>
        <w:jc w:val="right"/>
        <w:rPr>
          <w:rFonts w:ascii="Times New Roman" w:hAnsi="Times New Roman" w:cs="Times New Roman"/>
          <w:sz w:val="24"/>
          <w:szCs w:val="24"/>
        </w:rPr>
      </w:pPr>
      <w:r w:rsidRPr="00A97D89">
        <w:rPr>
          <w:rFonts w:ascii="Times New Roman" w:hAnsi="Times New Roman" w:cs="Times New Roman"/>
          <w:sz w:val="24"/>
          <w:szCs w:val="24"/>
        </w:rPr>
        <w:lastRenderedPageBreak/>
        <w:t>Приложение 8</w:t>
      </w:r>
    </w:p>
    <w:p w:rsidR="004D7484" w:rsidRDefault="004D7484" w:rsidP="00A97D89">
      <w:pPr>
        <w:pStyle w:val="8"/>
        <w:jc w:val="center"/>
        <w:rPr>
          <w:i w:val="0"/>
          <w:sz w:val="24"/>
        </w:rPr>
      </w:pPr>
    </w:p>
    <w:p w:rsidR="004D7484" w:rsidRDefault="004D7484" w:rsidP="00A97D89">
      <w:pPr>
        <w:pStyle w:val="8"/>
        <w:jc w:val="center"/>
        <w:rPr>
          <w:i w:val="0"/>
          <w:sz w:val="24"/>
        </w:rPr>
      </w:pPr>
    </w:p>
    <w:p w:rsidR="009814A7" w:rsidRDefault="00ED60F5" w:rsidP="00A97D89">
      <w:pPr>
        <w:pStyle w:val="8"/>
        <w:jc w:val="center"/>
        <w:rPr>
          <w:i w:val="0"/>
          <w:sz w:val="24"/>
        </w:rPr>
      </w:pPr>
      <w:r w:rsidRPr="00A97D89">
        <w:rPr>
          <w:i w:val="0"/>
          <w:sz w:val="24"/>
        </w:rPr>
        <w:t>Прим</w:t>
      </w:r>
      <w:r w:rsidR="00A97D89">
        <w:rPr>
          <w:i w:val="0"/>
          <w:sz w:val="24"/>
        </w:rPr>
        <w:t>ерные вопросы  для  конференции</w:t>
      </w:r>
    </w:p>
    <w:p w:rsidR="004D7484" w:rsidRDefault="004D7484" w:rsidP="00A97D89">
      <w:pPr>
        <w:pStyle w:val="8"/>
        <w:jc w:val="center"/>
        <w:rPr>
          <w:i w:val="0"/>
          <w:sz w:val="24"/>
        </w:rPr>
      </w:pPr>
    </w:p>
    <w:p w:rsidR="004D7484" w:rsidRPr="00A97D89" w:rsidRDefault="004D7484" w:rsidP="00A97D89">
      <w:pPr>
        <w:pStyle w:val="8"/>
        <w:jc w:val="center"/>
        <w:rPr>
          <w:i w:val="0"/>
          <w:sz w:val="24"/>
        </w:rPr>
      </w:pPr>
    </w:p>
    <w:p w:rsidR="00ED60F5" w:rsidRPr="00DC0047" w:rsidRDefault="00071E55" w:rsidP="00A97D89">
      <w:pPr>
        <w:pStyle w:val="8"/>
        <w:jc w:val="both"/>
        <w:rPr>
          <w:b w:val="0"/>
          <w:i w:val="0"/>
          <w:sz w:val="24"/>
        </w:rPr>
      </w:pPr>
      <w:r w:rsidRPr="00A97D89">
        <w:rPr>
          <w:i w:val="0"/>
          <w:sz w:val="24"/>
        </w:rPr>
        <w:t>1. Вопрос:</w:t>
      </w:r>
      <w:r w:rsidRPr="00DC0047">
        <w:rPr>
          <w:b w:val="0"/>
          <w:i w:val="0"/>
          <w:sz w:val="24"/>
        </w:rPr>
        <w:t xml:space="preserve">  «Что такое  парафин,  который  применяется  для  изготовления свечей,  с  химической точки зрения?»</w:t>
      </w:r>
    </w:p>
    <w:p w:rsidR="00ED60F5" w:rsidRPr="00DC0047" w:rsidRDefault="00071E55" w:rsidP="00A97D89">
      <w:pPr>
        <w:pStyle w:val="8"/>
        <w:jc w:val="both"/>
        <w:rPr>
          <w:b w:val="0"/>
          <w:i w:val="0"/>
          <w:sz w:val="24"/>
        </w:rPr>
      </w:pPr>
      <w:r w:rsidRPr="00DC0047">
        <w:rPr>
          <w:b w:val="0"/>
          <w:i w:val="0"/>
          <w:sz w:val="24"/>
        </w:rPr>
        <w:t>Ответ:</w:t>
      </w:r>
    </w:p>
    <w:p w:rsidR="00ED60F5" w:rsidRPr="00DC0047" w:rsidRDefault="00071E55" w:rsidP="00A97D89">
      <w:pPr>
        <w:pStyle w:val="8"/>
        <w:jc w:val="both"/>
        <w:rPr>
          <w:b w:val="0"/>
          <w:i w:val="0"/>
          <w:sz w:val="24"/>
        </w:rPr>
      </w:pPr>
      <w:r w:rsidRPr="00DC0047">
        <w:rPr>
          <w:b w:val="0"/>
          <w:i w:val="0"/>
          <w:sz w:val="24"/>
        </w:rPr>
        <w:t>Парафин -  это воскоподобное  вещество,  смесь  предельных  углеводородов  состава  С</w:t>
      </w:r>
      <w:r w:rsidRPr="00DC0047">
        <w:rPr>
          <w:b w:val="0"/>
          <w:i w:val="0"/>
          <w:sz w:val="24"/>
          <w:vertAlign w:val="subscript"/>
        </w:rPr>
        <w:t>18</w:t>
      </w:r>
      <w:r w:rsidRPr="00DC0047">
        <w:rPr>
          <w:b w:val="0"/>
          <w:i w:val="0"/>
          <w:sz w:val="24"/>
        </w:rPr>
        <w:t>Н</w:t>
      </w:r>
      <w:r w:rsidRPr="00DC0047">
        <w:rPr>
          <w:b w:val="0"/>
          <w:i w:val="0"/>
          <w:sz w:val="24"/>
          <w:vertAlign w:val="subscript"/>
        </w:rPr>
        <w:t xml:space="preserve">38 </w:t>
      </w:r>
      <w:r w:rsidRPr="00DC0047">
        <w:rPr>
          <w:b w:val="0"/>
          <w:i w:val="0"/>
          <w:sz w:val="24"/>
        </w:rPr>
        <w:t>– С</w:t>
      </w:r>
      <w:r w:rsidRPr="00DC0047">
        <w:rPr>
          <w:b w:val="0"/>
          <w:i w:val="0"/>
          <w:sz w:val="24"/>
          <w:vertAlign w:val="subscript"/>
        </w:rPr>
        <w:t>35</w:t>
      </w:r>
      <w:r w:rsidRPr="00DC0047">
        <w:rPr>
          <w:b w:val="0"/>
          <w:i w:val="0"/>
          <w:sz w:val="24"/>
        </w:rPr>
        <w:t>Н</w:t>
      </w:r>
      <w:r w:rsidRPr="00DC0047">
        <w:rPr>
          <w:b w:val="0"/>
          <w:i w:val="0"/>
          <w:sz w:val="24"/>
          <w:vertAlign w:val="subscript"/>
        </w:rPr>
        <w:t>72</w:t>
      </w:r>
      <w:r w:rsidRPr="00DC0047">
        <w:rPr>
          <w:b w:val="0"/>
          <w:i w:val="0"/>
          <w:sz w:val="24"/>
        </w:rPr>
        <w:t>,  t плавления  =  40-60</w:t>
      </w:r>
      <w:r w:rsidRPr="00DC0047">
        <w:rPr>
          <w:b w:val="0"/>
          <w:i w:val="0"/>
          <w:sz w:val="24"/>
          <w:vertAlign w:val="superscript"/>
        </w:rPr>
        <w:t>0</w:t>
      </w:r>
      <w:r w:rsidRPr="00DC0047">
        <w:rPr>
          <w:b w:val="0"/>
          <w:i w:val="0"/>
          <w:sz w:val="24"/>
        </w:rPr>
        <w:t xml:space="preserve">С,  получают  из  нефти.  </w:t>
      </w:r>
      <w:proofErr w:type="gramStart"/>
      <w:r w:rsidRPr="00DC0047">
        <w:rPr>
          <w:b w:val="0"/>
          <w:i w:val="0"/>
          <w:sz w:val="24"/>
        </w:rPr>
        <w:t xml:space="preserve">Применяют  для  приготовления   </w:t>
      </w:r>
      <w:proofErr w:type="spellStart"/>
      <w:r w:rsidRPr="00DC0047">
        <w:rPr>
          <w:b w:val="0"/>
          <w:i w:val="0"/>
          <w:sz w:val="24"/>
        </w:rPr>
        <w:t>парафинистой</w:t>
      </w:r>
      <w:proofErr w:type="spellEnd"/>
      <w:r w:rsidRPr="00DC0047">
        <w:rPr>
          <w:b w:val="0"/>
          <w:i w:val="0"/>
          <w:sz w:val="24"/>
        </w:rPr>
        <w:t xml:space="preserve">  бумаги,  пропитки  древесины  в  спичечном  и  карандашном  производствах,  как  изоляционный  материал, химическое  сырьё  и  т.д.</w:t>
      </w:r>
      <w:proofErr w:type="gramEnd"/>
      <w:r w:rsidRPr="00DC0047">
        <w:rPr>
          <w:b w:val="0"/>
          <w:i w:val="0"/>
          <w:sz w:val="24"/>
        </w:rPr>
        <w:t xml:space="preserve">  В  медицине  используют  для  парафинолечения.</w:t>
      </w:r>
    </w:p>
    <w:p w:rsidR="00ED60F5" w:rsidRPr="00DC0047" w:rsidRDefault="00071E55" w:rsidP="00A97D89">
      <w:pPr>
        <w:pStyle w:val="8"/>
        <w:jc w:val="both"/>
        <w:rPr>
          <w:sz w:val="24"/>
        </w:rPr>
      </w:pPr>
      <w:r w:rsidRPr="00DC0047">
        <w:rPr>
          <w:sz w:val="24"/>
        </w:rPr>
        <w:t>2. Вопрос:</w:t>
      </w:r>
    </w:p>
    <w:p w:rsidR="00ED60F5" w:rsidRPr="00DC0047" w:rsidRDefault="00071E55" w:rsidP="00A97D89">
      <w:pPr>
        <w:pStyle w:val="9"/>
        <w:jc w:val="both"/>
        <w:rPr>
          <w:sz w:val="24"/>
        </w:rPr>
      </w:pPr>
      <w:r w:rsidRPr="00DC0047">
        <w:rPr>
          <w:sz w:val="24"/>
        </w:rPr>
        <w:t>Что  означают марки  бензина:</w:t>
      </w:r>
      <w:r w:rsidR="00ED60F5" w:rsidRPr="00DC0047">
        <w:rPr>
          <w:sz w:val="24"/>
        </w:rPr>
        <w:t xml:space="preserve">  </w:t>
      </w:r>
      <w:r w:rsidRPr="00DC0047">
        <w:rPr>
          <w:sz w:val="24"/>
        </w:rPr>
        <w:t xml:space="preserve">А- 76,  А- 80,  АИ-92,  АИ-95  и  </w:t>
      </w:r>
      <w:proofErr w:type="gramStart"/>
      <w:r w:rsidRPr="00DC0047">
        <w:rPr>
          <w:sz w:val="24"/>
        </w:rPr>
        <w:t>др</w:t>
      </w:r>
      <w:proofErr w:type="gramEnd"/>
      <w:r w:rsidRPr="00DC0047">
        <w:rPr>
          <w:sz w:val="24"/>
        </w:rPr>
        <w:t>?</w:t>
      </w:r>
      <w:r w:rsidR="00ED60F5" w:rsidRPr="00DC0047">
        <w:rPr>
          <w:sz w:val="24"/>
        </w:rPr>
        <w:t>3</w:t>
      </w:r>
      <w:r w:rsidRPr="00DC0047">
        <w:rPr>
          <w:sz w:val="24"/>
        </w:rPr>
        <w:t xml:space="preserve">3. </w:t>
      </w:r>
      <w:r w:rsidR="00ED60F5" w:rsidRPr="00DC0047">
        <w:rPr>
          <w:sz w:val="24"/>
        </w:rPr>
        <w:t xml:space="preserve">3. 3. </w:t>
      </w:r>
      <w:r w:rsidR="00ED60F5" w:rsidRPr="00DC0047">
        <w:rPr>
          <w:rStyle w:val="80"/>
          <w:sz w:val="24"/>
        </w:rPr>
        <w:t>3.</w:t>
      </w:r>
      <w:r w:rsidRPr="00DC0047">
        <w:rPr>
          <w:rStyle w:val="80"/>
          <w:sz w:val="24"/>
        </w:rPr>
        <w:t>Вопрос:</w:t>
      </w:r>
      <w:r w:rsidR="00ED60F5" w:rsidRPr="00DC0047">
        <w:rPr>
          <w:rStyle w:val="80"/>
          <w:sz w:val="24"/>
        </w:rPr>
        <w:t xml:space="preserve">  </w:t>
      </w:r>
      <w:r w:rsidRPr="00DC0047">
        <w:rPr>
          <w:sz w:val="24"/>
        </w:rPr>
        <w:t>Что  такое  асфальт?  И  правда  ли,  что  асфальт  встречается  в  природе?</w:t>
      </w:r>
    </w:p>
    <w:p w:rsidR="00ED60F5" w:rsidRPr="00DC0047" w:rsidRDefault="00071E55" w:rsidP="00A97D89">
      <w:pPr>
        <w:pStyle w:val="9"/>
        <w:jc w:val="both"/>
        <w:rPr>
          <w:sz w:val="24"/>
        </w:rPr>
      </w:pPr>
      <w:r w:rsidRPr="00DC0047">
        <w:rPr>
          <w:sz w:val="24"/>
        </w:rPr>
        <w:t xml:space="preserve">Ответ:  </w:t>
      </w:r>
      <w:r w:rsidR="00ED60F5" w:rsidRPr="00DC0047">
        <w:rPr>
          <w:sz w:val="24"/>
        </w:rPr>
        <w:t>«</w:t>
      </w:r>
      <w:r w:rsidRPr="00DC0047">
        <w:rPr>
          <w:sz w:val="24"/>
        </w:rPr>
        <w:t xml:space="preserve">Асфальты  и битумы  - это  природные  минералы,  образуются  в  результате  окисления  нефти. Асфальт  был  известен  ещё  в  древности. Асфальт  (от  греческого  </w:t>
      </w:r>
      <w:r w:rsidRPr="00DC0047">
        <w:rPr>
          <w:sz w:val="24"/>
          <w:lang w:val="en-US"/>
        </w:rPr>
        <w:t>asphalt</w:t>
      </w:r>
      <w:proofErr w:type="gramStart"/>
      <w:r w:rsidRPr="00DC0047">
        <w:rPr>
          <w:sz w:val="24"/>
        </w:rPr>
        <w:t>е</w:t>
      </w:r>
      <w:proofErr w:type="gramEnd"/>
      <w:r w:rsidRPr="00DC0047">
        <w:rPr>
          <w:sz w:val="24"/>
          <w:lang w:val="en-US"/>
        </w:rPr>
        <w:t>s</w:t>
      </w:r>
      <w:r w:rsidRPr="00DC0047">
        <w:rPr>
          <w:sz w:val="24"/>
        </w:rPr>
        <w:t xml:space="preserve"> – горная  смола). </w:t>
      </w:r>
    </w:p>
    <w:p w:rsidR="00071E55" w:rsidRPr="00DC0047" w:rsidRDefault="00071E55" w:rsidP="00A97D89">
      <w:pPr>
        <w:pStyle w:val="9"/>
        <w:jc w:val="both"/>
        <w:rPr>
          <w:sz w:val="24"/>
        </w:rPr>
      </w:pPr>
      <w:r w:rsidRPr="00DC0047">
        <w:rPr>
          <w:sz w:val="24"/>
        </w:rPr>
        <w:t>Различают  асфальты:</w:t>
      </w:r>
    </w:p>
    <w:p w:rsidR="00071E55" w:rsidRPr="00DC0047" w:rsidRDefault="00071E55" w:rsidP="007C211C">
      <w:pPr>
        <w:pStyle w:val="3"/>
        <w:numPr>
          <w:ilvl w:val="0"/>
          <w:numId w:val="17"/>
        </w:numPr>
        <w:jc w:val="both"/>
        <w:rPr>
          <w:rFonts w:ascii="Times New Roman" w:hAnsi="Times New Roman"/>
          <w:b w:val="0"/>
          <w:bCs w:val="0"/>
          <w:sz w:val="24"/>
          <w:szCs w:val="24"/>
        </w:rPr>
      </w:pPr>
      <w:proofErr w:type="gramStart"/>
      <w:r w:rsidRPr="00DC0047">
        <w:rPr>
          <w:rFonts w:ascii="Times New Roman" w:hAnsi="Times New Roman"/>
          <w:b w:val="0"/>
          <w:bCs w:val="0"/>
          <w:sz w:val="24"/>
          <w:szCs w:val="24"/>
        </w:rPr>
        <w:t>природные</w:t>
      </w:r>
      <w:proofErr w:type="gramEnd"/>
      <w:r w:rsidRPr="00DC0047">
        <w:rPr>
          <w:rFonts w:ascii="Times New Roman" w:hAnsi="Times New Roman"/>
          <w:b w:val="0"/>
          <w:bCs w:val="0"/>
          <w:sz w:val="24"/>
          <w:szCs w:val="24"/>
        </w:rPr>
        <w:t xml:space="preserve">  (60-70%  битумов):   образуются  при  выветривании  нефти  в  природе </w:t>
      </w:r>
    </w:p>
    <w:p w:rsidR="009814A7" w:rsidRPr="00E351F3" w:rsidRDefault="00071E55" w:rsidP="007C211C">
      <w:pPr>
        <w:pStyle w:val="8"/>
        <w:numPr>
          <w:ilvl w:val="0"/>
          <w:numId w:val="17"/>
        </w:numPr>
        <w:jc w:val="both"/>
        <w:rPr>
          <w:rStyle w:val="700"/>
          <w:sz w:val="24"/>
        </w:rPr>
      </w:pPr>
      <w:proofErr w:type="gramStart"/>
      <w:r w:rsidRPr="00DC0047">
        <w:rPr>
          <w:b w:val="0"/>
          <w:i w:val="0"/>
          <w:sz w:val="24"/>
        </w:rPr>
        <w:t>искусственные -  производят  из нефти  и  используют  для  дорожного покрытия  дорог,  это  смесь битумов  -13-60%  и  песка,  гравия,  щебня.</w:t>
      </w:r>
      <w:proofErr w:type="gramEnd"/>
    </w:p>
    <w:p w:rsidR="00D15819" w:rsidRPr="00DC0047" w:rsidRDefault="00071E55" w:rsidP="00A97D89">
      <w:pPr>
        <w:pStyle w:val="41"/>
        <w:jc w:val="both"/>
        <w:rPr>
          <w:b w:val="0"/>
        </w:rPr>
      </w:pPr>
      <w:r w:rsidRPr="00DC0047">
        <w:rPr>
          <w:rStyle w:val="80"/>
          <w:sz w:val="24"/>
        </w:rPr>
        <w:t>4. Вопрос:</w:t>
      </w:r>
      <w:r w:rsidRPr="00DC0047">
        <w:rPr>
          <w:b w:val="0"/>
        </w:rPr>
        <w:t xml:space="preserve">  «Поясните,  пожалуйста,  чем  занимаются  компрессорные  станции,  в  частности,   КС-1?</w:t>
      </w:r>
      <w:r w:rsidR="0063712C" w:rsidRPr="00DC0047">
        <w:rPr>
          <w:b w:val="0"/>
        </w:rPr>
        <w:t>»</w:t>
      </w:r>
    </w:p>
    <w:p w:rsidR="00071E55" w:rsidRPr="00DC0047" w:rsidRDefault="00071E55" w:rsidP="00A97D89">
      <w:pPr>
        <w:pStyle w:val="41"/>
        <w:jc w:val="both"/>
        <w:rPr>
          <w:b w:val="0"/>
        </w:rPr>
      </w:pPr>
      <w:r w:rsidRPr="00DC0047">
        <w:rPr>
          <w:b w:val="0"/>
        </w:rPr>
        <w:t>Ответ.  Компрессорные  станции  следят  за  транспортировкой  газа,  а  именно,  регулируют  давление  в  трубопроводах.  Газ  поступает  на  КС-1  с  месторождений:</w:t>
      </w:r>
    </w:p>
    <w:p w:rsidR="00071E55" w:rsidRPr="00DC0047" w:rsidRDefault="00071E55" w:rsidP="00A97D89">
      <w:pPr>
        <w:pStyle w:val="41"/>
        <w:jc w:val="both"/>
        <w:rPr>
          <w:b w:val="0"/>
        </w:rPr>
      </w:pPr>
      <w:r w:rsidRPr="00DC0047">
        <w:rPr>
          <w:b w:val="0"/>
        </w:rPr>
        <w:t>Комсомольское,</w:t>
      </w:r>
      <w:r w:rsidR="00ED60F5" w:rsidRPr="00DC0047">
        <w:rPr>
          <w:b w:val="0"/>
        </w:rPr>
        <w:t xml:space="preserve"> </w:t>
      </w:r>
      <w:proofErr w:type="spellStart"/>
      <w:r w:rsidR="00ED60F5" w:rsidRPr="00DC0047">
        <w:rPr>
          <w:b w:val="0"/>
        </w:rPr>
        <w:t>Вынгапуповское</w:t>
      </w:r>
      <w:proofErr w:type="spellEnd"/>
      <w:r w:rsidR="00ED60F5" w:rsidRPr="00DC0047">
        <w:rPr>
          <w:b w:val="0"/>
        </w:rPr>
        <w:t xml:space="preserve">,  </w:t>
      </w:r>
      <w:proofErr w:type="spellStart"/>
      <w:r w:rsidR="00ED60F5" w:rsidRPr="00DC0047">
        <w:rPr>
          <w:b w:val="0"/>
        </w:rPr>
        <w:t>Ямбургское</w:t>
      </w:r>
      <w:proofErr w:type="spellEnd"/>
      <w:r w:rsidR="00ED60F5" w:rsidRPr="00DC0047">
        <w:rPr>
          <w:b w:val="0"/>
        </w:rPr>
        <w:t xml:space="preserve">,  </w:t>
      </w:r>
      <w:proofErr w:type="spellStart"/>
      <w:r w:rsidR="00ED60F5" w:rsidRPr="00DC0047">
        <w:rPr>
          <w:b w:val="0"/>
        </w:rPr>
        <w:t>Уренгойское</w:t>
      </w:r>
      <w:proofErr w:type="spellEnd"/>
      <w:r w:rsidR="00ED60F5" w:rsidRPr="00DC0047">
        <w:rPr>
          <w:b w:val="0"/>
        </w:rPr>
        <w:t xml:space="preserve">.  </w:t>
      </w:r>
    </w:p>
    <w:p w:rsidR="00586B5B" w:rsidRPr="00E351F3" w:rsidRDefault="00071E55" w:rsidP="00E351F3">
      <w:pPr>
        <w:pStyle w:val="41"/>
        <w:jc w:val="both"/>
        <w:rPr>
          <w:rStyle w:val="700"/>
          <w:i w:val="0"/>
          <w:sz w:val="24"/>
        </w:rPr>
      </w:pPr>
      <w:r w:rsidRPr="00DC0047">
        <w:rPr>
          <w:b w:val="0"/>
        </w:rPr>
        <w:t xml:space="preserve">За  год  станция  перекачивает  67,654  млн.  </w:t>
      </w:r>
      <w:r w:rsidR="00ED60F5" w:rsidRPr="00DC0047">
        <w:rPr>
          <w:b w:val="0"/>
        </w:rPr>
        <w:t>м</w:t>
      </w:r>
      <w:r w:rsidR="00ED60F5" w:rsidRPr="00DC0047">
        <w:rPr>
          <w:b w:val="0"/>
          <w:vertAlign w:val="superscript"/>
        </w:rPr>
        <w:t>3</w:t>
      </w:r>
      <w:r w:rsidR="00ED60F5" w:rsidRPr="00DC0047">
        <w:rPr>
          <w:b w:val="0"/>
        </w:rPr>
        <w:t xml:space="preserve">  газа.  На  станции  есть  лаборатория,  которая  следит  за  состоянием  газа,  систематически  делает  анализы  на  выбросы  газа,  особенно тщательно  делаются  анализы на  выбросы  оксидов  азота.  Компрессорные  станции  расположены  по  всему  трубопроводу,  через  каждые  200  км.</w:t>
      </w:r>
    </w:p>
    <w:p w:rsidR="00AE761C" w:rsidRPr="00DC0047" w:rsidRDefault="00ED60F5" w:rsidP="00A97D89">
      <w:pPr>
        <w:pStyle w:val="9"/>
        <w:jc w:val="both"/>
        <w:rPr>
          <w:rStyle w:val="700"/>
          <w:b w:val="0"/>
          <w:i w:val="0"/>
          <w:sz w:val="24"/>
        </w:rPr>
      </w:pPr>
      <w:r w:rsidRPr="00DC0047">
        <w:rPr>
          <w:rStyle w:val="80"/>
          <w:sz w:val="24"/>
        </w:rPr>
        <w:t>5. Вопрос:</w:t>
      </w:r>
      <w:r w:rsidRPr="00DC0047">
        <w:rPr>
          <w:rStyle w:val="700"/>
          <w:b w:val="0"/>
          <w:i w:val="0"/>
          <w:sz w:val="24"/>
        </w:rPr>
        <w:t xml:space="preserve">  «Каковы  особенности  нефти  Ноябрьского  региона?»</w:t>
      </w:r>
    </w:p>
    <w:p w:rsidR="0063712C" w:rsidRPr="00DC0047" w:rsidRDefault="00AE761C" w:rsidP="00A97D89">
      <w:pPr>
        <w:pStyle w:val="9"/>
        <w:jc w:val="both"/>
        <w:rPr>
          <w:sz w:val="24"/>
        </w:rPr>
      </w:pPr>
      <w:r w:rsidRPr="00DC0047">
        <w:rPr>
          <w:sz w:val="24"/>
        </w:rPr>
        <w:t>Ответ.  Проблемы  использования  Ноябрьской  нефти.</w:t>
      </w:r>
    </w:p>
    <w:p w:rsidR="00AE761C" w:rsidRPr="00DC0047" w:rsidRDefault="0063712C" w:rsidP="00A97D89">
      <w:pPr>
        <w:pStyle w:val="8"/>
        <w:jc w:val="both"/>
        <w:rPr>
          <w:sz w:val="24"/>
        </w:rPr>
      </w:pPr>
      <w:r w:rsidRPr="00DC0047">
        <w:rPr>
          <w:sz w:val="24"/>
        </w:rPr>
        <w:t xml:space="preserve">         В</w:t>
      </w:r>
      <w:r w:rsidR="00AE761C" w:rsidRPr="00DC0047">
        <w:rPr>
          <w:sz w:val="24"/>
        </w:rPr>
        <w:t>ыделение  свободного  газа  из  не</w:t>
      </w:r>
      <w:r w:rsidRPr="00DC0047">
        <w:rPr>
          <w:sz w:val="24"/>
        </w:rPr>
        <w:t>фти.</w:t>
      </w:r>
    </w:p>
    <w:p w:rsidR="00AE761C" w:rsidRPr="00DC0047" w:rsidRDefault="00AE761C" w:rsidP="00A97D89">
      <w:pPr>
        <w:pStyle w:val="9"/>
        <w:jc w:val="both"/>
        <w:rPr>
          <w:sz w:val="24"/>
        </w:rPr>
      </w:pPr>
      <w:r w:rsidRPr="00DC0047">
        <w:rPr>
          <w:sz w:val="24"/>
        </w:rPr>
        <w:t>газовый  фактор – количество  газа,  выделенное  из одной  тонны  нефти,  он  достаточно  высок.  Газ  отделяют от нефти  на  месторождениях, по специальным  трубам  подают  на  факел  или  потребителю.  Отрадно  отметить,   что  в  последние  годы  снизилась  доля  сжигаемого  газа,  так  как  на  месторождениях  установлена  система  сепарации  и  отвода  газа  потребителю.  Попутный  газ - ценное  сырьё  для  нефтехимии.</w:t>
      </w:r>
    </w:p>
    <w:p w:rsidR="00AE761C" w:rsidRPr="00DC0047" w:rsidRDefault="00AE761C" w:rsidP="00A97D89">
      <w:pPr>
        <w:pStyle w:val="9"/>
        <w:jc w:val="both"/>
        <w:rPr>
          <w:sz w:val="24"/>
        </w:rPr>
      </w:pPr>
      <w:r w:rsidRPr="00DC0047">
        <w:rPr>
          <w:rStyle w:val="80"/>
          <w:sz w:val="24"/>
        </w:rPr>
        <w:t xml:space="preserve">        </w:t>
      </w:r>
      <w:proofErr w:type="spellStart"/>
      <w:r w:rsidRPr="00DC0047">
        <w:rPr>
          <w:rStyle w:val="80"/>
          <w:sz w:val="24"/>
        </w:rPr>
        <w:t>Обводнённость</w:t>
      </w:r>
      <w:proofErr w:type="spellEnd"/>
      <w:r w:rsidRPr="00DC0047">
        <w:rPr>
          <w:rStyle w:val="80"/>
          <w:sz w:val="24"/>
        </w:rPr>
        <w:t xml:space="preserve">  пластов,</w:t>
      </w:r>
      <w:r w:rsidRPr="00DC0047">
        <w:rPr>
          <w:sz w:val="24"/>
        </w:rPr>
        <w:t xml:space="preserve">  т.е.  большое  содержание  пластовой  воды. Большая  </w:t>
      </w:r>
      <w:proofErr w:type="spellStart"/>
      <w:r w:rsidRPr="00DC0047">
        <w:rPr>
          <w:sz w:val="24"/>
        </w:rPr>
        <w:t>обводнённость</w:t>
      </w:r>
      <w:proofErr w:type="spellEnd"/>
      <w:r w:rsidRPr="00DC0047">
        <w:rPr>
          <w:sz w:val="24"/>
        </w:rPr>
        <w:t xml:space="preserve"> пластов  объясняется  тем,  что  на  месторождениях применялась  неправильная  эксплуатация  за счёт  отбора  больших  объёмов  нефти. Менее  обводнённая  нефть  на  </w:t>
      </w:r>
      <w:proofErr w:type="spellStart"/>
      <w:r w:rsidRPr="00DC0047">
        <w:rPr>
          <w:sz w:val="24"/>
        </w:rPr>
        <w:t>Спорышевском</w:t>
      </w:r>
      <w:proofErr w:type="spellEnd"/>
      <w:r w:rsidRPr="00DC0047">
        <w:rPr>
          <w:sz w:val="24"/>
        </w:rPr>
        <w:t xml:space="preserve">  месторождении, содержание  воды  до 50%,  на  Пограничном  месторождении  очень  много  воды -  до  98-99%,  а  на  некоторых  скважинах  - 100%,  т.е.  заметна  только  нефтяная  плёнка.</w:t>
      </w:r>
    </w:p>
    <w:p w:rsidR="00AE761C" w:rsidRPr="00DC0047" w:rsidRDefault="00AE761C" w:rsidP="00A97D89">
      <w:pPr>
        <w:pStyle w:val="9"/>
        <w:jc w:val="both"/>
        <w:rPr>
          <w:sz w:val="24"/>
        </w:rPr>
      </w:pPr>
      <w:r w:rsidRPr="00DC0047">
        <w:rPr>
          <w:rStyle w:val="80"/>
          <w:sz w:val="24"/>
        </w:rPr>
        <w:t xml:space="preserve">        Процентное  содержание  серы</w:t>
      </w:r>
      <w:r w:rsidRPr="00DC0047">
        <w:rPr>
          <w:sz w:val="24"/>
        </w:rPr>
        <w:t xml:space="preserve">  и  смолистых веществ очень мало,  в  среднем  составляет 0,63%   (для  сравнения  -  в  Башкирской  нефти  до  5%)  - это  хороший  показатель,  так  как  упрощается  очистка.  Кроме  того,  соединения  серы  загрязняют  окружающую  среду.</w:t>
      </w:r>
    </w:p>
    <w:p w:rsidR="00AE761C" w:rsidRPr="00DC0047" w:rsidRDefault="00AE761C" w:rsidP="00AE761C">
      <w:pPr>
        <w:pStyle w:val="9"/>
        <w:rPr>
          <w:rStyle w:val="700"/>
          <w:b w:val="0"/>
          <w:i w:val="0"/>
          <w:sz w:val="24"/>
        </w:rPr>
      </w:pPr>
    </w:p>
    <w:p w:rsidR="00CB48CB" w:rsidRPr="00DC0047" w:rsidRDefault="00CB48CB" w:rsidP="00AE761C">
      <w:pPr>
        <w:pStyle w:val="9"/>
        <w:rPr>
          <w:rStyle w:val="700"/>
          <w:b w:val="0"/>
          <w:i w:val="0"/>
          <w:sz w:val="24"/>
        </w:rPr>
      </w:pPr>
    </w:p>
    <w:p w:rsidR="00CB48CB" w:rsidRPr="00DC0047" w:rsidRDefault="00CB48CB" w:rsidP="00AE761C">
      <w:pPr>
        <w:pStyle w:val="9"/>
        <w:rPr>
          <w:rStyle w:val="700"/>
          <w:b w:val="0"/>
          <w:i w:val="0"/>
          <w:sz w:val="24"/>
        </w:rPr>
      </w:pPr>
    </w:p>
    <w:p w:rsidR="0067382C" w:rsidRDefault="0067382C" w:rsidP="00071E55"/>
    <w:p w:rsidR="00A905E1" w:rsidRDefault="00A905E1" w:rsidP="00A905E1">
      <w:pPr>
        <w:pStyle w:val="3"/>
        <w:spacing w:before="0" w:after="0"/>
        <w:jc w:val="right"/>
        <w:rPr>
          <w:rFonts w:ascii="Times New Roman" w:hAnsi="Times New Roman" w:cs="Times New Roman"/>
          <w:sz w:val="24"/>
          <w:szCs w:val="24"/>
        </w:rPr>
      </w:pPr>
      <w:r w:rsidRPr="00A97D89">
        <w:rPr>
          <w:rFonts w:ascii="Times New Roman" w:hAnsi="Times New Roman" w:cs="Times New Roman"/>
          <w:sz w:val="24"/>
          <w:szCs w:val="24"/>
        </w:rPr>
        <w:t xml:space="preserve">Приложение </w:t>
      </w:r>
      <w:r w:rsidR="00E351F3">
        <w:rPr>
          <w:rFonts w:ascii="Times New Roman" w:hAnsi="Times New Roman" w:cs="Times New Roman"/>
          <w:sz w:val="24"/>
          <w:szCs w:val="24"/>
        </w:rPr>
        <w:t>9</w:t>
      </w:r>
    </w:p>
    <w:p w:rsidR="00A905E1" w:rsidRDefault="00A905E1" w:rsidP="00A905E1">
      <w:pPr>
        <w:jc w:val="right"/>
      </w:pPr>
      <w:r>
        <w:t>Распределение ролей</w:t>
      </w:r>
    </w:p>
    <w:p w:rsidR="00A905E1" w:rsidRDefault="00A905E1" w:rsidP="00A905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678"/>
        <w:gridCol w:w="2551"/>
        <w:gridCol w:w="1524"/>
      </w:tblGrid>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Тема  доклада,  задание</w:t>
            </w:r>
          </w:p>
        </w:tc>
        <w:tc>
          <w:tcPr>
            <w:tcW w:w="2551" w:type="dxa"/>
          </w:tcPr>
          <w:p w:rsidR="00A905E1" w:rsidRPr="00120D18" w:rsidRDefault="00A905E1" w:rsidP="00A905E1">
            <w:pPr>
              <w:pStyle w:val="100"/>
              <w:rPr>
                <w:b w:val="0"/>
                <w:sz w:val="24"/>
              </w:rPr>
            </w:pPr>
            <w:r w:rsidRPr="00120D18">
              <w:rPr>
                <w:b w:val="0"/>
                <w:sz w:val="24"/>
              </w:rPr>
              <w:t>Должность</w:t>
            </w:r>
          </w:p>
        </w:tc>
        <w:tc>
          <w:tcPr>
            <w:tcW w:w="1524" w:type="dxa"/>
          </w:tcPr>
          <w:p w:rsidR="00A905E1" w:rsidRPr="00A905E1" w:rsidRDefault="00A905E1" w:rsidP="00A905E1">
            <w:r w:rsidRPr="00A905E1">
              <w:t>ФИО</w:t>
            </w:r>
          </w:p>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Природный  газ,  состав,  переработка</w:t>
            </w:r>
          </w:p>
        </w:tc>
        <w:tc>
          <w:tcPr>
            <w:tcW w:w="2551" w:type="dxa"/>
          </w:tcPr>
          <w:p w:rsidR="00A905E1" w:rsidRPr="00120D18" w:rsidRDefault="00A905E1" w:rsidP="00A905E1">
            <w:pPr>
              <w:pStyle w:val="100"/>
              <w:rPr>
                <w:b w:val="0"/>
                <w:sz w:val="24"/>
              </w:rPr>
            </w:pPr>
            <w:r w:rsidRPr="00120D18">
              <w:rPr>
                <w:b w:val="0"/>
                <w:sz w:val="24"/>
              </w:rPr>
              <w:t>Отдел  по  переработке газа</w:t>
            </w:r>
          </w:p>
          <w:p w:rsidR="00A905E1" w:rsidRPr="00120D18" w:rsidRDefault="00A905E1" w:rsidP="00A905E1">
            <w:pPr>
              <w:pStyle w:val="100"/>
              <w:rPr>
                <w:b w:val="0"/>
                <w:sz w:val="24"/>
              </w:rPr>
            </w:pPr>
            <w:r w:rsidRPr="00120D18">
              <w:rPr>
                <w:b w:val="0"/>
                <w:sz w:val="24"/>
              </w:rPr>
              <w:t>Гл</w:t>
            </w:r>
            <w:proofErr w:type="gramStart"/>
            <w:r w:rsidRPr="00120D18">
              <w:rPr>
                <w:b w:val="0"/>
                <w:sz w:val="24"/>
              </w:rPr>
              <w:t>.с</w:t>
            </w:r>
            <w:proofErr w:type="gramEnd"/>
            <w:r w:rsidRPr="00120D18">
              <w:rPr>
                <w:b w:val="0"/>
                <w:sz w:val="24"/>
              </w:rPr>
              <w:t>пециалист  по  газу</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Попутный  нефтяной  газ, состав, отличие  от  природного  газа,  использование</w:t>
            </w:r>
          </w:p>
        </w:tc>
        <w:tc>
          <w:tcPr>
            <w:tcW w:w="2551" w:type="dxa"/>
          </w:tcPr>
          <w:p w:rsidR="00A905E1" w:rsidRPr="00120D18" w:rsidRDefault="00A905E1" w:rsidP="00A905E1">
            <w:pPr>
              <w:pStyle w:val="100"/>
              <w:rPr>
                <w:b w:val="0"/>
                <w:sz w:val="24"/>
              </w:rPr>
            </w:pPr>
            <w:r w:rsidRPr="00120D18">
              <w:rPr>
                <w:b w:val="0"/>
                <w:sz w:val="24"/>
              </w:rPr>
              <w:t>Гл</w:t>
            </w:r>
            <w:proofErr w:type="gramStart"/>
            <w:r w:rsidRPr="00120D18">
              <w:rPr>
                <w:b w:val="0"/>
                <w:sz w:val="24"/>
              </w:rPr>
              <w:t>.с</w:t>
            </w:r>
            <w:proofErr w:type="gramEnd"/>
            <w:r w:rsidRPr="00120D18">
              <w:rPr>
                <w:b w:val="0"/>
                <w:sz w:val="24"/>
              </w:rPr>
              <w:t>пециалист по  газу</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Нефть,  определение,  физические  свойства,  состав</w:t>
            </w:r>
          </w:p>
        </w:tc>
        <w:tc>
          <w:tcPr>
            <w:tcW w:w="2551" w:type="dxa"/>
          </w:tcPr>
          <w:p w:rsidR="00A905E1" w:rsidRPr="00120D18" w:rsidRDefault="00A905E1" w:rsidP="00A905E1">
            <w:pPr>
              <w:pStyle w:val="100"/>
              <w:rPr>
                <w:b w:val="0"/>
                <w:sz w:val="24"/>
              </w:rPr>
            </w:pPr>
            <w:r w:rsidRPr="00120D18">
              <w:rPr>
                <w:b w:val="0"/>
                <w:sz w:val="24"/>
              </w:rPr>
              <w:t>Студент-практикант,  студент  3 курса  Тюменского нефтегазового  института</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 xml:space="preserve">Перегонка  нефти  -  первичная  переработка нефти,  цель, сущность, условия  и  схема  перегонки.  Если  нет  таблицы  перегонки,  нарисовать на  доске.  </w:t>
            </w:r>
          </w:p>
        </w:tc>
        <w:tc>
          <w:tcPr>
            <w:tcW w:w="2551" w:type="dxa"/>
          </w:tcPr>
          <w:p w:rsidR="00A905E1" w:rsidRPr="00120D18" w:rsidRDefault="00A905E1" w:rsidP="00A905E1">
            <w:pPr>
              <w:pStyle w:val="100"/>
              <w:rPr>
                <w:b w:val="0"/>
                <w:sz w:val="24"/>
              </w:rPr>
            </w:pPr>
            <w:r w:rsidRPr="00120D18">
              <w:rPr>
                <w:b w:val="0"/>
                <w:sz w:val="24"/>
              </w:rPr>
              <w:t>Ведущий  инженер  по  переработке  нефти</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 xml:space="preserve">Вторичная  переработка  нефти  -  крекинг.  </w:t>
            </w:r>
          </w:p>
          <w:p w:rsidR="00A905E1" w:rsidRPr="00120D18" w:rsidRDefault="00A905E1" w:rsidP="00A905E1">
            <w:pPr>
              <w:pStyle w:val="100"/>
              <w:rPr>
                <w:b w:val="0"/>
                <w:sz w:val="24"/>
              </w:rPr>
            </w:pPr>
            <w:r w:rsidRPr="00120D18">
              <w:rPr>
                <w:b w:val="0"/>
                <w:sz w:val="24"/>
              </w:rPr>
              <w:t>Термический  крекинг.</w:t>
            </w:r>
          </w:p>
          <w:p w:rsidR="00A905E1" w:rsidRPr="00120D18" w:rsidRDefault="00A905E1" w:rsidP="00A905E1">
            <w:pPr>
              <w:pStyle w:val="100"/>
              <w:rPr>
                <w:b w:val="0"/>
                <w:sz w:val="24"/>
              </w:rPr>
            </w:pPr>
            <w:r w:rsidRPr="00120D18">
              <w:rPr>
                <w:b w:val="0"/>
                <w:sz w:val="24"/>
              </w:rPr>
              <w:t>Каталитический  крекинг.</w:t>
            </w:r>
          </w:p>
        </w:tc>
        <w:tc>
          <w:tcPr>
            <w:tcW w:w="2551" w:type="dxa"/>
          </w:tcPr>
          <w:p w:rsidR="00A905E1" w:rsidRPr="00120D18" w:rsidRDefault="00A905E1" w:rsidP="00A905E1">
            <w:pPr>
              <w:pStyle w:val="100"/>
              <w:rPr>
                <w:b w:val="0"/>
                <w:sz w:val="24"/>
              </w:rPr>
            </w:pPr>
            <w:r w:rsidRPr="00120D18">
              <w:rPr>
                <w:b w:val="0"/>
                <w:sz w:val="24"/>
              </w:rPr>
              <w:t>Инженеры - химики</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Основные  нефтегазоносные  бассейны.  Главные  месторождения  нефти  и  газа  Тюменской  области  и  Ноябрьского  региона.</w:t>
            </w:r>
          </w:p>
        </w:tc>
        <w:tc>
          <w:tcPr>
            <w:tcW w:w="2551" w:type="dxa"/>
          </w:tcPr>
          <w:p w:rsidR="00A905E1" w:rsidRPr="00120D18" w:rsidRDefault="00A905E1" w:rsidP="00A905E1">
            <w:pPr>
              <w:pStyle w:val="100"/>
              <w:rPr>
                <w:b w:val="0"/>
                <w:sz w:val="24"/>
              </w:rPr>
            </w:pPr>
            <w:r w:rsidRPr="00120D18">
              <w:rPr>
                <w:b w:val="0"/>
                <w:sz w:val="24"/>
              </w:rPr>
              <w:t>геолог</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Нефтепродукты.</w:t>
            </w:r>
          </w:p>
        </w:tc>
        <w:tc>
          <w:tcPr>
            <w:tcW w:w="2551" w:type="dxa"/>
          </w:tcPr>
          <w:p w:rsidR="00A905E1" w:rsidRPr="00120D18" w:rsidRDefault="00A905E1" w:rsidP="00A905E1">
            <w:pPr>
              <w:pStyle w:val="100"/>
              <w:rPr>
                <w:b w:val="0"/>
                <w:sz w:val="24"/>
              </w:rPr>
            </w:pPr>
            <w:r w:rsidRPr="00120D18">
              <w:rPr>
                <w:b w:val="0"/>
                <w:sz w:val="24"/>
              </w:rPr>
              <w:t>Зав.  хим. лаборатории</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Продукты  и  материалы,  получаемые  из   нефти,  нефтехимия.</w:t>
            </w:r>
          </w:p>
        </w:tc>
        <w:tc>
          <w:tcPr>
            <w:tcW w:w="2551" w:type="dxa"/>
          </w:tcPr>
          <w:p w:rsidR="00A905E1" w:rsidRPr="00120D18" w:rsidRDefault="00A905E1" w:rsidP="00A905E1">
            <w:pPr>
              <w:pStyle w:val="100"/>
              <w:rPr>
                <w:b w:val="0"/>
                <w:sz w:val="24"/>
              </w:rPr>
            </w:pPr>
            <w:r w:rsidRPr="00120D18">
              <w:rPr>
                <w:b w:val="0"/>
                <w:sz w:val="24"/>
              </w:rPr>
              <w:t>Инженер-нефтехимик</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Детонационная  стойкость бензина.</w:t>
            </w:r>
          </w:p>
          <w:p w:rsidR="00A905E1" w:rsidRPr="00120D18" w:rsidRDefault="00A905E1" w:rsidP="00A905E1">
            <w:pPr>
              <w:pStyle w:val="100"/>
              <w:rPr>
                <w:b w:val="0"/>
                <w:sz w:val="24"/>
              </w:rPr>
            </w:pPr>
            <w:r w:rsidRPr="00120D18">
              <w:rPr>
                <w:b w:val="0"/>
                <w:sz w:val="24"/>
              </w:rPr>
              <w:t>Марки бензина</w:t>
            </w:r>
          </w:p>
        </w:tc>
        <w:tc>
          <w:tcPr>
            <w:tcW w:w="2551" w:type="dxa"/>
          </w:tcPr>
          <w:p w:rsidR="00A905E1" w:rsidRPr="00120D18" w:rsidRDefault="00A905E1" w:rsidP="00A905E1">
            <w:pPr>
              <w:pStyle w:val="100"/>
              <w:rPr>
                <w:b w:val="0"/>
                <w:sz w:val="24"/>
              </w:rPr>
            </w:pPr>
            <w:r w:rsidRPr="00120D18">
              <w:rPr>
                <w:b w:val="0"/>
                <w:sz w:val="24"/>
              </w:rPr>
              <w:t>Инженер по автотранспорту</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Лабораторный опыт  «Ознакомление  с  продуктами переработки  нефти»</w:t>
            </w:r>
          </w:p>
          <w:p w:rsidR="00A905E1" w:rsidRPr="00120D18" w:rsidRDefault="00A905E1" w:rsidP="00A905E1">
            <w:pPr>
              <w:pStyle w:val="100"/>
              <w:rPr>
                <w:b w:val="0"/>
                <w:sz w:val="24"/>
              </w:rPr>
            </w:pPr>
            <w:r w:rsidRPr="00120D18">
              <w:rPr>
                <w:b w:val="0"/>
                <w:sz w:val="24"/>
              </w:rPr>
              <w:t>1. Демонстрация  опытов:   растворение  нефти  в  воде,  очистка  воды  от  нефтяных  загрязнений  при  помощи  бумаги,  пробки,  парафина.</w:t>
            </w:r>
          </w:p>
          <w:p w:rsidR="00A905E1" w:rsidRPr="00120D18" w:rsidRDefault="00A905E1" w:rsidP="00A905E1">
            <w:pPr>
              <w:pStyle w:val="100"/>
              <w:rPr>
                <w:b w:val="0"/>
                <w:sz w:val="24"/>
              </w:rPr>
            </w:pPr>
            <w:r w:rsidRPr="00120D18">
              <w:rPr>
                <w:b w:val="0"/>
                <w:sz w:val="24"/>
              </w:rPr>
              <w:t>2. Горение  нефти</w:t>
            </w:r>
          </w:p>
          <w:p w:rsidR="00A905E1" w:rsidRPr="00120D18" w:rsidRDefault="00A905E1" w:rsidP="00A905E1">
            <w:pPr>
              <w:pStyle w:val="100"/>
              <w:rPr>
                <w:b w:val="0"/>
                <w:sz w:val="24"/>
              </w:rPr>
            </w:pPr>
          </w:p>
        </w:tc>
        <w:tc>
          <w:tcPr>
            <w:tcW w:w="2551" w:type="dxa"/>
          </w:tcPr>
          <w:p w:rsidR="00A905E1" w:rsidRPr="00120D18" w:rsidRDefault="00A905E1" w:rsidP="00A905E1">
            <w:pPr>
              <w:pStyle w:val="100"/>
              <w:rPr>
                <w:b w:val="0"/>
                <w:sz w:val="24"/>
              </w:rPr>
            </w:pPr>
          </w:p>
          <w:p w:rsidR="00A905E1" w:rsidRPr="00120D18" w:rsidRDefault="00A905E1" w:rsidP="00A905E1">
            <w:pPr>
              <w:pStyle w:val="100"/>
              <w:rPr>
                <w:b w:val="0"/>
                <w:sz w:val="24"/>
              </w:rPr>
            </w:pPr>
          </w:p>
          <w:p w:rsidR="00A905E1" w:rsidRPr="00120D18" w:rsidRDefault="00A905E1" w:rsidP="00A905E1">
            <w:pPr>
              <w:pStyle w:val="100"/>
              <w:rPr>
                <w:b w:val="0"/>
                <w:sz w:val="24"/>
              </w:rPr>
            </w:pPr>
            <w:r w:rsidRPr="00120D18">
              <w:rPr>
                <w:b w:val="0"/>
                <w:sz w:val="24"/>
              </w:rPr>
              <w:t>Эколог</w:t>
            </w:r>
          </w:p>
          <w:p w:rsidR="00A905E1" w:rsidRPr="00120D18" w:rsidRDefault="00A905E1" w:rsidP="00A905E1">
            <w:pPr>
              <w:pStyle w:val="100"/>
              <w:rPr>
                <w:b w:val="0"/>
                <w:sz w:val="24"/>
              </w:rPr>
            </w:pPr>
          </w:p>
          <w:p w:rsidR="00A905E1" w:rsidRPr="00120D18" w:rsidRDefault="00A905E1" w:rsidP="00A905E1">
            <w:pPr>
              <w:pStyle w:val="100"/>
              <w:rPr>
                <w:b w:val="0"/>
                <w:sz w:val="24"/>
              </w:rPr>
            </w:pPr>
          </w:p>
          <w:p w:rsidR="00A905E1" w:rsidRPr="00120D18" w:rsidRDefault="00A905E1" w:rsidP="00A905E1">
            <w:pPr>
              <w:pStyle w:val="100"/>
              <w:rPr>
                <w:b w:val="0"/>
                <w:sz w:val="24"/>
              </w:rPr>
            </w:pPr>
          </w:p>
          <w:p w:rsidR="00A905E1" w:rsidRPr="00120D18" w:rsidRDefault="00A905E1" w:rsidP="00A905E1">
            <w:pPr>
              <w:pStyle w:val="100"/>
              <w:rPr>
                <w:b w:val="0"/>
                <w:sz w:val="24"/>
              </w:rPr>
            </w:pPr>
            <w:r w:rsidRPr="00120D18">
              <w:rPr>
                <w:b w:val="0"/>
                <w:sz w:val="24"/>
              </w:rPr>
              <w:t>Химик-лаборант</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Фотографирует  участников конференции</w:t>
            </w:r>
          </w:p>
        </w:tc>
        <w:tc>
          <w:tcPr>
            <w:tcW w:w="2551" w:type="dxa"/>
          </w:tcPr>
          <w:p w:rsidR="00A905E1" w:rsidRPr="00120D18" w:rsidRDefault="00A905E1" w:rsidP="00A905E1">
            <w:pPr>
              <w:pStyle w:val="100"/>
              <w:rPr>
                <w:b w:val="0"/>
                <w:sz w:val="24"/>
              </w:rPr>
            </w:pPr>
            <w:r w:rsidRPr="00120D18">
              <w:rPr>
                <w:b w:val="0"/>
                <w:sz w:val="24"/>
              </w:rPr>
              <w:t>Фотокорреспондент  газеты  «Кругозор»</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Проводит  интервью  с  участниками  конференции,  заранее  продумать вопросы</w:t>
            </w:r>
          </w:p>
        </w:tc>
        <w:tc>
          <w:tcPr>
            <w:tcW w:w="2551" w:type="dxa"/>
          </w:tcPr>
          <w:p w:rsidR="00A905E1" w:rsidRPr="00120D18" w:rsidRDefault="00A905E1" w:rsidP="00A905E1">
            <w:pPr>
              <w:pStyle w:val="100"/>
              <w:rPr>
                <w:b w:val="0"/>
                <w:sz w:val="24"/>
              </w:rPr>
            </w:pPr>
            <w:r w:rsidRPr="00120D18">
              <w:rPr>
                <w:b w:val="0"/>
                <w:sz w:val="24"/>
              </w:rPr>
              <w:t>Журналист  газеты  «Кругозор»</w:t>
            </w:r>
          </w:p>
        </w:tc>
        <w:tc>
          <w:tcPr>
            <w:tcW w:w="1524" w:type="dxa"/>
          </w:tcPr>
          <w:p w:rsidR="00A905E1" w:rsidRPr="00A905E1" w:rsidRDefault="00A905E1" w:rsidP="00A905E1"/>
        </w:tc>
      </w:tr>
      <w:tr w:rsidR="00A905E1" w:rsidRPr="00A905E1" w:rsidTr="00120D18">
        <w:tc>
          <w:tcPr>
            <w:tcW w:w="817" w:type="dxa"/>
          </w:tcPr>
          <w:p w:rsidR="00A905E1" w:rsidRPr="00120D18" w:rsidRDefault="00A905E1" w:rsidP="007C211C">
            <w:pPr>
              <w:pStyle w:val="100"/>
              <w:numPr>
                <w:ilvl w:val="0"/>
                <w:numId w:val="29"/>
              </w:numPr>
              <w:rPr>
                <w:b w:val="0"/>
                <w:sz w:val="24"/>
              </w:rPr>
            </w:pPr>
          </w:p>
        </w:tc>
        <w:tc>
          <w:tcPr>
            <w:tcW w:w="4678" w:type="dxa"/>
          </w:tcPr>
          <w:p w:rsidR="00A905E1" w:rsidRPr="00120D18" w:rsidRDefault="00A905E1" w:rsidP="00A905E1">
            <w:pPr>
              <w:pStyle w:val="100"/>
              <w:rPr>
                <w:b w:val="0"/>
                <w:sz w:val="24"/>
              </w:rPr>
            </w:pPr>
            <w:r w:rsidRPr="00120D18">
              <w:rPr>
                <w:b w:val="0"/>
                <w:sz w:val="24"/>
              </w:rPr>
              <w:t xml:space="preserve">Готовит  выставку  изделий  из материалов,  полученных  из нефти, готовит  таблички, </w:t>
            </w:r>
            <w:proofErr w:type="spellStart"/>
            <w:r w:rsidRPr="00120D18">
              <w:rPr>
                <w:b w:val="0"/>
                <w:sz w:val="24"/>
              </w:rPr>
              <w:t>бейджики</w:t>
            </w:r>
            <w:proofErr w:type="spellEnd"/>
          </w:p>
        </w:tc>
        <w:tc>
          <w:tcPr>
            <w:tcW w:w="2551" w:type="dxa"/>
          </w:tcPr>
          <w:p w:rsidR="00A905E1" w:rsidRPr="00120D18" w:rsidRDefault="00A905E1" w:rsidP="00A905E1">
            <w:pPr>
              <w:pStyle w:val="100"/>
              <w:rPr>
                <w:b w:val="0"/>
                <w:sz w:val="24"/>
              </w:rPr>
            </w:pPr>
            <w:r w:rsidRPr="00120D18">
              <w:rPr>
                <w:b w:val="0"/>
                <w:sz w:val="24"/>
              </w:rPr>
              <w:t xml:space="preserve">Гл. художник </w:t>
            </w:r>
            <w:proofErr w:type="gramStart"/>
            <w:r w:rsidRPr="00120D18">
              <w:rPr>
                <w:b w:val="0"/>
                <w:sz w:val="24"/>
              </w:rPr>
              <w:t>-о</w:t>
            </w:r>
            <w:proofErr w:type="gramEnd"/>
            <w:r w:rsidRPr="00120D18">
              <w:rPr>
                <w:b w:val="0"/>
                <w:sz w:val="24"/>
              </w:rPr>
              <w:t>формитель ОЧЗ</w:t>
            </w:r>
          </w:p>
        </w:tc>
        <w:tc>
          <w:tcPr>
            <w:tcW w:w="1524" w:type="dxa"/>
          </w:tcPr>
          <w:p w:rsidR="00A905E1" w:rsidRPr="00A905E1" w:rsidRDefault="00A905E1" w:rsidP="00A905E1"/>
        </w:tc>
      </w:tr>
    </w:tbl>
    <w:p w:rsidR="00A905E1" w:rsidRDefault="00A905E1" w:rsidP="00A905E1"/>
    <w:p w:rsidR="00A905E1" w:rsidRPr="00A905E1" w:rsidRDefault="00A905E1" w:rsidP="00A905E1"/>
    <w:p w:rsidR="00A905E1" w:rsidRDefault="00A905E1" w:rsidP="00A905E1">
      <w:pPr>
        <w:pStyle w:val="3"/>
        <w:spacing w:before="0" w:after="0"/>
        <w:jc w:val="right"/>
        <w:rPr>
          <w:rFonts w:ascii="Times New Roman" w:hAnsi="Times New Roman" w:cs="Times New Roman"/>
          <w:sz w:val="24"/>
          <w:szCs w:val="24"/>
        </w:rPr>
      </w:pPr>
    </w:p>
    <w:p w:rsidR="00A905E1" w:rsidRDefault="00A905E1" w:rsidP="00A905E1">
      <w:pPr>
        <w:pStyle w:val="3"/>
        <w:spacing w:before="0" w:after="0"/>
        <w:jc w:val="right"/>
        <w:rPr>
          <w:rFonts w:ascii="Times New Roman" w:hAnsi="Times New Roman" w:cs="Times New Roman"/>
          <w:sz w:val="24"/>
          <w:szCs w:val="24"/>
        </w:rPr>
      </w:pPr>
      <w:r w:rsidRPr="00A97D89">
        <w:rPr>
          <w:rFonts w:ascii="Times New Roman" w:hAnsi="Times New Roman" w:cs="Times New Roman"/>
          <w:sz w:val="24"/>
          <w:szCs w:val="24"/>
        </w:rPr>
        <w:t xml:space="preserve">Приложение </w:t>
      </w:r>
      <w:r>
        <w:rPr>
          <w:rFonts w:ascii="Times New Roman" w:hAnsi="Times New Roman" w:cs="Times New Roman"/>
          <w:sz w:val="24"/>
          <w:szCs w:val="24"/>
        </w:rPr>
        <w:t>9</w:t>
      </w:r>
    </w:p>
    <w:p w:rsidR="00A905E1" w:rsidRPr="00A905E1" w:rsidRDefault="00A905E1" w:rsidP="00A905E1">
      <w:pPr>
        <w:jc w:val="right"/>
      </w:pPr>
      <w:r>
        <w:t>Фотографии с урока</w:t>
      </w:r>
    </w:p>
    <w:p w:rsidR="0067382C" w:rsidRDefault="00140513" w:rsidP="00071E55">
      <w:r>
        <w:rPr>
          <w:noProof/>
        </w:rPr>
        <w:drawing>
          <wp:anchor distT="0" distB="0" distL="114300" distR="114300" simplePos="0" relativeHeight="251654656" behindDoc="1" locked="0" layoutInCell="1" allowOverlap="1">
            <wp:simplePos x="0" y="0"/>
            <wp:positionH relativeFrom="column">
              <wp:posOffset>2963545</wp:posOffset>
            </wp:positionH>
            <wp:positionV relativeFrom="paragraph">
              <wp:posOffset>130810</wp:posOffset>
            </wp:positionV>
            <wp:extent cx="3240405" cy="2372995"/>
            <wp:effectExtent l="0" t="0" r="0" b="0"/>
            <wp:wrapTight wrapText="bothSides">
              <wp:wrapPolygon edited="0">
                <wp:start x="0" y="0"/>
                <wp:lineTo x="0" y="21502"/>
                <wp:lineTo x="21460" y="21502"/>
                <wp:lineTo x="21460" y="0"/>
                <wp:lineTo x="0" y="0"/>
              </wp:wrapPolygon>
            </wp:wrapTight>
            <wp:docPr id="2" name="Рисунок 2" descr="DSC0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07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405" cy="2372995"/>
                    </a:xfrm>
                    <a:prstGeom prst="rect">
                      <a:avLst/>
                    </a:prstGeom>
                    <a:noFill/>
                    <a:ln>
                      <a:noFill/>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-468630</wp:posOffset>
            </wp:positionH>
            <wp:positionV relativeFrom="paragraph">
              <wp:posOffset>130810</wp:posOffset>
            </wp:positionV>
            <wp:extent cx="3026410" cy="2372995"/>
            <wp:effectExtent l="0" t="0" r="0" b="0"/>
            <wp:wrapTight wrapText="bothSides">
              <wp:wrapPolygon edited="0">
                <wp:start x="0" y="0"/>
                <wp:lineTo x="0" y="21502"/>
                <wp:lineTo x="21482" y="21502"/>
                <wp:lineTo x="21482" y="0"/>
                <wp:lineTo x="0" y="0"/>
              </wp:wrapPolygon>
            </wp:wrapTight>
            <wp:docPr id="3" name="Рисунок 3" descr="DSC0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05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6410" cy="2372995"/>
                    </a:xfrm>
                    <a:prstGeom prst="rect">
                      <a:avLst/>
                    </a:prstGeom>
                    <a:noFill/>
                    <a:ln>
                      <a:noFill/>
                    </a:ln>
                  </pic:spPr>
                </pic:pic>
              </a:graphicData>
            </a:graphic>
          </wp:anchor>
        </w:drawing>
      </w:r>
    </w:p>
    <w:p w:rsidR="0067382C" w:rsidRDefault="0067382C" w:rsidP="00071E55"/>
    <w:p w:rsidR="0067382C" w:rsidRDefault="0067382C" w:rsidP="00071E55"/>
    <w:p w:rsidR="0067382C" w:rsidRDefault="0067382C" w:rsidP="00071E55"/>
    <w:p w:rsidR="0067382C" w:rsidRDefault="0067382C"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140513" w:rsidP="00071E55">
      <w:r>
        <w:rPr>
          <w:noProof/>
        </w:rPr>
        <w:drawing>
          <wp:anchor distT="0" distB="0" distL="114300" distR="114300" simplePos="0" relativeHeight="251659776" behindDoc="1" locked="0" layoutInCell="1" allowOverlap="1">
            <wp:simplePos x="0" y="0"/>
            <wp:positionH relativeFrom="column">
              <wp:posOffset>-3140710</wp:posOffset>
            </wp:positionH>
            <wp:positionV relativeFrom="paragraph">
              <wp:posOffset>323215</wp:posOffset>
            </wp:positionV>
            <wp:extent cx="3026410" cy="2393315"/>
            <wp:effectExtent l="0" t="0" r="0" b="0"/>
            <wp:wrapTight wrapText="bothSides">
              <wp:wrapPolygon edited="0">
                <wp:start x="0" y="0"/>
                <wp:lineTo x="0" y="21491"/>
                <wp:lineTo x="21482" y="21491"/>
                <wp:lineTo x="21482" y="0"/>
                <wp:lineTo x="0" y="0"/>
              </wp:wrapPolygon>
            </wp:wrapTight>
            <wp:docPr id="17" name="Рисунок 17" descr="DSC0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04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6410" cy="2393315"/>
                    </a:xfrm>
                    <a:prstGeom prst="rect">
                      <a:avLst/>
                    </a:prstGeom>
                    <a:noFill/>
                    <a:ln>
                      <a:noFill/>
                    </a:ln>
                  </pic:spPr>
                </pic:pic>
              </a:graphicData>
            </a:graphic>
          </wp:anchor>
        </w:drawing>
      </w:r>
    </w:p>
    <w:p w:rsidR="00A905E1" w:rsidRDefault="00140513" w:rsidP="00071E55">
      <w:r>
        <w:rPr>
          <w:noProof/>
        </w:rPr>
        <w:drawing>
          <wp:anchor distT="0" distB="0" distL="114300" distR="114300" simplePos="0" relativeHeight="251656704" behindDoc="1" locked="0" layoutInCell="1" allowOverlap="1">
            <wp:simplePos x="0" y="0"/>
            <wp:positionH relativeFrom="column">
              <wp:posOffset>160020</wp:posOffset>
            </wp:positionH>
            <wp:positionV relativeFrom="paragraph">
              <wp:posOffset>91440</wp:posOffset>
            </wp:positionV>
            <wp:extent cx="3184525" cy="2343785"/>
            <wp:effectExtent l="0" t="0" r="0" b="0"/>
            <wp:wrapTight wrapText="bothSides">
              <wp:wrapPolygon edited="0">
                <wp:start x="0" y="0"/>
                <wp:lineTo x="0" y="21419"/>
                <wp:lineTo x="21449" y="21419"/>
                <wp:lineTo x="21449" y="0"/>
                <wp:lineTo x="0" y="0"/>
              </wp:wrapPolygon>
            </wp:wrapTight>
            <wp:docPr id="4" name="Рисунок 4" descr="DSC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03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4525" cy="2343785"/>
                    </a:xfrm>
                    <a:prstGeom prst="rect">
                      <a:avLst/>
                    </a:prstGeom>
                    <a:noFill/>
                    <a:ln>
                      <a:noFill/>
                    </a:ln>
                  </pic:spPr>
                </pic:pic>
              </a:graphicData>
            </a:graphic>
          </wp:anchor>
        </w:drawing>
      </w:r>
    </w:p>
    <w:p w:rsidR="00A905E1" w:rsidRDefault="00A905E1" w:rsidP="00071E55"/>
    <w:p w:rsidR="00A905E1" w:rsidRDefault="00A905E1" w:rsidP="00071E55"/>
    <w:p w:rsidR="00A905E1" w:rsidRDefault="00A905E1" w:rsidP="00071E55"/>
    <w:p w:rsidR="00A905E1" w:rsidRDefault="00140513" w:rsidP="00071E55">
      <w:r>
        <w:rPr>
          <w:noProof/>
        </w:rPr>
        <w:drawing>
          <wp:anchor distT="0" distB="0" distL="114300" distR="114300" simplePos="0" relativeHeight="251660800" behindDoc="1" locked="0" layoutInCell="1" allowOverlap="1">
            <wp:simplePos x="0" y="0"/>
            <wp:positionH relativeFrom="column">
              <wp:posOffset>2963545</wp:posOffset>
            </wp:positionH>
            <wp:positionV relativeFrom="paragraph">
              <wp:posOffset>22225</wp:posOffset>
            </wp:positionV>
            <wp:extent cx="3202940" cy="2397760"/>
            <wp:effectExtent l="0" t="0" r="0" b="0"/>
            <wp:wrapTight wrapText="bothSides">
              <wp:wrapPolygon edited="0">
                <wp:start x="0" y="0"/>
                <wp:lineTo x="0" y="21451"/>
                <wp:lineTo x="21454" y="21451"/>
                <wp:lineTo x="21454" y="0"/>
                <wp:lineTo x="0" y="0"/>
              </wp:wrapPolygon>
            </wp:wrapTight>
            <wp:docPr id="18" name="Рисунок 18" descr="DSC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404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2940" cy="2397760"/>
                    </a:xfrm>
                    <a:prstGeom prst="rect">
                      <a:avLst/>
                    </a:prstGeom>
                    <a:noFill/>
                    <a:ln>
                      <a:noFill/>
                    </a:ln>
                  </pic:spPr>
                </pic:pic>
              </a:graphicData>
            </a:graphic>
          </wp:anchor>
        </w:drawing>
      </w:r>
      <w:r>
        <w:rPr>
          <w:noProof/>
        </w:rPr>
        <w:drawing>
          <wp:anchor distT="0" distB="0" distL="114300" distR="114300" simplePos="0" relativeHeight="251657728" behindDoc="1" locked="0" layoutInCell="1" allowOverlap="1">
            <wp:simplePos x="0" y="0"/>
            <wp:positionH relativeFrom="column">
              <wp:posOffset>-490855</wp:posOffset>
            </wp:positionH>
            <wp:positionV relativeFrom="paragraph">
              <wp:posOffset>22225</wp:posOffset>
            </wp:positionV>
            <wp:extent cx="3048635" cy="2343785"/>
            <wp:effectExtent l="0" t="0" r="0" b="0"/>
            <wp:wrapTight wrapText="bothSides">
              <wp:wrapPolygon edited="0">
                <wp:start x="0" y="0"/>
                <wp:lineTo x="0" y="21419"/>
                <wp:lineTo x="21461" y="21419"/>
                <wp:lineTo x="21461" y="0"/>
                <wp:lineTo x="0" y="0"/>
              </wp:wrapPolygon>
            </wp:wrapTight>
            <wp:docPr id="7" name="Рисунок 7" descr="DSC0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07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635" cy="2343785"/>
                    </a:xfrm>
                    <a:prstGeom prst="rect">
                      <a:avLst/>
                    </a:prstGeom>
                    <a:noFill/>
                    <a:ln>
                      <a:noFill/>
                    </a:ln>
                  </pic:spPr>
                </pic:pic>
              </a:graphicData>
            </a:graphic>
          </wp:anchor>
        </w:drawing>
      </w:r>
    </w:p>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A905E1" w:rsidRDefault="00A905E1" w:rsidP="00071E55"/>
    <w:p w:rsidR="00ED3C56" w:rsidRDefault="00ED3C56" w:rsidP="00071E55"/>
    <w:p w:rsidR="00ED3C56" w:rsidRDefault="00ED3C56" w:rsidP="00071E55"/>
    <w:p w:rsidR="00ED3C56" w:rsidRDefault="00ED3C56" w:rsidP="00071E55"/>
    <w:p w:rsidR="00ED3C56" w:rsidRDefault="00ED3C56" w:rsidP="00071E55"/>
    <w:sectPr w:rsidR="00ED3C56" w:rsidSect="00953676">
      <w:footerReference w:type="even" r:id="rId26"/>
      <w:footerReference w:type="default" r:id="rId27"/>
      <w:pgSz w:w="11906" w:h="16838" w:code="9"/>
      <w:pgMar w:top="851"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E03" w:rsidRDefault="001D2E03">
      <w:r>
        <w:separator/>
      </w:r>
    </w:p>
  </w:endnote>
  <w:endnote w:type="continuationSeparator" w:id="0">
    <w:p w:rsidR="001D2E03" w:rsidRDefault="001D2E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1E7E50" w:rsidP="006C3C42">
    <w:pPr>
      <w:pStyle w:val="a4"/>
      <w:framePr w:wrap="around" w:vAnchor="text" w:hAnchor="margin" w:xAlign="right" w:y="1"/>
      <w:rPr>
        <w:rStyle w:val="a6"/>
      </w:rPr>
    </w:pPr>
    <w:r>
      <w:rPr>
        <w:rStyle w:val="a6"/>
      </w:rPr>
      <w:fldChar w:fldCharType="begin"/>
    </w:r>
    <w:r w:rsidR="00055117">
      <w:rPr>
        <w:rStyle w:val="a6"/>
      </w:rPr>
      <w:instrText xml:space="preserve">PAGE  </w:instrText>
    </w:r>
    <w:r>
      <w:rPr>
        <w:rStyle w:val="a6"/>
      </w:rPr>
      <w:fldChar w:fldCharType="end"/>
    </w:r>
  </w:p>
  <w:p w:rsidR="00055117" w:rsidRDefault="00055117" w:rsidP="00743F04">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055117" w:rsidP="003A5D2A">
    <w:pPr>
      <w:pStyle w:val="a4"/>
      <w:pBdr>
        <w:top w:val="thinThickSmallGap" w:sz="24" w:space="0" w:color="622423"/>
      </w:pBdr>
      <w:tabs>
        <w:tab w:val="clear" w:pos="4677"/>
        <w:tab w:val="clear" w:pos="9355"/>
        <w:tab w:val="right" w:pos="9354"/>
      </w:tabs>
      <w:rPr>
        <w:rFonts w:ascii="Cambria" w:hAnsi="Cambria"/>
        <w:sz w:val="20"/>
        <w:szCs w:val="20"/>
      </w:rPr>
    </w:pPr>
    <w:proofErr w:type="spellStart"/>
    <w:r w:rsidRPr="004F5D6F">
      <w:rPr>
        <w:sz w:val="20"/>
        <w:szCs w:val="20"/>
      </w:rPr>
      <w:t>Русецкая</w:t>
    </w:r>
    <w:proofErr w:type="spellEnd"/>
    <w:r w:rsidRPr="004F5D6F">
      <w:rPr>
        <w:sz w:val="20"/>
        <w:szCs w:val="20"/>
      </w:rPr>
      <w:t xml:space="preserve"> О.П. Методическая разработка урока на тему: </w:t>
    </w:r>
    <w:r>
      <w:rPr>
        <w:sz w:val="20"/>
        <w:szCs w:val="20"/>
      </w:rPr>
      <w:t xml:space="preserve"> </w:t>
    </w:r>
    <w:r w:rsidRPr="004F5D6F">
      <w:rPr>
        <w:sz w:val="20"/>
        <w:szCs w:val="20"/>
      </w:rPr>
      <w:t>«Природные источники углеводородов»</w:t>
    </w:r>
    <w:r>
      <w:rPr>
        <w:sz w:val="20"/>
        <w:szCs w:val="20"/>
      </w:rPr>
      <w:t xml:space="preserve"> </w:t>
    </w:r>
    <w:r>
      <w:rPr>
        <w:rFonts w:ascii="Cambria" w:hAnsi="Cambria"/>
        <w:sz w:val="20"/>
        <w:szCs w:val="20"/>
      </w:rPr>
      <w:tab/>
    </w:r>
  </w:p>
  <w:p w:rsidR="00055117" w:rsidRDefault="00055117" w:rsidP="003A5D2A">
    <w:pPr>
      <w:pStyle w:val="a4"/>
      <w:pBdr>
        <w:top w:val="thinThickSmallGap" w:sz="24" w:space="0" w:color="622423"/>
      </w:pBdr>
      <w:jc w:val="right"/>
      <w:rPr>
        <w:rFonts w:ascii="Cambria" w:hAnsi="Cambria"/>
      </w:rPr>
    </w:pPr>
    <w:r w:rsidRPr="003A5D2A">
      <w:rPr>
        <w:rFonts w:ascii="Cambria" w:hAnsi="Cambria"/>
        <w:sz w:val="20"/>
        <w:szCs w:val="20"/>
      </w:rPr>
      <w:t xml:space="preserve">Страница </w:t>
    </w:r>
    <w:r w:rsidR="001E7E50" w:rsidRPr="003A5D2A">
      <w:rPr>
        <w:sz w:val="20"/>
        <w:szCs w:val="20"/>
      </w:rPr>
      <w:fldChar w:fldCharType="begin"/>
    </w:r>
    <w:r w:rsidRPr="003A5D2A">
      <w:rPr>
        <w:sz w:val="20"/>
        <w:szCs w:val="20"/>
      </w:rPr>
      <w:instrText xml:space="preserve"> PAGE   \* MERGEFORMAT </w:instrText>
    </w:r>
    <w:r w:rsidR="001E7E50" w:rsidRPr="003A5D2A">
      <w:rPr>
        <w:sz w:val="20"/>
        <w:szCs w:val="20"/>
      </w:rPr>
      <w:fldChar w:fldCharType="separate"/>
    </w:r>
    <w:r w:rsidR="0065602F" w:rsidRPr="0065602F">
      <w:rPr>
        <w:rFonts w:ascii="Cambria" w:hAnsi="Cambria"/>
        <w:noProof/>
        <w:sz w:val="20"/>
        <w:szCs w:val="20"/>
      </w:rPr>
      <w:t>3</w:t>
    </w:r>
    <w:r w:rsidR="001E7E50" w:rsidRPr="003A5D2A">
      <w:rPr>
        <w:sz w:val="20"/>
        <w:szCs w:val="20"/>
      </w:rPr>
      <w:fldChar w:fldCharType="end"/>
    </w:r>
  </w:p>
  <w:p w:rsidR="00055117" w:rsidRPr="007C636D" w:rsidRDefault="00055117" w:rsidP="007C636D">
    <w:pPr>
      <w:pStyle w:val="a4"/>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055117" w:rsidP="008C2723">
    <w:pPr>
      <w:pStyle w:val="a4"/>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1E7E50" w:rsidP="00E87F69">
    <w:pPr>
      <w:pStyle w:val="a4"/>
      <w:framePr w:wrap="around" w:vAnchor="text" w:hAnchor="margin" w:xAlign="right" w:y="1"/>
      <w:rPr>
        <w:rStyle w:val="a6"/>
      </w:rPr>
    </w:pPr>
    <w:r>
      <w:rPr>
        <w:rStyle w:val="a6"/>
      </w:rPr>
      <w:fldChar w:fldCharType="begin"/>
    </w:r>
    <w:r w:rsidR="00055117">
      <w:rPr>
        <w:rStyle w:val="a6"/>
      </w:rPr>
      <w:instrText xml:space="preserve">PAGE  </w:instrText>
    </w:r>
    <w:r>
      <w:rPr>
        <w:rStyle w:val="a6"/>
      </w:rPr>
      <w:fldChar w:fldCharType="end"/>
    </w:r>
  </w:p>
  <w:p w:rsidR="00055117" w:rsidRDefault="00055117" w:rsidP="00743F04">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1E7E50" w:rsidP="00E87F69">
    <w:pPr>
      <w:pStyle w:val="a4"/>
      <w:framePr w:wrap="around" w:vAnchor="text" w:hAnchor="margin" w:xAlign="right" w:y="1"/>
      <w:rPr>
        <w:rStyle w:val="a6"/>
      </w:rPr>
    </w:pPr>
    <w:r>
      <w:rPr>
        <w:rStyle w:val="a6"/>
      </w:rPr>
      <w:fldChar w:fldCharType="begin"/>
    </w:r>
    <w:r w:rsidR="00055117">
      <w:rPr>
        <w:rStyle w:val="a6"/>
      </w:rPr>
      <w:instrText xml:space="preserve">PAGE  </w:instrText>
    </w:r>
    <w:r>
      <w:rPr>
        <w:rStyle w:val="a6"/>
      </w:rPr>
      <w:fldChar w:fldCharType="separate"/>
    </w:r>
    <w:r w:rsidR="0065602F">
      <w:rPr>
        <w:rStyle w:val="a6"/>
        <w:noProof/>
      </w:rPr>
      <w:t>13</w:t>
    </w:r>
    <w:r>
      <w:rPr>
        <w:rStyle w:val="a6"/>
      </w:rPr>
      <w:fldChar w:fldCharType="end"/>
    </w:r>
  </w:p>
  <w:p w:rsidR="00055117" w:rsidRDefault="00055117" w:rsidP="00743F04">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1E7E50" w:rsidP="00577EB9">
    <w:pPr>
      <w:pStyle w:val="a4"/>
      <w:framePr w:wrap="around" w:vAnchor="text" w:hAnchor="margin" w:xAlign="right" w:y="1"/>
      <w:rPr>
        <w:rStyle w:val="a6"/>
      </w:rPr>
    </w:pPr>
    <w:r>
      <w:rPr>
        <w:rStyle w:val="a6"/>
      </w:rPr>
      <w:fldChar w:fldCharType="begin"/>
    </w:r>
    <w:r w:rsidR="00055117">
      <w:rPr>
        <w:rStyle w:val="a6"/>
      </w:rPr>
      <w:instrText xml:space="preserve">PAGE  </w:instrText>
    </w:r>
    <w:r>
      <w:rPr>
        <w:rStyle w:val="a6"/>
      </w:rPr>
      <w:fldChar w:fldCharType="end"/>
    </w:r>
  </w:p>
  <w:p w:rsidR="00055117" w:rsidRDefault="00055117" w:rsidP="00743F04">
    <w:pPr>
      <w:pStyle w:val="a4"/>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1E7E50" w:rsidP="00577EB9">
    <w:pPr>
      <w:pStyle w:val="a4"/>
      <w:framePr w:wrap="around" w:vAnchor="text" w:hAnchor="margin" w:xAlign="right" w:y="1"/>
      <w:rPr>
        <w:rStyle w:val="a6"/>
      </w:rPr>
    </w:pPr>
    <w:r>
      <w:rPr>
        <w:rStyle w:val="a6"/>
      </w:rPr>
      <w:fldChar w:fldCharType="begin"/>
    </w:r>
    <w:r w:rsidR="00055117">
      <w:rPr>
        <w:rStyle w:val="a6"/>
      </w:rPr>
      <w:instrText xml:space="preserve">PAGE  </w:instrText>
    </w:r>
    <w:r>
      <w:rPr>
        <w:rStyle w:val="a6"/>
      </w:rPr>
      <w:fldChar w:fldCharType="separate"/>
    </w:r>
    <w:r w:rsidR="0065602F">
      <w:rPr>
        <w:rStyle w:val="a6"/>
        <w:noProof/>
      </w:rPr>
      <w:t>24</w:t>
    </w:r>
    <w:r>
      <w:rPr>
        <w:rStyle w:val="a6"/>
      </w:rPr>
      <w:fldChar w:fldCharType="end"/>
    </w:r>
  </w:p>
  <w:p w:rsidR="00055117" w:rsidRDefault="00055117" w:rsidP="00743F04">
    <w:pPr>
      <w:pStyle w:val="a4"/>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1E7E50" w:rsidP="00743F04">
    <w:pPr>
      <w:pStyle w:val="a4"/>
      <w:framePr w:wrap="around" w:vAnchor="text" w:hAnchor="margin" w:xAlign="right" w:y="1"/>
      <w:rPr>
        <w:rStyle w:val="a6"/>
      </w:rPr>
    </w:pPr>
    <w:r>
      <w:rPr>
        <w:rStyle w:val="a6"/>
      </w:rPr>
      <w:fldChar w:fldCharType="begin"/>
    </w:r>
    <w:r w:rsidR="00055117">
      <w:rPr>
        <w:rStyle w:val="a6"/>
      </w:rPr>
      <w:instrText xml:space="preserve">PAGE  </w:instrText>
    </w:r>
    <w:r>
      <w:rPr>
        <w:rStyle w:val="a6"/>
      </w:rPr>
      <w:fldChar w:fldCharType="end"/>
    </w:r>
  </w:p>
  <w:p w:rsidR="00055117" w:rsidRDefault="00055117" w:rsidP="00743F04">
    <w:pPr>
      <w:pStyle w:val="a4"/>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055117" w:rsidP="00743F04">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E03" w:rsidRDefault="001D2E03">
      <w:r>
        <w:separator/>
      </w:r>
    </w:p>
  </w:footnote>
  <w:footnote w:type="continuationSeparator" w:id="0">
    <w:p w:rsidR="001D2E03" w:rsidRDefault="001D2E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05511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05511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17" w:rsidRDefault="0005511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85009"/>
    <w:multiLevelType w:val="hybridMultilevel"/>
    <w:tmpl w:val="7534C3F8"/>
    <w:lvl w:ilvl="0" w:tplc="04190011">
      <w:start w:val="1"/>
      <w:numFmt w:val="decimal"/>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091A60"/>
    <w:multiLevelType w:val="hybridMultilevel"/>
    <w:tmpl w:val="298063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46820"/>
    <w:multiLevelType w:val="hybridMultilevel"/>
    <w:tmpl w:val="DCBA77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255C9D"/>
    <w:multiLevelType w:val="hybridMultilevel"/>
    <w:tmpl w:val="9B1E6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801013"/>
    <w:multiLevelType w:val="hybridMultilevel"/>
    <w:tmpl w:val="A844C78E"/>
    <w:lvl w:ilvl="0" w:tplc="0916D8E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1A478B"/>
    <w:multiLevelType w:val="hybridMultilevel"/>
    <w:tmpl w:val="A6C09B16"/>
    <w:lvl w:ilvl="0" w:tplc="04190011">
      <w:start w:val="1"/>
      <w:numFmt w:val="decimal"/>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1559E6"/>
    <w:multiLevelType w:val="hybridMultilevel"/>
    <w:tmpl w:val="B5B80AC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26405C"/>
    <w:multiLevelType w:val="hybridMultilevel"/>
    <w:tmpl w:val="7DB629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AC396F"/>
    <w:multiLevelType w:val="hybridMultilevel"/>
    <w:tmpl w:val="ADFAD3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111780"/>
    <w:multiLevelType w:val="hybridMultilevel"/>
    <w:tmpl w:val="92EA9898"/>
    <w:lvl w:ilvl="0" w:tplc="F4A884F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CA2FE6"/>
    <w:multiLevelType w:val="hybridMultilevel"/>
    <w:tmpl w:val="6ADA86F0"/>
    <w:lvl w:ilvl="0" w:tplc="F4A884F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AB142C"/>
    <w:multiLevelType w:val="hybridMultilevel"/>
    <w:tmpl w:val="416E8C62"/>
    <w:lvl w:ilvl="0" w:tplc="F4A884F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B7022A1"/>
    <w:multiLevelType w:val="hybridMultilevel"/>
    <w:tmpl w:val="619CF9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6D24DB6"/>
    <w:multiLevelType w:val="hybridMultilevel"/>
    <w:tmpl w:val="2244EFAA"/>
    <w:lvl w:ilvl="0" w:tplc="F4A884F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79D4060"/>
    <w:multiLevelType w:val="hybridMultilevel"/>
    <w:tmpl w:val="C888C576"/>
    <w:lvl w:ilvl="0" w:tplc="04190011">
      <w:start w:val="1"/>
      <w:numFmt w:val="decimal"/>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C672C4"/>
    <w:multiLevelType w:val="hybridMultilevel"/>
    <w:tmpl w:val="21680E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35563C1"/>
    <w:multiLevelType w:val="hybridMultilevel"/>
    <w:tmpl w:val="5262D9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190ACE"/>
    <w:multiLevelType w:val="hybridMultilevel"/>
    <w:tmpl w:val="5CD8464C"/>
    <w:lvl w:ilvl="0" w:tplc="8E7471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AD53D2"/>
    <w:multiLevelType w:val="hybridMultilevel"/>
    <w:tmpl w:val="6C10F8DC"/>
    <w:lvl w:ilvl="0" w:tplc="0419000F">
      <w:start w:val="1"/>
      <w:numFmt w:val="decimal"/>
      <w:lvlText w:val="%1."/>
      <w:lvlJc w:val="left"/>
      <w:pPr>
        <w:tabs>
          <w:tab w:val="num" w:pos="720"/>
        </w:tabs>
        <w:ind w:left="720" w:hanging="360"/>
      </w:pPr>
    </w:lvl>
    <w:lvl w:ilvl="1" w:tplc="0284BBC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BC03DB8"/>
    <w:multiLevelType w:val="hybridMultilevel"/>
    <w:tmpl w:val="02643446"/>
    <w:lvl w:ilvl="0" w:tplc="F4A884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7C6843"/>
    <w:multiLevelType w:val="hybridMultilevel"/>
    <w:tmpl w:val="60762908"/>
    <w:lvl w:ilvl="0" w:tplc="04190011">
      <w:start w:val="1"/>
      <w:numFmt w:val="decimal"/>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E97692"/>
    <w:multiLevelType w:val="hybridMultilevel"/>
    <w:tmpl w:val="0D1C4572"/>
    <w:lvl w:ilvl="0" w:tplc="F4A884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AB4BFB"/>
    <w:multiLevelType w:val="hybridMultilevel"/>
    <w:tmpl w:val="1D22E934"/>
    <w:lvl w:ilvl="0" w:tplc="77FC71F8">
      <w:start w:val="1"/>
      <w:numFmt w:val="russianLower"/>
      <w:lvlText w:val="%1)"/>
      <w:lvlJc w:val="left"/>
      <w:pPr>
        <w:tabs>
          <w:tab w:val="num" w:pos="1701"/>
        </w:tabs>
        <w:ind w:left="180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2D3F3D"/>
    <w:multiLevelType w:val="hybridMultilevel"/>
    <w:tmpl w:val="6C10F8DC"/>
    <w:lvl w:ilvl="0" w:tplc="0419000F">
      <w:start w:val="1"/>
      <w:numFmt w:val="decimal"/>
      <w:lvlText w:val="%1."/>
      <w:lvlJc w:val="left"/>
      <w:pPr>
        <w:tabs>
          <w:tab w:val="num" w:pos="720"/>
        </w:tabs>
        <w:ind w:left="720" w:hanging="360"/>
      </w:pPr>
    </w:lvl>
    <w:lvl w:ilvl="1" w:tplc="0284BBC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7604C21"/>
    <w:multiLevelType w:val="hybridMultilevel"/>
    <w:tmpl w:val="97E6BE04"/>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89B75D3"/>
    <w:multiLevelType w:val="hybridMultilevel"/>
    <w:tmpl w:val="E744CBDA"/>
    <w:lvl w:ilvl="0" w:tplc="04190011">
      <w:start w:val="1"/>
      <w:numFmt w:val="decimal"/>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8C719F9"/>
    <w:multiLevelType w:val="hybridMultilevel"/>
    <w:tmpl w:val="543E23C0"/>
    <w:lvl w:ilvl="0" w:tplc="04190011">
      <w:start w:val="1"/>
      <w:numFmt w:val="decimal"/>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CA61883"/>
    <w:multiLevelType w:val="hybridMultilevel"/>
    <w:tmpl w:val="FA3800A4"/>
    <w:lvl w:ilvl="0" w:tplc="9E687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CB1377"/>
    <w:multiLevelType w:val="hybridMultilevel"/>
    <w:tmpl w:val="EB7469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421F4D"/>
    <w:multiLevelType w:val="hybridMultilevel"/>
    <w:tmpl w:val="204445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7EF037E"/>
    <w:multiLevelType w:val="hybridMultilevel"/>
    <w:tmpl w:val="46A495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C972BBB"/>
    <w:multiLevelType w:val="hybridMultilevel"/>
    <w:tmpl w:val="9D82272A"/>
    <w:lvl w:ilvl="0" w:tplc="F4A884F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D33034C"/>
    <w:multiLevelType w:val="hybridMultilevel"/>
    <w:tmpl w:val="56B0F2EE"/>
    <w:lvl w:ilvl="0" w:tplc="04190011">
      <w:start w:val="1"/>
      <w:numFmt w:val="decimal"/>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E81261B"/>
    <w:multiLevelType w:val="hybridMultilevel"/>
    <w:tmpl w:val="2EE8EBE2"/>
    <w:lvl w:ilvl="0" w:tplc="04190011">
      <w:start w:val="1"/>
      <w:numFmt w:val="decimal"/>
      <w:lvlText w:val="%1)"/>
      <w:lvlJc w:val="left"/>
      <w:pPr>
        <w:tabs>
          <w:tab w:val="num" w:pos="1701"/>
        </w:tabs>
        <w:ind w:left="1800" w:hanging="360"/>
      </w:pPr>
      <w:rPr>
        <w:rFonts w:hint="default"/>
      </w:rPr>
    </w:lvl>
    <w:lvl w:ilvl="1" w:tplc="E69808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EEA5A21"/>
    <w:multiLevelType w:val="hybridMultilevel"/>
    <w:tmpl w:val="EE1C5D52"/>
    <w:lvl w:ilvl="0" w:tplc="F4A884F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03D149A"/>
    <w:multiLevelType w:val="hybridMultilevel"/>
    <w:tmpl w:val="38E653FA"/>
    <w:lvl w:ilvl="0" w:tplc="F4A884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4C194F"/>
    <w:multiLevelType w:val="hybridMultilevel"/>
    <w:tmpl w:val="59C66E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BB44C6"/>
    <w:multiLevelType w:val="hybridMultilevel"/>
    <w:tmpl w:val="5F90B56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74268E9"/>
    <w:multiLevelType w:val="hybridMultilevel"/>
    <w:tmpl w:val="1362E1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CF049F2"/>
    <w:multiLevelType w:val="hybridMultilevel"/>
    <w:tmpl w:val="F8A22354"/>
    <w:lvl w:ilvl="0" w:tplc="77FC71F8">
      <w:start w:val="1"/>
      <w:numFmt w:val="russianLower"/>
      <w:lvlText w:val="%1)"/>
      <w:lvlJc w:val="left"/>
      <w:pPr>
        <w:tabs>
          <w:tab w:val="num" w:pos="1701"/>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F4E2473"/>
    <w:multiLevelType w:val="hybridMultilevel"/>
    <w:tmpl w:val="FE6C2B84"/>
    <w:lvl w:ilvl="0" w:tplc="8E7471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2"/>
  </w:num>
  <w:num w:numId="3">
    <w:abstractNumId w:val="39"/>
  </w:num>
  <w:num w:numId="4">
    <w:abstractNumId w:val="18"/>
  </w:num>
  <w:num w:numId="5">
    <w:abstractNumId w:val="29"/>
  </w:num>
  <w:num w:numId="6">
    <w:abstractNumId w:val="38"/>
  </w:num>
  <w:num w:numId="7">
    <w:abstractNumId w:val="2"/>
  </w:num>
  <w:num w:numId="8">
    <w:abstractNumId w:val="12"/>
  </w:num>
  <w:num w:numId="9">
    <w:abstractNumId w:val="6"/>
  </w:num>
  <w:num w:numId="10">
    <w:abstractNumId w:val="37"/>
  </w:num>
  <w:num w:numId="11">
    <w:abstractNumId w:val="3"/>
  </w:num>
  <w:num w:numId="12">
    <w:abstractNumId w:val="8"/>
  </w:num>
  <w:num w:numId="13">
    <w:abstractNumId w:val="15"/>
  </w:num>
  <w:num w:numId="14">
    <w:abstractNumId w:val="28"/>
  </w:num>
  <w:num w:numId="15">
    <w:abstractNumId w:val="36"/>
  </w:num>
  <w:num w:numId="16">
    <w:abstractNumId w:val="30"/>
  </w:num>
  <w:num w:numId="17">
    <w:abstractNumId w:val="7"/>
  </w:num>
  <w:num w:numId="18">
    <w:abstractNumId w:val="4"/>
  </w:num>
  <w:num w:numId="19">
    <w:abstractNumId w:val="27"/>
  </w:num>
  <w:num w:numId="20">
    <w:abstractNumId w:val="20"/>
  </w:num>
  <w:num w:numId="21">
    <w:abstractNumId w:val="5"/>
  </w:num>
  <w:num w:numId="22">
    <w:abstractNumId w:val="25"/>
  </w:num>
  <w:num w:numId="23">
    <w:abstractNumId w:val="14"/>
  </w:num>
  <w:num w:numId="24">
    <w:abstractNumId w:val="0"/>
  </w:num>
  <w:num w:numId="25">
    <w:abstractNumId w:val="32"/>
  </w:num>
  <w:num w:numId="26">
    <w:abstractNumId w:val="33"/>
  </w:num>
  <w:num w:numId="27">
    <w:abstractNumId w:val="26"/>
  </w:num>
  <w:num w:numId="28">
    <w:abstractNumId w:val="23"/>
  </w:num>
  <w:num w:numId="29">
    <w:abstractNumId w:val="40"/>
  </w:num>
  <w:num w:numId="30">
    <w:abstractNumId w:val="17"/>
  </w:num>
  <w:num w:numId="31">
    <w:abstractNumId w:val="35"/>
  </w:num>
  <w:num w:numId="32">
    <w:abstractNumId w:val="13"/>
  </w:num>
  <w:num w:numId="33">
    <w:abstractNumId w:val="10"/>
  </w:num>
  <w:num w:numId="34">
    <w:abstractNumId w:val="34"/>
  </w:num>
  <w:num w:numId="35">
    <w:abstractNumId w:val="21"/>
  </w:num>
  <w:num w:numId="36">
    <w:abstractNumId w:val="19"/>
  </w:num>
  <w:num w:numId="37">
    <w:abstractNumId w:val="9"/>
  </w:num>
  <w:num w:numId="38">
    <w:abstractNumId w:val="11"/>
  </w:num>
  <w:num w:numId="39">
    <w:abstractNumId w:val="31"/>
  </w:num>
  <w:num w:numId="40">
    <w:abstractNumId w:val="1"/>
  </w:num>
  <w:num w:numId="41">
    <w:abstractNumId w:val="1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rsids>
    <w:rsidRoot w:val="00B3217C"/>
    <w:rsid w:val="00001B83"/>
    <w:rsid w:val="00002E66"/>
    <w:rsid w:val="0002109C"/>
    <w:rsid w:val="00022D65"/>
    <w:rsid w:val="00026203"/>
    <w:rsid w:val="0003273C"/>
    <w:rsid w:val="00047D6E"/>
    <w:rsid w:val="00055117"/>
    <w:rsid w:val="0005737E"/>
    <w:rsid w:val="000664D2"/>
    <w:rsid w:val="00071190"/>
    <w:rsid w:val="00071B3A"/>
    <w:rsid w:val="00071E55"/>
    <w:rsid w:val="000735F7"/>
    <w:rsid w:val="0007615C"/>
    <w:rsid w:val="000774FF"/>
    <w:rsid w:val="000A0BFB"/>
    <w:rsid w:val="000A7DBC"/>
    <w:rsid w:val="000B6C92"/>
    <w:rsid w:val="000C7A6C"/>
    <w:rsid w:val="000D68CB"/>
    <w:rsid w:val="000D7B90"/>
    <w:rsid w:val="000E3B61"/>
    <w:rsid w:val="000F6C45"/>
    <w:rsid w:val="00115371"/>
    <w:rsid w:val="00120D18"/>
    <w:rsid w:val="00132D56"/>
    <w:rsid w:val="00140513"/>
    <w:rsid w:val="001647E4"/>
    <w:rsid w:val="00171343"/>
    <w:rsid w:val="001729D6"/>
    <w:rsid w:val="00173D7A"/>
    <w:rsid w:val="0017499F"/>
    <w:rsid w:val="00181787"/>
    <w:rsid w:val="00196C71"/>
    <w:rsid w:val="001B228B"/>
    <w:rsid w:val="001B5E4D"/>
    <w:rsid w:val="001C5A3C"/>
    <w:rsid w:val="001D2E03"/>
    <w:rsid w:val="001E6B8E"/>
    <w:rsid w:val="001E7E50"/>
    <w:rsid w:val="001F4207"/>
    <w:rsid w:val="001F6054"/>
    <w:rsid w:val="00213E8B"/>
    <w:rsid w:val="0023565C"/>
    <w:rsid w:val="00240FBB"/>
    <w:rsid w:val="0024115B"/>
    <w:rsid w:val="0024245D"/>
    <w:rsid w:val="0025138B"/>
    <w:rsid w:val="00264060"/>
    <w:rsid w:val="00270E60"/>
    <w:rsid w:val="00284C6B"/>
    <w:rsid w:val="00293C6A"/>
    <w:rsid w:val="002A5251"/>
    <w:rsid w:val="002B078D"/>
    <w:rsid w:val="002B085F"/>
    <w:rsid w:val="002B5E43"/>
    <w:rsid w:val="002C1DE5"/>
    <w:rsid w:val="002D2E54"/>
    <w:rsid w:val="002E03E3"/>
    <w:rsid w:val="002F0CFC"/>
    <w:rsid w:val="002F520D"/>
    <w:rsid w:val="003039EC"/>
    <w:rsid w:val="00306903"/>
    <w:rsid w:val="003077DC"/>
    <w:rsid w:val="00313B2E"/>
    <w:rsid w:val="00333942"/>
    <w:rsid w:val="00345CAB"/>
    <w:rsid w:val="003507C9"/>
    <w:rsid w:val="00353067"/>
    <w:rsid w:val="0035636C"/>
    <w:rsid w:val="0035723B"/>
    <w:rsid w:val="0036452F"/>
    <w:rsid w:val="00365B6B"/>
    <w:rsid w:val="0036693F"/>
    <w:rsid w:val="003741D1"/>
    <w:rsid w:val="00374587"/>
    <w:rsid w:val="00397639"/>
    <w:rsid w:val="003A0EA4"/>
    <w:rsid w:val="003A3544"/>
    <w:rsid w:val="003A5D2A"/>
    <w:rsid w:val="003A5E83"/>
    <w:rsid w:val="003A6C06"/>
    <w:rsid w:val="003B6EAF"/>
    <w:rsid w:val="003F0BFE"/>
    <w:rsid w:val="00400889"/>
    <w:rsid w:val="00401C6E"/>
    <w:rsid w:val="00401E5A"/>
    <w:rsid w:val="00405C0C"/>
    <w:rsid w:val="004060A4"/>
    <w:rsid w:val="0040667E"/>
    <w:rsid w:val="0042665A"/>
    <w:rsid w:val="00431D5C"/>
    <w:rsid w:val="00486D15"/>
    <w:rsid w:val="00494886"/>
    <w:rsid w:val="004A3D25"/>
    <w:rsid w:val="004A5546"/>
    <w:rsid w:val="004A7916"/>
    <w:rsid w:val="004B41A7"/>
    <w:rsid w:val="004C04A3"/>
    <w:rsid w:val="004D7484"/>
    <w:rsid w:val="004E13F9"/>
    <w:rsid w:val="004F5D6F"/>
    <w:rsid w:val="00503D1B"/>
    <w:rsid w:val="00506085"/>
    <w:rsid w:val="00526DF9"/>
    <w:rsid w:val="00533781"/>
    <w:rsid w:val="00536001"/>
    <w:rsid w:val="00542EA7"/>
    <w:rsid w:val="00545692"/>
    <w:rsid w:val="005456A7"/>
    <w:rsid w:val="00573E2F"/>
    <w:rsid w:val="00576501"/>
    <w:rsid w:val="0057664C"/>
    <w:rsid w:val="00577EB9"/>
    <w:rsid w:val="00586B5B"/>
    <w:rsid w:val="005922B8"/>
    <w:rsid w:val="005A5EDA"/>
    <w:rsid w:val="005B398D"/>
    <w:rsid w:val="005B3B62"/>
    <w:rsid w:val="005C2EC6"/>
    <w:rsid w:val="005C59B6"/>
    <w:rsid w:val="005C6175"/>
    <w:rsid w:val="005D03E0"/>
    <w:rsid w:val="005F0967"/>
    <w:rsid w:val="005F1EDE"/>
    <w:rsid w:val="005F42F3"/>
    <w:rsid w:val="00601380"/>
    <w:rsid w:val="00610F5D"/>
    <w:rsid w:val="006161C6"/>
    <w:rsid w:val="0063712C"/>
    <w:rsid w:val="0064602C"/>
    <w:rsid w:val="00650413"/>
    <w:rsid w:val="0065602F"/>
    <w:rsid w:val="00660EFB"/>
    <w:rsid w:val="0067382C"/>
    <w:rsid w:val="006763AC"/>
    <w:rsid w:val="006960C0"/>
    <w:rsid w:val="006B2FC8"/>
    <w:rsid w:val="006C201F"/>
    <w:rsid w:val="006C3C42"/>
    <w:rsid w:val="006C6A64"/>
    <w:rsid w:val="006D5262"/>
    <w:rsid w:val="006D6837"/>
    <w:rsid w:val="007169F0"/>
    <w:rsid w:val="0072158E"/>
    <w:rsid w:val="00737B11"/>
    <w:rsid w:val="00741E42"/>
    <w:rsid w:val="00743F04"/>
    <w:rsid w:val="00746D03"/>
    <w:rsid w:val="00747827"/>
    <w:rsid w:val="00761370"/>
    <w:rsid w:val="00762F96"/>
    <w:rsid w:val="00773B9A"/>
    <w:rsid w:val="0078596A"/>
    <w:rsid w:val="00796C60"/>
    <w:rsid w:val="007A0A1D"/>
    <w:rsid w:val="007A425D"/>
    <w:rsid w:val="007A718F"/>
    <w:rsid w:val="007B763B"/>
    <w:rsid w:val="007C211C"/>
    <w:rsid w:val="007C35F0"/>
    <w:rsid w:val="007C636D"/>
    <w:rsid w:val="007D696F"/>
    <w:rsid w:val="007E3E26"/>
    <w:rsid w:val="00802863"/>
    <w:rsid w:val="008029D9"/>
    <w:rsid w:val="00804F83"/>
    <w:rsid w:val="00815C9B"/>
    <w:rsid w:val="0085210B"/>
    <w:rsid w:val="00865C73"/>
    <w:rsid w:val="00871870"/>
    <w:rsid w:val="00891000"/>
    <w:rsid w:val="00892FA3"/>
    <w:rsid w:val="008C1195"/>
    <w:rsid w:val="008C2723"/>
    <w:rsid w:val="008D48D7"/>
    <w:rsid w:val="008E0EC8"/>
    <w:rsid w:val="008F408E"/>
    <w:rsid w:val="008F41C7"/>
    <w:rsid w:val="00932953"/>
    <w:rsid w:val="00936390"/>
    <w:rsid w:val="00940EA0"/>
    <w:rsid w:val="00951BAF"/>
    <w:rsid w:val="00953676"/>
    <w:rsid w:val="009619D9"/>
    <w:rsid w:val="00967B75"/>
    <w:rsid w:val="009723E9"/>
    <w:rsid w:val="009736CD"/>
    <w:rsid w:val="00980471"/>
    <w:rsid w:val="009814A7"/>
    <w:rsid w:val="009934FD"/>
    <w:rsid w:val="009C13C8"/>
    <w:rsid w:val="009E0B75"/>
    <w:rsid w:val="009E39B9"/>
    <w:rsid w:val="009F34B1"/>
    <w:rsid w:val="009F399E"/>
    <w:rsid w:val="00A0076B"/>
    <w:rsid w:val="00A00B6C"/>
    <w:rsid w:val="00A05185"/>
    <w:rsid w:val="00A12B2B"/>
    <w:rsid w:val="00A215C2"/>
    <w:rsid w:val="00A21BF5"/>
    <w:rsid w:val="00A43BD4"/>
    <w:rsid w:val="00A46088"/>
    <w:rsid w:val="00A74067"/>
    <w:rsid w:val="00A80FD1"/>
    <w:rsid w:val="00A834D0"/>
    <w:rsid w:val="00A8419B"/>
    <w:rsid w:val="00A905E1"/>
    <w:rsid w:val="00A93C04"/>
    <w:rsid w:val="00A95122"/>
    <w:rsid w:val="00A97D89"/>
    <w:rsid w:val="00AB3020"/>
    <w:rsid w:val="00AB7061"/>
    <w:rsid w:val="00AC2BBD"/>
    <w:rsid w:val="00AE35E9"/>
    <w:rsid w:val="00AE704C"/>
    <w:rsid w:val="00AE761C"/>
    <w:rsid w:val="00B07FC3"/>
    <w:rsid w:val="00B26B1C"/>
    <w:rsid w:val="00B3137C"/>
    <w:rsid w:val="00B3217C"/>
    <w:rsid w:val="00B6572C"/>
    <w:rsid w:val="00B76F58"/>
    <w:rsid w:val="00B81B74"/>
    <w:rsid w:val="00BA55EF"/>
    <w:rsid w:val="00BA72A1"/>
    <w:rsid w:val="00BC16CF"/>
    <w:rsid w:val="00BE1065"/>
    <w:rsid w:val="00BF1356"/>
    <w:rsid w:val="00BF285A"/>
    <w:rsid w:val="00BF667F"/>
    <w:rsid w:val="00C02F2D"/>
    <w:rsid w:val="00C04D89"/>
    <w:rsid w:val="00C20FEA"/>
    <w:rsid w:val="00C23BDB"/>
    <w:rsid w:val="00C24444"/>
    <w:rsid w:val="00C259CE"/>
    <w:rsid w:val="00C33FE3"/>
    <w:rsid w:val="00C62133"/>
    <w:rsid w:val="00C659BF"/>
    <w:rsid w:val="00C705F0"/>
    <w:rsid w:val="00C75FD8"/>
    <w:rsid w:val="00C828ED"/>
    <w:rsid w:val="00C95090"/>
    <w:rsid w:val="00CA5BC8"/>
    <w:rsid w:val="00CB48CB"/>
    <w:rsid w:val="00CC1489"/>
    <w:rsid w:val="00CC160C"/>
    <w:rsid w:val="00CC3BA0"/>
    <w:rsid w:val="00CC3C1B"/>
    <w:rsid w:val="00CE0124"/>
    <w:rsid w:val="00CE71A4"/>
    <w:rsid w:val="00D11071"/>
    <w:rsid w:val="00D1530A"/>
    <w:rsid w:val="00D15819"/>
    <w:rsid w:val="00D34A02"/>
    <w:rsid w:val="00D4652B"/>
    <w:rsid w:val="00D47E6C"/>
    <w:rsid w:val="00D5675F"/>
    <w:rsid w:val="00D56F60"/>
    <w:rsid w:val="00D609D8"/>
    <w:rsid w:val="00D60D04"/>
    <w:rsid w:val="00D61F21"/>
    <w:rsid w:val="00D632C4"/>
    <w:rsid w:val="00D74CA0"/>
    <w:rsid w:val="00D92C8F"/>
    <w:rsid w:val="00D9772D"/>
    <w:rsid w:val="00D97FC9"/>
    <w:rsid w:val="00DA5CCC"/>
    <w:rsid w:val="00DB023A"/>
    <w:rsid w:val="00DB0D40"/>
    <w:rsid w:val="00DC0047"/>
    <w:rsid w:val="00DD1B55"/>
    <w:rsid w:val="00DD3A84"/>
    <w:rsid w:val="00DE43B0"/>
    <w:rsid w:val="00DF0840"/>
    <w:rsid w:val="00E04B28"/>
    <w:rsid w:val="00E17C3E"/>
    <w:rsid w:val="00E20BCA"/>
    <w:rsid w:val="00E258A9"/>
    <w:rsid w:val="00E351F3"/>
    <w:rsid w:val="00E4316A"/>
    <w:rsid w:val="00E465A2"/>
    <w:rsid w:val="00E725A4"/>
    <w:rsid w:val="00E75546"/>
    <w:rsid w:val="00E84330"/>
    <w:rsid w:val="00E87F69"/>
    <w:rsid w:val="00E92BE5"/>
    <w:rsid w:val="00E95333"/>
    <w:rsid w:val="00EA6C09"/>
    <w:rsid w:val="00EC0C49"/>
    <w:rsid w:val="00EC1D1C"/>
    <w:rsid w:val="00EC1F41"/>
    <w:rsid w:val="00EC4D7D"/>
    <w:rsid w:val="00EC5940"/>
    <w:rsid w:val="00ED3C56"/>
    <w:rsid w:val="00ED60F5"/>
    <w:rsid w:val="00ED6B1D"/>
    <w:rsid w:val="00EF3BC4"/>
    <w:rsid w:val="00F0027B"/>
    <w:rsid w:val="00F00811"/>
    <w:rsid w:val="00F1271F"/>
    <w:rsid w:val="00F17A1B"/>
    <w:rsid w:val="00F35F97"/>
    <w:rsid w:val="00F600D2"/>
    <w:rsid w:val="00F61E2A"/>
    <w:rsid w:val="00F70D4F"/>
    <w:rsid w:val="00F758B0"/>
    <w:rsid w:val="00F853C7"/>
    <w:rsid w:val="00FA237B"/>
    <w:rsid w:val="00FA2613"/>
    <w:rsid w:val="00FC4319"/>
    <w:rsid w:val="00FE1E18"/>
    <w:rsid w:val="00FE77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63B"/>
    <w:rPr>
      <w:sz w:val="24"/>
      <w:szCs w:val="24"/>
    </w:rPr>
  </w:style>
  <w:style w:type="paragraph" w:styleId="1">
    <w:name w:val="heading 1"/>
    <w:basedOn w:val="a"/>
    <w:next w:val="a"/>
    <w:link w:val="10"/>
    <w:qFormat/>
    <w:rsid w:val="003A0EA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E35E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533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
    <w:name w:val="Стиль9"/>
    <w:basedOn w:val="a"/>
    <w:link w:val="90"/>
    <w:rsid w:val="007B763B"/>
    <w:rPr>
      <w:sz w:val="28"/>
    </w:rPr>
  </w:style>
  <w:style w:type="paragraph" w:customStyle="1" w:styleId="11">
    <w:name w:val="Стиль1"/>
    <w:basedOn w:val="8"/>
    <w:rsid w:val="00503D1B"/>
    <w:rPr>
      <w:sz w:val="36"/>
    </w:rPr>
  </w:style>
  <w:style w:type="paragraph" w:customStyle="1" w:styleId="31">
    <w:name w:val="Стиль3"/>
    <w:basedOn w:val="a"/>
    <w:rsid w:val="009736CD"/>
    <w:pPr>
      <w:ind w:left="4248"/>
    </w:pPr>
    <w:rPr>
      <w:sz w:val="28"/>
    </w:rPr>
  </w:style>
  <w:style w:type="paragraph" w:customStyle="1" w:styleId="4">
    <w:name w:val="Стиль4"/>
    <w:basedOn w:val="31"/>
    <w:rsid w:val="009736CD"/>
  </w:style>
  <w:style w:type="paragraph" w:customStyle="1" w:styleId="21">
    <w:name w:val="Стиль2"/>
    <w:basedOn w:val="a"/>
    <w:rsid w:val="007B763B"/>
    <w:rPr>
      <w:sz w:val="144"/>
    </w:rPr>
  </w:style>
  <w:style w:type="paragraph" w:customStyle="1" w:styleId="7">
    <w:name w:val="Стиль7"/>
    <w:basedOn w:val="8"/>
    <w:rsid w:val="00650413"/>
    <w:rPr>
      <w:b w:val="0"/>
      <w:i w:val="0"/>
      <w:sz w:val="24"/>
    </w:rPr>
  </w:style>
  <w:style w:type="paragraph" w:customStyle="1" w:styleId="8">
    <w:name w:val="Стиль8"/>
    <w:basedOn w:val="a"/>
    <w:link w:val="80"/>
    <w:rsid w:val="007B763B"/>
    <w:rPr>
      <w:b/>
      <w:i/>
      <w:sz w:val="28"/>
    </w:rPr>
  </w:style>
  <w:style w:type="paragraph" w:customStyle="1" w:styleId="5">
    <w:name w:val="Стиль5"/>
    <w:basedOn w:val="a"/>
    <w:rsid w:val="009736CD"/>
    <w:rPr>
      <w:sz w:val="28"/>
    </w:rPr>
  </w:style>
  <w:style w:type="paragraph" w:customStyle="1" w:styleId="6">
    <w:name w:val="Стиль6"/>
    <w:basedOn w:val="5"/>
    <w:rsid w:val="00B26B1C"/>
    <w:rPr>
      <w:sz w:val="240"/>
      <w:vertAlign w:val="subscript"/>
      <w:lang w:val="en-US"/>
    </w:rPr>
  </w:style>
  <w:style w:type="paragraph" w:customStyle="1" w:styleId="110">
    <w:name w:val="Стиль11"/>
    <w:basedOn w:val="a"/>
    <w:link w:val="111"/>
    <w:rsid w:val="00573E2F"/>
    <w:rPr>
      <w:rFonts w:ascii="Monotype Corsiva" w:hAnsi="Monotype Corsiva"/>
      <w:b/>
      <w:bCs/>
      <w:i/>
      <w:iCs/>
      <w:sz w:val="32"/>
      <w:szCs w:val="32"/>
    </w:rPr>
  </w:style>
  <w:style w:type="paragraph" w:customStyle="1" w:styleId="12">
    <w:name w:val="Стиль12"/>
    <w:basedOn w:val="a"/>
    <w:rsid w:val="00573E2F"/>
    <w:rPr>
      <w:rFonts w:ascii="Arial Black" w:hAnsi="Arial Black"/>
      <w:b/>
      <w:bCs/>
      <w:i/>
      <w:iCs/>
    </w:rPr>
  </w:style>
  <w:style w:type="paragraph" w:customStyle="1" w:styleId="13">
    <w:name w:val="Стиль13"/>
    <w:basedOn w:val="100"/>
    <w:rsid w:val="00C20FEA"/>
    <w:rPr>
      <w:sz w:val="16"/>
    </w:rPr>
  </w:style>
  <w:style w:type="paragraph" w:customStyle="1" w:styleId="14">
    <w:name w:val="Стиль14"/>
    <w:basedOn w:val="a"/>
    <w:rsid w:val="00401C6E"/>
    <w:rPr>
      <w:b/>
      <w:sz w:val="200"/>
    </w:rPr>
  </w:style>
  <w:style w:type="paragraph" w:customStyle="1" w:styleId="15">
    <w:name w:val="Стиль15"/>
    <w:basedOn w:val="14"/>
    <w:rsid w:val="00401C6E"/>
    <w:rPr>
      <w:sz w:val="240"/>
    </w:rPr>
  </w:style>
  <w:style w:type="paragraph" w:customStyle="1" w:styleId="16">
    <w:name w:val="Стиль16"/>
    <w:basedOn w:val="15"/>
    <w:rsid w:val="00401C6E"/>
    <w:rPr>
      <w:sz w:val="300"/>
    </w:rPr>
  </w:style>
  <w:style w:type="paragraph" w:customStyle="1" w:styleId="17">
    <w:name w:val="Стиль17"/>
    <w:basedOn w:val="21"/>
    <w:rsid w:val="00AE35E9"/>
    <w:rPr>
      <w:sz w:val="360"/>
    </w:rPr>
  </w:style>
  <w:style w:type="paragraph" w:customStyle="1" w:styleId="100">
    <w:name w:val="Стиль10"/>
    <w:basedOn w:val="a"/>
    <w:rsid w:val="00533781"/>
    <w:rPr>
      <w:b/>
      <w:sz w:val="20"/>
    </w:rPr>
  </w:style>
  <w:style w:type="paragraph" w:customStyle="1" w:styleId="18">
    <w:name w:val="Стиль18"/>
    <w:basedOn w:val="a"/>
    <w:rsid w:val="00536001"/>
    <w:rPr>
      <w:b/>
      <w:i/>
      <w:sz w:val="20"/>
    </w:rPr>
  </w:style>
  <w:style w:type="paragraph" w:customStyle="1" w:styleId="19">
    <w:name w:val="Стиль19"/>
    <w:basedOn w:val="110"/>
    <w:rsid w:val="009F34B1"/>
    <w:rPr>
      <w:sz w:val="56"/>
    </w:rPr>
  </w:style>
  <w:style w:type="paragraph" w:customStyle="1" w:styleId="200">
    <w:name w:val="Стиль20"/>
    <w:basedOn w:val="19"/>
    <w:rsid w:val="009F34B1"/>
    <w:rPr>
      <w:sz w:val="68"/>
    </w:rPr>
  </w:style>
  <w:style w:type="paragraph" w:customStyle="1" w:styleId="210">
    <w:name w:val="Стиль21"/>
    <w:basedOn w:val="200"/>
    <w:rsid w:val="009F34B1"/>
    <w:rPr>
      <w:sz w:val="84"/>
    </w:rPr>
  </w:style>
  <w:style w:type="paragraph" w:customStyle="1" w:styleId="22">
    <w:name w:val="Стиль22"/>
    <w:basedOn w:val="110"/>
    <w:rsid w:val="00A8419B"/>
    <w:rPr>
      <w:u w:val="single"/>
    </w:rPr>
  </w:style>
  <w:style w:type="paragraph" w:customStyle="1" w:styleId="25">
    <w:name w:val="Стиль25"/>
    <w:basedOn w:val="a"/>
    <w:rsid w:val="00A8419B"/>
    <w:rPr>
      <w:rFonts w:ascii="MS Mincho" w:hAnsi="MS Mincho"/>
      <w:b/>
      <w:bCs/>
      <w:i/>
      <w:iCs/>
      <w:sz w:val="32"/>
      <w:szCs w:val="32"/>
    </w:rPr>
  </w:style>
  <w:style w:type="paragraph" w:customStyle="1" w:styleId="23">
    <w:name w:val="Стиль23"/>
    <w:basedOn w:val="3"/>
    <w:rsid w:val="00E95333"/>
    <w:rPr>
      <w:lang w:val="en-US"/>
    </w:rPr>
  </w:style>
  <w:style w:type="paragraph" w:customStyle="1" w:styleId="24">
    <w:name w:val="Стиль24"/>
    <w:basedOn w:val="2"/>
    <w:link w:val="240"/>
    <w:rsid w:val="00AE35E9"/>
    <w:rPr>
      <w:sz w:val="400"/>
      <w:vertAlign w:val="subscript"/>
    </w:rPr>
  </w:style>
  <w:style w:type="paragraph" w:customStyle="1" w:styleId="26">
    <w:name w:val="Стиль26"/>
    <w:basedOn w:val="17"/>
    <w:rsid w:val="00AE35E9"/>
    <w:rPr>
      <w:sz w:val="400"/>
    </w:rPr>
  </w:style>
  <w:style w:type="paragraph" w:customStyle="1" w:styleId="27">
    <w:name w:val="Стиль27"/>
    <w:basedOn w:val="4"/>
    <w:rsid w:val="00AE35E9"/>
    <w:rPr>
      <w:sz w:val="400"/>
    </w:rPr>
  </w:style>
  <w:style w:type="paragraph" w:customStyle="1" w:styleId="28">
    <w:name w:val="Стиль28"/>
    <w:basedOn w:val="5"/>
    <w:rsid w:val="00AE35E9"/>
    <w:rPr>
      <w:sz w:val="400"/>
    </w:rPr>
  </w:style>
  <w:style w:type="paragraph" w:customStyle="1" w:styleId="29">
    <w:name w:val="Стиль29"/>
    <w:basedOn w:val="4"/>
    <w:rsid w:val="00AE35E9"/>
    <w:rPr>
      <w:b/>
      <w:sz w:val="360"/>
      <w:vertAlign w:val="subscript"/>
    </w:rPr>
  </w:style>
  <w:style w:type="paragraph" w:customStyle="1" w:styleId="300">
    <w:name w:val="Стиль30"/>
    <w:basedOn w:val="29"/>
    <w:rsid w:val="00AE35E9"/>
  </w:style>
  <w:style w:type="paragraph" w:customStyle="1" w:styleId="310">
    <w:name w:val="Стиль31"/>
    <w:basedOn w:val="23"/>
    <w:rsid w:val="00AE35E9"/>
    <w:rPr>
      <w:sz w:val="260"/>
    </w:rPr>
  </w:style>
  <w:style w:type="paragraph" w:customStyle="1" w:styleId="32">
    <w:name w:val="Стиль32"/>
    <w:basedOn w:val="310"/>
    <w:rsid w:val="00AE35E9"/>
    <w:rPr>
      <w:sz w:val="360"/>
    </w:rPr>
  </w:style>
  <w:style w:type="paragraph" w:customStyle="1" w:styleId="33">
    <w:name w:val="Стиль33"/>
    <w:basedOn w:val="a"/>
    <w:rsid w:val="00AE35E9"/>
    <w:rPr>
      <w:rFonts w:ascii="Franklin Gothic Medium" w:hAnsi="Franklin Gothic Medium"/>
      <w:b/>
      <w:sz w:val="360"/>
    </w:rPr>
  </w:style>
  <w:style w:type="paragraph" w:customStyle="1" w:styleId="34">
    <w:name w:val="Стиль34"/>
    <w:basedOn w:val="a"/>
    <w:link w:val="340"/>
    <w:rsid w:val="00AE35E9"/>
    <w:pPr>
      <w:spacing w:line="480" w:lineRule="auto"/>
    </w:pPr>
    <w:rPr>
      <w:rFonts w:ascii="Arial Narrow" w:hAnsi="Arial Narrow"/>
      <w:b/>
      <w:sz w:val="360"/>
    </w:rPr>
  </w:style>
  <w:style w:type="paragraph" w:customStyle="1" w:styleId="35">
    <w:name w:val="Стиль35"/>
    <w:basedOn w:val="34"/>
    <w:rsid w:val="00AE35E9"/>
    <w:rPr>
      <w:i/>
      <w:sz w:val="400"/>
    </w:rPr>
  </w:style>
  <w:style w:type="paragraph" w:customStyle="1" w:styleId="36">
    <w:name w:val="Стиль36"/>
    <w:basedOn w:val="4"/>
    <w:rsid w:val="00CC3BA0"/>
    <w:rPr>
      <w:b/>
      <w:sz w:val="140"/>
    </w:rPr>
  </w:style>
  <w:style w:type="paragraph" w:customStyle="1" w:styleId="37">
    <w:name w:val="Стиль37"/>
    <w:basedOn w:val="4"/>
    <w:rsid w:val="00CC3BA0"/>
    <w:rPr>
      <w:b/>
      <w:sz w:val="100"/>
    </w:rPr>
  </w:style>
  <w:style w:type="paragraph" w:customStyle="1" w:styleId="38">
    <w:name w:val="Стиль38"/>
    <w:basedOn w:val="12"/>
    <w:rsid w:val="004B41A7"/>
    <w:rPr>
      <w:sz w:val="32"/>
    </w:rPr>
  </w:style>
  <w:style w:type="paragraph" w:customStyle="1" w:styleId="39">
    <w:name w:val="Стиль39"/>
    <w:basedOn w:val="33"/>
    <w:rsid w:val="00C62133"/>
    <w:rPr>
      <w:sz w:val="600"/>
    </w:rPr>
  </w:style>
  <w:style w:type="paragraph" w:customStyle="1" w:styleId="40">
    <w:name w:val="Стиль40"/>
    <w:basedOn w:val="a"/>
    <w:rsid w:val="00C24444"/>
    <w:pPr>
      <w:tabs>
        <w:tab w:val="left" w:pos="2775"/>
      </w:tabs>
    </w:pPr>
    <w:rPr>
      <w:sz w:val="28"/>
    </w:rPr>
  </w:style>
  <w:style w:type="paragraph" w:customStyle="1" w:styleId="41">
    <w:name w:val="Стиль41"/>
    <w:basedOn w:val="a"/>
    <w:rsid w:val="004A5546"/>
    <w:rPr>
      <w:b/>
    </w:rPr>
  </w:style>
  <w:style w:type="paragraph" w:customStyle="1" w:styleId="42">
    <w:name w:val="Стиль42"/>
    <w:basedOn w:val="100"/>
    <w:rsid w:val="00F00811"/>
    <w:pPr>
      <w:framePr w:hSpace="180" w:wrap="around" w:vAnchor="text" w:hAnchor="margin" w:y="729"/>
    </w:pPr>
    <w:rPr>
      <w:sz w:val="16"/>
    </w:rPr>
  </w:style>
  <w:style w:type="paragraph" w:customStyle="1" w:styleId="43">
    <w:name w:val="Стиль43"/>
    <w:basedOn w:val="a"/>
    <w:rsid w:val="00D97FC9"/>
    <w:rPr>
      <w:sz w:val="28"/>
    </w:rPr>
  </w:style>
  <w:style w:type="paragraph" w:customStyle="1" w:styleId="44">
    <w:name w:val="Стиль44"/>
    <w:basedOn w:val="43"/>
    <w:rsid w:val="00871870"/>
    <w:rPr>
      <w:sz w:val="40"/>
    </w:rPr>
  </w:style>
  <w:style w:type="paragraph" w:customStyle="1" w:styleId="45">
    <w:name w:val="Стиль45"/>
    <w:basedOn w:val="110"/>
    <w:link w:val="450"/>
    <w:rsid w:val="00270E60"/>
    <w:rPr>
      <w:sz w:val="40"/>
    </w:rPr>
  </w:style>
  <w:style w:type="paragraph" w:customStyle="1" w:styleId="46">
    <w:name w:val="Стиль46"/>
    <w:basedOn w:val="45"/>
    <w:rsid w:val="00270E60"/>
    <w:rPr>
      <w:sz w:val="60"/>
    </w:rPr>
  </w:style>
  <w:style w:type="paragraph" w:customStyle="1" w:styleId="47">
    <w:name w:val="Стиль47"/>
    <w:basedOn w:val="38"/>
    <w:rsid w:val="00270E60"/>
    <w:rPr>
      <w:sz w:val="40"/>
    </w:rPr>
  </w:style>
  <w:style w:type="paragraph" w:customStyle="1" w:styleId="48">
    <w:name w:val="Стиль48"/>
    <w:basedOn w:val="47"/>
    <w:rsid w:val="00270E60"/>
    <w:rPr>
      <w:sz w:val="36"/>
    </w:rPr>
  </w:style>
  <w:style w:type="paragraph" w:customStyle="1" w:styleId="49">
    <w:name w:val="Стиль49"/>
    <w:basedOn w:val="12"/>
    <w:rsid w:val="00270E60"/>
    <w:rPr>
      <w:sz w:val="28"/>
    </w:rPr>
  </w:style>
  <w:style w:type="paragraph" w:customStyle="1" w:styleId="50">
    <w:name w:val="Стиль50"/>
    <w:basedOn w:val="47"/>
    <w:rsid w:val="00270E60"/>
    <w:rPr>
      <w:sz w:val="44"/>
    </w:rPr>
  </w:style>
  <w:style w:type="paragraph" w:customStyle="1" w:styleId="51">
    <w:name w:val="Стиль51"/>
    <w:basedOn w:val="50"/>
    <w:rsid w:val="00270E60"/>
    <w:rPr>
      <w:sz w:val="48"/>
    </w:rPr>
  </w:style>
  <w:style w:type="paragraph" w:customStyle="1" w:styleId="52">
    <w:name w:val="Стиль52"/>
    <w:basedOn w:val="49"/>
    <w:rsid w:val="0064602C"/>
    <w:rPr>
      <w:sz w:val="60"/>
    </w:rPr>
  </w:style>
  <w:style w:type="paragraph" w:customStyle="1" w:styleId="53">
    <w:name w:val="Стиль53"/>
    <w:basedOn w:val="40"/>
    <w:rsid w:val="007A718F"/>
    <w:rPr>
      <w:sz w:val="36"/>
    </w:rPr>
  </w:style>
  <w:style w:type="paragraph" w:customStyle="1" w:styleId="54">
    <w:name w:val="Стиль54"/>
    <w:basedOn w:val="52"/>
    <w:rsid w:val="00762F96"/>
    <w:rPr>
      <w:sz w:val="300"/>
    </w:rPr>
  </w:style>
  <w:style w:type="paragraph" w:customStyle="1" w:styleId="55">
    <w:name w:val="Стиль55"/>
    <w:basedOn w:val="54"/>
    <w:rsid w:val="00762F96"/>
    <w:rPr>
      <w:sz w:val="240"/>
    </w:rPr>
  </w:style>
  <w:style w:type="paragraph" w:customStyle="1" w:styleId="56">
    <w:name w:val="Стиль56"/>
    <w:basedOn w:val="55"/>
    <w:rsid w:val="00762F96"/>
    <w:rPr>
      <w:sz w:val="200"/>
    </w:rPr>
  </w:style>
  <w:style w:type="paragraph" w:customStyle="1" w:styleId="57">
    <w:name w:val="Стиль57"/>
    <w:basedOn w:val="55"/>
    <w:rsid w:val="00762F96"/>
    <w:rPr>
      <w:sz w:val="120"/>
    </w:rPr>
  </w:style>
  <w:style w:type="paragraph" w:customStyle="1" w:styleId="58">
    <w:name w:val="Стиль58"/>
    <w:basedOn w:val="57"/>
    <w:rsid w:val="00762F96"/>
    <w:rPr>
      <w:sz w:val="140"/>
    </w:rPr>
  </w:style>
  <w:style w:type="paragraph" w:customStyle="1" w:styleId="59">
    <w:name w:val="Стиль59"/>
    <w:basedOn w:val="8"/>
    <w:rsid w:val="00650413"/>
    <w:rPr>
      <w:sz w:val="24"/>
    </w:rPr>
  </w:style>
  <w:style w:type="paragraph" w:customStyle="1" w:styleId="60">
    <w:name w:val="Стиль60"/>
    <w:basedOn w:val="a"/>
    <w:rsid w:val="007E3E26"/>
    <w:rPr>
      <w:b/>
    </w:rPr>
  </w:style>
  <w:style w:type="paragraph" w:customStyle="1" w:styleId="61">
    <w:name w:val="Стиль61"/>
    <w:basedOn w:val="58"/>
    <w:rsid w:val="00A74067"/>
    <w:rPr>
      <w:sz w:val="28"/>
    </w:rPr>
  </w:style>
  <w:style w:type="paragraph" w:customStyle="1" w:styleId="62">
    <w:name w:val="Стиль62"/>
    <w:basedOn w:val="61"/>
    <w:rsid w:val="00D61F21"/>
    <w:rPr>
      <w:sz w:val="44"/>
    </w:rPr>
  </w:style>
  <w:style w:type="paragraph" w:customStyle="1" w:styleId="63">
    <w:name w:val="Стиль63"/>
    <w:basedOn w:val="62"/>
    <w:rsid w:val="00264060"/>
    <w:rPr>
      <w:sz w:val="48"/>
    </w:rPr>
  </w:style>
  <w:style w:type="paragraph" w:customStyle="1" w:styleId="64">
    <w:name w:val="Стиль64"/>
    <w:basedOn w:val="5"/>
    <w:rsid w:val="00E92BE5"/>
    <w:rPr>
      <w:sz w:val="36"/>
    </w:rPr>
  </w:style>
  <w:style w:type="table" w:styleId="a3">
    <w:name w:val="Table Grid"/>
    <w:basedOn w:val="a1"/>
    <w:rsid w:val="00D92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Стиль65"/>
    <w:basedOn w:val="8"/>
    <w:link w:val="650"/>
    <w:rsid w:val="00BF1356"/>
    <w:rPr>
      <w:sz w:val="24"/>
    </w:rPr>
  </w:style>
  <w:style w:type="paragraph" w:customStyle="1" w:styleId="66">
    <w:name w:val="Стиль66"/>
    <w:basedOn w:val="23"/>
    <w:rsid w:val="0072158E"/>
    <w:rPr>
      <w:sz w:val="32"/>
    </w:rPr>
  </w:style>
  <w:style w:type="character" w:customStyle="1" w:styleId="80">
    <w:name w:val="Стиль8 Знак"/>
    <w:basedOn w:val="a0"/>
    <w:link w:val="8"/>
    <w:rsid w:val="00EC0C49"/>
    <w:rPr>
      <w:b/>
      <w:i/>
      <w:sz w:val="28"/>
      <w:szCs w:val="24"/>
      <w:lang w:val="ru-RU" w:eastAsia="ru-RU" w:bidi="ar-SA"/>
    </w:rPr>
  </w:style>
  <w:style w:type="character" w:customStyle="1" w:styleId="650">
    <w:name w:val="Стиль65 Знак"/>
    <w:basedOn w:val="80"/>
    <w:link w:val="65"/>
    <w:rsid w:val="00EC0C49"/>
    <w:rPr>
      <w:b/>
      <w:i/>
      <w:sz w:val="24"/>
      <w:szCs w:val="24"/>
      <w:lang w:val="ru-RU" w:eastAsia="ru-RU" w:bidi="ar-SA"/>
    </w:rPr>
  </w:style>
  <w:style w:type="paragraph" w:customStyle="1" w:styleId="67">
    <w:name w:val="Стиль67"/>
    <w:basedOn w:val="210"/>
    <w:rsid w:val="003A0EA4"/>
    <w:rPr>
      <w:sz w:val="100"/>
    </w:rPr>
  </w:style>
  <w:style w:type="paragraph" w:customStyle="1" w:styleId="68">
    <w:name w:val="Стиль68"/>
    <w:basedOn w:val="67"/>
    <w:rsid w:val="003A0EA4"/>
    <w:rPr>
      <w:sz w:val="120"/>
    </w:rPr>
  </w:style>
  <w:style w:type="paragraph" w:customStyle="1" w:styleId="69">
    <w:name w:val="Стиль69"/>
    <w:basedOn w:val="8"/>
    <w:link w:val="690"/>
    <w:rsid w:val="00FC4319"/>
    <w:rPr>
      <w:sz w:val="32"/>
    </w:rPr>
  </w:style>
  <w:style w:type="paragraph" w:customStyle="1" w:styleId="70">
    <w:name w:val="Стиль70"/>
    <w:basedOn w:val="69"/>
    <w:link w:val="700"/>
    <w:rsid w:val="0035723B"/>
    <w:rPr>
      <w:sz w:val="36"/>
    </w:rPr>
  </w:style>
  <w:style w:type="character" w:customStyle="1" w:styleId="690">
    <w:name w:val="Стиль69 Знак"/>
    <w:basedOn w:val="80"/>
    <w:link w:val="69"/>
    <w:rsid w:val="0023565C"/>
    <w:rPr>
      <w:b/>
      <w:i/>
      <w:sz w:val="32"/>
      <w:szCs w:val="24"/>
      <w:lang w:val="ru-RU" w:eastAsia="ru-RU" w:bidi="ar-SA"/>
    </w:rPr>
  </w:style>
  <w:style w:type="character" w:customStyle="1" w:styleId="700">
    <w:name w:val="Стиль70 Знак"/>
    <w:basedOn w:val="690"/>
    <w:link w:val="70"/>
    <w:rsid w:val="0023565C"/>
    <w:rPr>
      <w:b/>
      <w:i/>
      <w:sz w:val="36"/>
      <w:szCs w:val="24"/>
      <w:lang w:val="ru-RU" w:eastAsia="ru-RU" w:bidi="ar-SA"/>
    </w:rPr>
  </w:style>
  <w:style w:type="character" w:customStyle="1" w:styleId="111">
    <w:name w:val="Стиль11 Знак"/>
    <w:basedOn w:val="a0"/>
    <w:link w:val="110"/>
    <w:rsid w:val="0036452F"/>
    <w:rPr>
      <w:rFonts w:ascii="Monotype Corsiva" w:hAnsi="Monotype Corsiva"/>
      <w:b/>
      <w:bCs/>
      <w:i/>
      <w:iCs/>
      <w:sz w:val="32"/>
      <w:szCs w:val="32"/>
      <w:lang w:val="ru-RU" w:eastAsia="ru-RU" w:bidi="ar-SA"/>
    </w:rPr>
  </w:style>
  <w:style w:type="character" w:customStyle="1" w:styleId="450">
    <w:name w:val="Стиль45 Знак"/>
    <w:basedOn w:val="111"/>
    <w:link w:val="45"/>
    <w:rsid w:val="0036452F"/>
    <w:rPr>
      <w:rFonts w:ascii="Monotype Corsiva" w:hAnsi="Monotype Corsiva"/>
      <w:b/>
      <w:bCs/>
      <w:i/>
      <w:iCs/>
      <w:sz w:val="40"/>
      <w:szCs w:val="32"/>
      <w:lang w:val="ru-RU" w:eastAsia="ru-RU" w:bidi="ar-SA"/>
    </w:rPr>
  </w:style>
  <w:style w:type="paragraph" w:customStyle="1" w:styleId="71">
    <w:name w:val="Стиль71"/>
    <w:basedOn w:val="24"/>
    <w:rsid w:val="00BE1065"/>
    <w:rPr>
      <w:sz w:val="22"/>
    </w:rPr>
  </w:style>
  <w:style w:type="paragraph" w:customStyle="1" w:styleId="72">
    <w:name w:val="Стиль72"/>
    <w:basedOn w:val="24"/>
    <w:rsid w:val="00BE1065"/>
    <w:rPr>
      <w:sz w:val="360"/>
    </w:rPr>
  </w:style>
  <w:style w:type="paragraph" w:customStyle="1" w:styleId="73">
    <w:name w:val="Стиль73"/>
    <w:basedOn w:val="72"/>
    <w:rsid w:val="00BE1065"/>
    <w:rPr>
      <w:sz w:val="380"/>
    </w:rPr>
  </w:style>
  <w:style w:type="character" w:customStyle="1" w:styleId="340">
    <w:name w:val="Стиль34 Знак"/>
    <w:basedOn w:val="a0"/>
    <w:link w:val="34"/>
    <w:rsid w:val="00E17C3E"/>
    <w:rPr>
      <w:rFonts w:ascii="Arial Narrow" w:hAnsi="Arial Narrow"/>
      <w:b/>
      <w:sz w:val="360"/>
      <w:szCs w:val="24"/>
      <w:lang w:val="ru-RU" w:eastAsia="ru-RU" w:bidi="ar-SA"/>
    </w:rPr>
  </w:style>
  <w:style w:type="character" w:customStyle="1" w:styleId="30">
    <w:name w:val="Заголовок 3 Знак"/>
    <w:basedOn w:val="a0"/>
    <w:link w:val="3"/>
    <w:rsid w:val="001C5A3C"/>
    <w:rPr>
      <w:rFonts w:ascii="Arial" w:hAnsi="Arial" w:cs="Arial"/>
      <w:b/>
      <w:bCs/>
      <w:sz w:val="26"/>
      <w:szCs w:val="26"/>
      <w:lang w:val="ru-RU" w:eastAsia="ru-RU" w:bidi="ar-SA"/>
    </w:rPr>
  </w:style>
  <w:style w:type="character" w:customStyle="1" w:styleId="10">
    <w:name w:val="Заголовок 1 Знак"/>
    <w:basedOn w:val="a0"/>
    <w:link w:val="1"/>
    <w:rsid w:val="001C5A3C"/>
    <w:rPr>
      <w:rFonts w:ascii="Arial" w:hAnsi="Arial" w:cs="Arial"/>
      <w:b/>
      <w:bCs/>
      <w:kern w:val="32"/>
      <w:sz w:val="32"/>
      <w:szCs w:val="32"/>
      <w:lang w:val="ru-RU" w:eastAsia="ru-RU" w:bidi="ar-SA"/>
    </w:rPr>
  </w:style>
  <w:style w:type="character" w:customStyle="1" w:styleId="20">
    <w:name w:val="Заголовок 2 Знак"/>
    <w:basedOn w:val="a0"/>
    <w:link w:val="2"/>
    <w:rsid w:val="003507C9"/>
    <w:rPr>
      <w:rFonts w:ascii="Arial" w:hAnsi="Arial" w:cs="Arial"/>
      <w:b/>
      <w:bCs/>
      <w:i/>
      <w:iCs/>
      <w:sz w:val="28"/>
      <w:szCs w:val="28"/>
      <w:lang w:val="ru-RU" w:eastAsia="ru-RU" w:bidi="ar-SA"/>
    </w:rPr>
  </w:style>
  <w:style w:type="character" w:customStyle="1" w:styleId="240">
    <w:name w:val="Стиль24 Знак"/>
    <w:basedOn w:val="20"/>
    <w:link w:val="24"/>
    <w:rsid w:val="003507C9"/>
    <w:rPr>
      <w:rFonts w:ascii="Arial" w:hAnsi="Arial" w:cs="Arial"/>
      <w:b/>
      <w:bCs/>
      <w:i/>
      <w:iCs/>
      <w:sz w:val="400"/>
      <w:szCs w:val="28"/>
      <w:vertAlign w:val="subscript"/>
      <w:lang w:val="ru-RU" w:eastAsia="ru-RU" w:bidi="ar-SA"/>
    </w:rPr>
  </w:style>
  <w:style w:type="paragraph" w:customStyle="1" w:styleId="74">
    <w:name w:val="Стиль74"/>
    <w:basedOn w:val="310"/>
    <w:rsid w:val="0040667E"/>
    <w:rPr>
      <w:sz w:val="220"/>
    </w:rPr>
  </w:style>
  <w:style w:type="character" w:customStyle="1" w:styleId="90">
    <w:name w:val="Стиль9 Знак"/>
    <w:basedOn w:val="a0"/>
    <w:link w:val="9"/>
    <w:rsid w:val="00C75FD8"/>
    <w:rPr>
      <w:sz w:val="28"/>
      <w:szCs w:val="24"/>
      <w:lang w:val="ru-RU" w:eastAsia="ru-RU" w:bidi="ar-SA"/>
    </w:rPr>
  </w:style>
  <w:style w:type="paragraph" w:styleId="a4">
    <w:name w:val="footer"/>
    <w:basedOn w:val="a"/>
    <w:link w:val="a5"/>
    <w:uiPriority w:val="99"/>
    <w:rsid w:val="00743F04"/>
    <w:pPr>
      <w:tabs>
        <w:tab w:val="center" w:pos="4677"/>
        <w:tab w:val="right" w:pos="9355"/>
      </w:tabs>
    </w:pPr>
  </w:style>
  <w:style w:type="character" w:styleId="a6">
    <w:name w:val="page number"/>
    <w:basedOn w:val="a0"/>
    <w:rsid w:val="00743F04"/>
  </w:style>
  <w:style w:type="paragraph" w:styleId="a7">
    <w:name w:val="header"/>
    <w:basedOn w:val="a"/>
    <w:rsid w:val="00743F04"/>
    <w:pPr>
      <w:tabs>
        <w:tab w:val="center" w:pos="4677"/>
        <w:tab w:val="right" w:pos="9355"/>
      </w:tabs>
    </w:pPr>
  </w:style>
  <w:style w:type="character" w:customStyle="1" w:styleId="a5">
    <w:name w:val="Нижний колонтитул Знак"/>
    <w:basedOn w:val="a0"/>
    <w:link w:val="a4"/>
    <w:uiPriority w:val="99"/>
    <w:rsid w:val="007C636D"/>
    <w:rPr>
      <w:sz w:val="24"/>
      <w:szCs w:val="24"/>
    </w:rPr>
  </w:style>
  <w:style w:type="paragraph" w:styleId="a8">
    <w:name w:val="Balloon Text"/>
    <w:basedOn w:val="a"/>
    <w:link w:val="a9"/>
    <w:uiPriority w:val="99"/>
    <w:semiHidden/>
    <w:unhideWhenUsed/>
    <w:rsid w:val="007C636D"/>
    <w:rPr>
      <w:rFonts w:ascii="Tahoma" w:hAnsi="Tahoma" w:cs="Tahoma"/>
      <w:sz w:val="16"/>
      <w:szCs w:val="16"/>
    </w:rPr>
  </w:style>
  <w:style w:type="character" w:customStyle="1" w:styleId="a9">
    <w:name w:val="Текст выноски Знак"/>
    <w:basedOn w:val="a0"/>
    <w:link w:val="a8"/>
    <w:uiPriority w:val="99"/>
    <w:semiHidden/>
    <w:rsid w:val="007C636D"/>
    <w:rPr>
      <w:rFonts w:ascii="Tahoma" w:hAnsi="Tahoma" w:cs="Tahoma"/>
      <w:sz w:val="16"/>
      <w:szCs w:val="16"/>
    </w:rPr>
  </w:style>
  <w:style w:type="paragraph" w:styleId="aa">
    <w:name w:val="List Paragraph"/>
    <w:basedOn w:val="a"/>
    <w:uiPriority w:val="34"/>
    <w:qFormat/>
    <w:rsid w:val="002F52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63B"/>
    <w:rPr>
      <w:sz w:val="24"/>
      <w:szCs w:val="24"/>
    </w:rPr>
  </w:style>
  <w:style w:type="paragraph" w:styleId="1">
    <w:name w:val="heading 1"/>
    <w:basedOn w:val="a"/>
    <w:next w:val="a"/>
    <w:link w:val="10"/>
    <w:qFormat/>
    <w:rsid w:val="003A0EA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E35E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533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
    <w:name w:val="Стиль9"/>
    <w:basedOn w:val="a"/>
    <w:link w:val="90"/>
    <w:rsid w:val="007B763B"/>
    <w:rPr>
      <w:sz w:val="28"/>
    </w:rPr>
  </w:style>
  <w:style w:type="paragraph" w:customStyle="1" w:styleId="11">
    <w:name w:val="Стиль1"/>
    <w:basedOn w:val="8"/>
    <w:rsid w:val="00503D1B"/>
    <w:rPr>
      <w:sz w:val="36"/>
    </w:rPr>
  </w:style>
  <w:style w:type="paragraph" w:customStyle="1" w:styleId="31">
    <w:name w:val="Стиль3"/>
    <w:basedOn w:val="a"/>
    <w:rsid w:val="009736CD"/>
    <w:pPr>
      <w:ind w:left="4248"/>
    </w:pPr>
    <w:rPr>
      <w:sz w:val="28"/>
    </w:rPr>
  </w:style>
  <w:style w:type="paragraph" w:customStyle="1" w:styleId="4">
    <w:name w:val="Стиль4"/>
    <w:basedOn w:val="31"/>
    <w:rsid w:val="009736CD"/>
  </w:style>
  <w:style w:type="paragraph" w:customStyle="1" w:styleId="21">
    <w:name w:val="Стиль2"/>
    <w:basedOn w:val="a"/>
    <w:rsid w:val="007B763B"/>
    <w:rPr>
      <w:sz w:val="144"/>
    </w:rPr>
  </w:style>
  <w:style w:type="paragraph" w:customStyle="1" w:styleId="7">
    <w:name w:val="Стиль7"/>
    <w:basedOn w:val="8"/>
    <w:rsid w:val="00650413"/>
    <w:rPr>
      <w:b w:val="0"/>
      <w:i w:val="0"/>
      <w:sz w:val="24"/>
    </w:rPr>
  </w:style>
  <w:style w:type="paragraph" w:customStyle="1" w:styleId="8">
    <w:name w:val="Стиль8"/>
    <w:basedOn w:val="a"/>
    <w:link w:val="80"/>
    <w:rsid w:val="007B763B"/>
    <w:rPr>
      <w:b/>
      <w:i/>
      <w:sz w:val="28"/>
    </w:rPr>
  </w:style>
  <w:style w:type="paragraph" w:customStyle="1" w:styleId="5">
    <w:name w:val="Стиль5"/>
    <w:basedOn w:val="a"/>
    <w:rsid w:val="009736CD"/>
    <w:rPr>
      <w:sz w:val="28"/>
    </w:rPr>
  </w:style>
  <w:style w:type="paragraph" w:customStyle="1" w:styleId="6">
    <w:name w:val="Стиль6"/>
    <w:basedOn w:val="5"/>
    <w:rsid w:val="00B26B1C"/>
    <w:rPr>
      <w:sz w:val="240"/>
      <w:vertAlign w:val="subscript"/>
      <w:lang w:val="en-US"/>
    </w:rPr>
  </w:style>
  <w:style w:type="paragraph" w:customStyle="1" w:styleId="110">
    <w:name w:val="Стиль11"/>
    <w:basedOn w:val="a"/>
    <w:link w:val="111"/>
    <w:rsid w:val="00573E2F"/>
    <w:rPr>
      <w:rFonts w:ascii="Monotype Corsiva" w:hAnsi="Monotype Corsiva"/>
      <w:b/>
      <w:bCs/>
      <w:i/>
      <w:iCs/>
      <w:sz w:val="32"/>
      <w:szCs w:val="32"/>
    </w:rPr>
  </w:style>
  <w:style w:type="paragraph" w:customStyle="1" w:styleId="12">
    <w:name w:val="Стиль12"/>
    <w:basedOn w:val="a"/>
    <w:rsid w:val="00573E2F"/>
    <w:rPr>
      <w:rFonts w:ascii="Arial Black" w:hAnsi="Arial Black"/>
      <w:b/>
      <w:bCs/>
      <w:i/>
      <w:iCs/>
    </w:rPr>
  </w:style>
  <w:style w:type="paragraph" w:customStyle="1" w:styleId="13">
    <w:name w:val="Стиль13"/>
    <w:basedOn w:val="100"/>
    <w:rsid w:val="00C20FEA"/>
    <w:rPr>
      <w:sz w:val="16"/>
    </w:rPr>
  </w:style>
  <w:style w:type="paragraph" w:customStyle="1" w:styleId="14">
    <w:name w:val="Стиль14"/>
    <w:basedOn w:val="a"/>
    <w:rsid w:val="00401C6E"/>
    <w:rPr>
      <w:b/>
      <w:sz w:val="200"/>
    </w:rPr>
  </w:style>
  <w:style w:type="paragraph" w:customStyle="1" w:styleId="15">
    <w:name w:val="Стиль15"/>
    <w:basedOn w:val="14"/>
    <w:rsid w:val="00401C6E"/>
    <w:rPr>
      <w:sz w:val="240"/>
    </w:rPr>
  </w:style>
  <w:style w:type="paragraph" w:customStyle="1" w:styleId="16">
    <w:name w:val="Стиль16"/>
    <w:basedOn w:val="15"/>
    <w:rsid w:val="00401C6E"/>
    <w:rPr>
      <w:sz w:val="300"/>
    </w:rPr>
  </w:style>
  <w:style w:type="paragraph" w:customStyle="1" w:styleId="17">
    <w:name w:val="Стиль17"/>
    <w:basedOn w:val="21"/>
    <w:rsid w:val="00AE35E9"/>
    <w:rPr>
      <w:sz w:val="360"/>
    </w:rPr>
  </w:style>
  <w:style w:type="paragraph" w:customStyle="1" w:styleId="100">
    <w:name w:val="Стиль10"/>
    <w:basedOn w:val="a"/>
    <w:rsid w:val="00533781"/>
    <w:rPr>
      <w:b/>
      <w:sz w:val="20"/>
    </w:rPr>
  </w:style>
  <w:style w:type="paragraph" w:customStyle="1" w:styleId="18">
    <w:name w:val="Стиль18"/>
    <w:basedOn w:val="a"/>
    <w:rsid w:val="00536001"/>
    <w:rPr>
      <w:b/>
      <w:i/>
      <w:sz w:val="20"/>
    </w:rPr>
  </w:style>
  <w:style w:type="paragraph" w:customStyle="1" w:styleId="19">
    <w:name w:val="Стиль19"/>
    <w:basedOn w:val="110"/>
    <w:rsid w:val="009F34B1"/>
    <w:rPr>
      <w:sz w:val="56"/>
    </w:rPr>
  </w:style>
  <w:style w:type="paragraph" w:customStyle="1" w:styleId="200">
    <w:name w:val="Стиль20"/>
    <w:basedOn w:val="19"/>
    <w:rsid w:val="009F34B1"/>
    <w:rPr>
      <w:sz w:val="68"/>
    </w:rPr>
  </w:style>
  <w:style w:type="paragraph" w:customStyle="1" w:styleId="210">
    <w:name w:val="Стиль21"/>
    <w:basedOn w:val="200"/>
    <w:rsid w:val="009F34B1"/>
    <w:rPr>
      <w:sz w:val="84"/>
    </w:rPr>
  </w:style>
  <w:style w:type="paragraph" w:customStyle="1" w:styleId="22">
    <w:name w:val="Стиль22"/>
    <w:basedOn w:val="110"/>
    <w:rsid w:val="00A8419B"/>
    <w:rPr>
      <w:u w:val="single"/>
    </w:rPr>
  </w:style>
  <w:style w:type="paragraph" w:customStyle="1" w:styleId="25">
    <w:name w:val="Стиль25"/>
    <w:basedOn w:val="a"/>
    <w:rsid w:val="00A8419B"/>
    <w:rPr>
      <w:rFonts w:ascii="MS Mincho" w:hAnsi="MS Mincho"/>
      <w:b/>
      <w:bCs/>
      <w:i/>
      <w:iCs/>
      <w:sz w:val="32"/>
      <w:szCs w:val="32"/>
    </w:rPr>
  </w:style>
  <w:style w:type="paragraph" w:customStyle="1" w:styleId="23">
    <w:name w:val="Стиль23"/>
    <w:basedOn w:val="3"/>
    <w:rsid w:val="00E95333"/>
    <w:rPr>
      <w:lang w:val="en-US"/>
    </w:rPr>
  </w:style>
  <w:style w:type="paragraph" w:customStyle="1" w:styleId="24">
    <w:name w:val="Стиль24"/>
    <w:basedOn w:val="2"/>
    <w:link w:val="240"/>
    <w:rsid w:val="00AE35E9"/>
    <w:rPr>
      <w:sz w:val="400"/>
      <w:vertAlign w:val="subscript"/>
    </w:rPr>
  </w:style>
  <w:style w:type="paragraph" w:customStyle="1" w:styleId="26">
    <w:name w:val="Стиль26"/>
    <w:basedOn w:val="17"/>
    <w:rsid w:val="00AE35E9"/>
    <w:rPr>
      <w:sz w:val="400"/>
    </w:rPr>
  </w:style>
  <w:style w:type="paragraph" w:customStyle="1" w:styleId="27">
    <w:name w:val="Стиль27"/>
    <w:basedOn w:val="4"/>
    <w:rsid w:val="00AE35E9"/>
    <w:rPr>
      <w:sz w:val="400"/>
    </w:rPr>
  </w:style>
  <w:style w:type="paragraph" w:customStyle="1" w:styleId="28">
    <w:name w:val="Стиль28"/>
    <w:basedOn w:val="5"/>
    <w:rsid w:val="00AE35E9"/>
    <w:rPr>
      <w:sz w:val="400"/>
    </w:rPr>
  </w:style>
  <w:style w:type="paragraph" w:customStyle="1" w:styleId="29">
    <w:name w:val="Стиль29"/>
    <w:basedOn w:val="4"/>
    <w:rsid w:val="00AE35E9"/>
    <w:rPr>
      <w:b/>
      <w:sz w:val="360"/>
      <w:vertAlign w:val="subscript"/>
    </w:rPr>
  </w:style>
  <w:style w:type="paragraph" w:customStyle="1" w:styleId="300">
    <w:name w:val="Стиль30"/>
    <w:basedOn w:val="29"/>
    <w:rsid w:val="00AE35E9"/>
  </w:style>
  <w:style w:type="paragraph" w:customStyle="1" w:styleId="310">
    <w:name w:val="Стиль31"/>
    <w:basedOn w:val="23"/>
    <w:rsid w:val="00AE35E9"/>
    <w:rPr>
      <w:sz w:val="260"/>
    </w:rPr>
  </w:style>
  <w:style w:type="paragraph" w:customStyle="1" w:styleId="32">
    <w:name w:val="Стиль32"/>
    <w:basedOn w:val="310"/>
    <w:rsid w:val="00AE35E9"/>
    <w:rPr>
      <w:sz w:val="360"/>
    </w:rPr>
  </w:style>
  <w:style w:type="paragraph" w:customStyle="1" w:styleId="33">
    <w:name w:val="Стиль33"/>
    <w:basedOn w:val="a"/>
    <w:rsid w:val="00AE35E9"/>
    <w:rPr>
      <w:rFonts w:ascii="Franklin Gothic Medium" w:hAnsi="Franklin Gothic Medium"/>
      <w:b/>
      <w:sz w:val="360"/>
    </w:rPr>
  </w:style>
  <w:style w:type="paragraph" w:customStyle="1" w:styleId="34">
    <w:name w:val="Стиль34"/>
    <w:basedOn w:val="a"/>
    <w:link w:val="340"/>
    <w:rsid w:val="00AE35E9"/>
    <w:pPr>
      <w:spacing w:line="480" w:lineRule="auto"/>
    </w:pPr>
    <w:rPr>
      <w:rFonts w:ascii="Arial Narrow" w:hAnsi="Arial Narrow"/>
      <w:b/>
      <w:sz w:val="360"/>
    </w:rPr>
  </w:style>
  <w:style w:type="paragraph" w:customStyle="1" w:styleId="35">
    <w:name w:val="Стиль35"/>
    <w:basedOn w:val="34"/>
    <w:rsid w:val="00AE35E9"/>
    <w:rPr>
      <w:i/>
      <w:sz w:val="400"/>
    </w:rPr>
  </w:style>
  <w:style w:type="paragraph" w:customStyle="1" w:styleId="36">
    <w:name w:val="Стиль36"/>
    <w:basedOn w:val="4"/>
    <w:rsid w:val="00CC3BA0"/>
    <w:rPr>
      <w:b/>
      <w:sz w:val="140"/>
    </w:rPr>
  </w:style>
  <w:style w:type="paragraph" w:customStyle="1" w:styleId="37">
    <w:name w:val="Стиль37"/>
    <w:basedOn w:val="4"/>
    <w:rsid w:val="00CC3BA0"/>
    <w:rPr>
      <w:b/>
      <w:sz w:val="100"/>
    </w:rPr>
  </w:style>
  <w:style w:type="paragraph" w:customStyle="1" w:styleId="38">
    <w:name w:val="Стиль38"/>
    <w:basedOn w:val="12"/>
    <w:rsid w:val="004B41A7"/>
    <w:rPr>
      <w:sz w:val="32"/>
    </w:rPr>
  </w:style>
  <w:style w:type="paragraph" w:customStyle="1" w:styleId="39">
    <w:name w:val="Стиль39"/>
    <w:basedOn w:val="33"/>
    <w:rsid w:val="00C62133"/>
    <w:rPr>
      <w:sz w:val="600"/>
    </w:rPr>
  </w:style>
  <w:style w:type="paragraph" w:customStyle="1" w:styleId="40">
    <w:name w:val="Стиль40"/>
    <w:basedOn w:val="a"/>
    <w:rsid w:val="00C24444"/>
    <w:pPr>
      <w:tabs>
        <w:tab w:val="left" w:pos="2775"/>
      </w:tabs>
    </w:pPr>
    <w:rPr>
      <w:sz w:val="28"/>
    </w:rPr>
  </w:style>
  <w:style w:type="paragraph" w:customStyle="1" w:styleId="41">
    <w:name w:val="Стиль41"/>
    <w:basedOn w:val="a"/>
    <w:rsid w:val="004A5546"/>
    <w:rPr>
      <w:b/>
    </w:rPr>
  </w:style>
  <w:style w:type="paragraph" w:customStyle="1" w:styleId="42">
    <w:name w:val="Стиль42"/>
    <w:basedOn w:val="100"/>
    <w:rsid w:val="00F00811"/>
    <w:pPr>
      <w:framePr w:hSpace="180" w:wrap="around" w:vAnchor="text" w:hAnchor="margin" w:y="729"/>
    </w:pPr>
    <w:rPr>
      <w:sz w:val="16"/>
    </w:rPr>
  </w:style>
  <w:style w:type="paragraph" w:customStyle="1" w:styleId="43">
    <w:name w:val="Стиль43"/>
    <w:basedOn w:val="a"/>
    <w:rsid w:val="00D97FC9"/>
    <w:rPr>
      <w:sz w:val="28"/>
    </w:rPr>
  </w:style>
  <w:style w:type="paragraph" w:customStyle="1" w:styleId="44">
    <w:name w:val="Стиль44"/>
    <w:basedOn w:val="43"/>
    <w:rsid w:val="00871870"/>
    <w:rPr>
      <w:sz w:val="40"/>
    </w:rPr>
  </w:style>
  <w:style w:type="paragraph" w:customStyle="1" w:styleId="45">
    <w:name w:val="Стиль45"/>
    <w:basedOn w:val="110"/>
    <w:link w:val="450"/>
    <w:rsid w:val="00270E60"/>
    <w:rPr>
      <w:sz w:val="40"/>
    </w:rPr>
  </w:style>
  <w:style w:type="paragraph" w:customStyle="1" w:styleId="46">
    <w:name w:val="Стиль46"/>
    <w:basedOn w:val="45"/>
    <w:rsid w:val="00270E60"/>
    <w:rPr>
      <w:sz w:val="60"/>
    </w:rPr>
  </w:style>
  <w:style w:type="paragraph" w:customStyle="1" w:styleId="47">
    <w:name w:val="Стиль47"/>
    <w:basedOn w:val="38"/>
    <w:rsid w:val="00270E60"/>
    <w:rPr>
      <w:sz w:val="40"/>
    </w:rPr>
  </w:style>
  <w:style w:type="paragraph" w:customStyle="1" w:styleId="48">
    <w:name w:val="Стиль48"/>
    <w:basedOn w:val="47"/>
    <w:rsid w:val="00270E60"/>
    <w:rPr>
      <w:sz w:val="36"/>
    </w:rPr>
  </w:style>
  <w:style w:type="paragraph" w:customStyle="1" w:styleId="49">
    <w:name w:val="Стиль49"/>
    <w:basedOn w:val="12"/>
    <w:rsid w:val="00270E60"/>
    <w:rPr>
      <w:sz w:val="28"/>
    </w:rPr>
  </w:style>
  <w:style w:type="paragraph" w:customStyle="1" w:styleId="50">
    <w:name w:val="Стиль50"/>
    <w:basedOn w:val="47"/>
    <w:rsid w:val="00270E60"/>
    <w:rPr>
      <w:sz w:val="44"/>
    </w:rPr>
  </w:style>
  <w:style w:type="paragraph" w:customStyle="1" w:styleId="51">
    <w:name w:val="Стиль51"/>
    <w:basedOn w:val="50"/>
    <w:rsid w:val="00270E60"/>
    <w:rPr>
      <w:sz w:val="48"/>
    </w:rPr>
  </w:style>
  <w:style w:type="paragraph" w:customStyle="1" w:styleId="52">
    <w:name w:val="Стиль52"/>
    <w:basedOn w:val="49"/>
    <w:rsid w:val="0064602C"/>
    <w:rPr>
      <w:sz w:val="60"/>
    </w:rPr>
  </w:style>
  <w:style w:type="paragraph" w:customStyle="1" w:styleId="53">
    <w:name w:val="Стиль53"/>
    <w:basedOn w:val="40"/>
    <w:rsid w:val="007A718F"/>
    <w:rPr>
      <w:sz w:val="36"/>
    </w:rPr>
  </w:style>
  <w:style w:type="paragraph" w:customStyle="1" w:styleId="54">
    <w:name w:val="Стиль54"/>
    <w:basedOn w:val="52"/>
    <w:rsid w:val="00762F96"/>
    <w:rPr>
      <w:sz w:val="300"/>
    </w:rPr>
  </w:style>
  <w:style w:type="paragraph" w:customStyle="1" w:styleId="55">
    <w:name w:val="Стиль55"/>
    <w:basedOn w:val="54"/>
    <w:rsid w:val="00762F96"/>
    <w:rPr>
      <w:sz w:val="240"/>
    </w:rPr>
  </w:style>
  <w:style w:type="paragraph" w:customStyle="1" w:styleId="56">
    <w:name w:val="Стиль56"/>
    <w:basedOn w:val="55"/>
    <w:rsid w:val="00762F96"/>
    <w:rPr>
      <w:sz w:val="200"/>
    </w:rPr>
  </w:style>
  <w:style w:type="paragraph" w:customStyle="1" w:styleId="57">
    <w:name w:val="Стиль57"/>
    <w:basedOn w:val="55"/>
    <w:rsid w:val="00762F96"/>
    <w:rPr>
      <w:sz w:val="120"/>
    </w:rPr>
  </w:style>
  <w:style w:type="paragraph" w:customStyle="1" w:styleId="58">
    <w:name w:val="Стиль58"/>
    <w:basedOn w:val="57"/>
    <w:rsid w:val="00762F96"/>
    <w:rPr>
      <w:sz w:val="140"/>
    </w:rPr>
  </w:style>
  <w:style w:type="paragraph" w:customStyle="1" w:styleId="59">
    <w:name w:val="Стиль59"/>
    <w:basedOn w:val="8"/>
    <w:rsid w:val="00650413"/>
    <w:rPr>
      <w:sz w:val="24"/>
    </w:rPr>
  </w:style>
  <w:style w:type="paragraph" w:customStyle="1" w:styleId="60">
    <w:name w:val="Стиль60"/>
    <w:basedOn w:val="a"/>
    <w:rsid w:val="007E3E26"/>
    <w:rPr>
      <w:b/>
    </w:rPr>
  </w:style>
  <w:style w:type="paragraph" w:customStyle="1" w:styleId="61">
    <w:name w:val="Стиль61"/>
    <w:basedOn w:val="58"/>
    <w:rsid w:val="00A74067"/>
    <w:rPr>
      <w:sz w:val="28"/>
    </w:rPr>
  </w:style>
  <w:style w:type="paragraph" w:customStyle="1" w:styleId="62">
    <w:name w:val="Стиль62"/>
    <w:basedOn w:val="61"/>
    <w:rsid w:val="00D61F21"/>
    <w:rPr>
      <w:sz w:val="44"/>
    </w:rPr>
  </w:style>
  <w:style w:type="paragraph" w:customStyle="1" w:styleId="63">
    <w:name w:val="Стиль63"/>
    <w:basedOn w:val="62"/>
    <w:rsid w:val="00264060"/>
    <w:rPr>
      <w:sz w:val="48"/>
    </w:rPr>
  </w:style>
  <w:style w:type="paragraph" w:customStyle="1" w:styleId="64">
    <w:name w:val="Стиль64"/>
    <w:basedOn w:val="5"/>
    <w:rsid w:val="00E92BE5"/>
    <w:rPr>
      <w:sz w:val="36"/>
    </w:rPr>
  </w:style>
  <w:style w:type="table" w:styleId="a3">
    <w:name w:val="Table Grid"/>
    <w:basedOn w:val="a1"/>
    <w:rsid w:val="00D92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Стиль65"/>
    <w:basedOn w:val="8"/>
    <w:link w:val="650"/>
    <w:rsid w:val="00BF1356"/>
    <w:rPr>
      <w:sz w:val="24"/>
    </w:rPr>
  </w:style>
  <w:style w:type="paragraph" w:customStyle="1" w:styleId="66">
    <w:name w:val="Стиль66"/>
    <w:basedOn w:val="23"/>
    <w:rsid w:val="0072158E"/>
    <w:rPr>
      <w:sz w:val="32"/>
    </w:rPr>
  </w:style>
  <w:style w:type="character" w:customStyle="1" w:styleId="80">
    <w:name w:val="Стиль8 Знак"/>
    <w:basedOn w:val="a0"/>
    <w:link w:val="8"/>
    <w:rsid w:val="00EC0C49"/>
    <w:rPr>
      <w:b/>
      <w:i/>
      <w:sz w:val="28"/>
      <w:szCs w:val="24"/>
      <w:lang w:val="ru-RU" w:eastAsia="ru-RU" w:bidi="ar-SA"/>
    </w:rPr>
  </w:style>
  <w:style w:type="character" w:customStyle="1" w:styleId="650">
    <w:name w:val="Стиль65 Знак"/>
    <w:basedOn w:val="80"/>
    <w:link w:val="65"/>
    <w:rsid w:val="00EC0C49"/>
    <w:rPr>
      <w:b/>
      <w:i/>
      <w:sz w:val="24"/>
      <w:szCs w:val="24"/>
      <w:lang w:val="ru-RU" w:eastAsia="ru-RU" w:bidi="ar-SA"/>
    </w:rPr>
  </w:style>
  <w:style w:type="paragraph" w:customStyle="1" w:styleId="67">
    <w:name w:val="Стиль67"/>
    <w:basedOn w:val="210"/>
    <w:rsid w:val="003A0EA4"/>
    <w:rPr>
      <w:sz w:val="100"/>
    </w:rPr>
  </w:style>
  <w:style w:type="paragraph" w:customStyle="1" w:styleId="68">
    <w:name w:val="Стиль68"/>
    <w:basedOn w:val="67"/>
    <w:rsid w:val="003A0EA4"/>
    <w:rPr>
      <w:sz w:val="120"/>
    </w:rPr>
  </w:style>
  <w:style w:type="paragraph" w:customStyle="1" w:styleId="69">
    <w:name w:val="Стиль69"/>
    <w:basedOn w:val="8"/>
    <w:link w:val="690"/>
    <w:rsid w:val="00FC4319"/>
    <w:rPr>
      <w:sz w:val="32"/>
    </w:rPr>
  </w:style>
  <w:style w:type="paragraph" w:customStyle="1" w:styleId="70">
    <w:name w:val="Стиль70"/>
    <w:basedOn w:val="69"/>
    <w:link w:val="700"/>
    <w:rsid w:val="0035723B"/>
    <w:rPr>
      <w:sz w:val="36"/>
    </w:rPr>
  </w:style>
  <w:style w:type="character" w:customStyle="1" w:styleId="690">
    <w:name w:val="Стиль69 Знак"/>
    <w:basedOn w:val="80"/>
    <w:link w:val="69"/>
    <w:rsid w:val="0023565C"/>
    <w:rPr>
      <w:b/>
      <w:i/>
      <w:sz w:val="32"/>
      <w:szCs w:val="24"/>
      <w:lang w:val="ru-RU" w:eastAsia="ru-RU" w:bidi="ar-SA"/>
    </w:rPr>
  </w:style>
  <w:style w:type="character" w:customStyle="1" w:styleId="700">
    <w:name w:val="Стиль70 Знак"/>
    <w:basedOn w:val="690"/>
    <w:link w:val="70"/>
    <w:rsid w:val="0023565C"/>
    <w:rPr>
      <w:b/>
      <w:i/>
      <w:sz w:val="36"/>
      <w:szCs w:val="24"/>
      <w:lang w:val="ru-RU" w:eastAsia="ru-RU" w:bidi="ar-SA"/>
    </w:rPr>
  </w:style>
  <w:style w:type="character" w:customStyle="1" w:styleId="111">
    <w:name w:val="Стиль11 Знак"/>
    <w:basedOn w:val="a0"/>
    <w:link w:val="110"/>
    <w:rsid w:val="0036452F"/>
    <w:rPr>
      <w:rFonts w:ascii="Monotype Corsiva" w:hAnsi="Monotype Corsiva"/>
      <w:b/>
      <w:bCs/>
      <w:i/>
      <w:iCs/>
      <w:sz w:val="32"/>
      <w:szCs w:val="32"/>
      <w:lang w:val="ru-RU" w:eastAsia="ru-RU" w:bidi="ar-SA"/>
    </w:rPr>
  </w:style>
  <w:style w:type="character" w:customStyle="1" w:styleId="450">
    <w:name w:val="Стиль45 Знак"/>
    <w:basedOn w:val="111"/>
    <w:link w:val="45"/>
    <w:rsid w:val="0036452F"/>
    <w:rPr>
      <w:rFonts w:ascii="Monotype Corsiva" w:hAnsi="Monotype Corsiva"/>
      <w:b/>
      <w:bCs/>
      <w:i/>
      <w:iCs/>
      <w:sz w:val="40"/>
      <w:szCs w:val="32"/>
      <w:lang w:val="ru-RU" w:eastAsia="ru-RU" w:bidi="ar-SA"/>
    </w:rPr>
  </w:style>
  <w:style w:type="paragraph" w:customStyle="1" w:styleId="71">
    <w:name w:val="Стиль71"/>
    <w:basedOn w:val="24"/>
    <w:rsid w:val="00BE1065"/>
    <w:rPr>
      <w:sz w:val="22"/>
    </w:rPr>
  </w:style>
  <w:style w:type="paragraph" w:customStyle="1" w:styleId="72">
    <w:name w:val="Стиль72"/>
    <w:basedOn w:val="24"/>
    <w:rsid w:val="00BE1065"/>
    <w:rPr>
      <w:sz w:val="360"/>
    </w:rPr>
  </w:style>
  <w:style w:type="paragraph" w:customStyle="1" w:styleId="73">
    <w:name w:val="Стиль73"/>
    <w:basedOn w:val="72"/>
    <w:rsid w:val="00BE1065"/>
    <w:rPr>
      <w:sz w:val="380"/>
    </w:rPr>
  </w:style>
  <w:style w:type="character" w:customStyle="1" w:styleId="340">
    <w:name w:val="Стиль34 Знак"/>
    <w:basedOn w:val="a0"/>
    <w:link w:val="34"/>
    <w:rsid w:val="00E17C3E"/>
    <w:rPr>
      <w:rFonts w:ascii="Arial Narrow" w:hAnsi="Arial Narrow"/>
      <w:b/>
      <w:sz w:val="360"/>
      <w:szCs w:val="24"/>
      <w:lang w:val="ru-RU" w:eastAsia="ru-RU" w:bidi="ar-SA"/>
    </w:rPr>
  </w:style>
  <w:style w:type="character" w:customStyle="1" w:styleId="30">
    <w:name w:val="Заголовок 3 Знак"/>
    <w:basedOn w:val="a0"/>
    <w:link w:val="3"/>
    <w:rsid w:val="001C5A3C"/>
    <w:rPr>
      <w:rFonts w:ascii="Arial" w:hAnsi="Arial" w:cs="Arial"/>
      <w:b/>
      <w:bCs/>
      <w:sz w:val="26"/>
      <w:szCs w:val="26"/>
      <w:lang w:val="ru-RU" w:eastAsia="ru-RU" w:bidi="ar-SA"/>
    </w:rPr>
  </w:style>
  <w:style w:type="character" w:customStyle="1" w:styleId="10">
    <w:name w:val="Заголовок 1 Знак"/>
    <w:basedOn w:val="a0"/>
    <w:link w:val="1"/>
    <w:rsid w:val="001C5A3C"/>
    <w:rPr>
      <w:rFonts w:ascii="Arial" w:hAnsi="Arial" w:cs="Arial"/>
      <w:b/>
      <w:bCs/>
      <w:kern w:val="32"/>
      <w:sz w:val="32"/>
      <w:szCs w:val="32"/>
      <w:lang w:val="ru-RU" w:eastAsia="ru-RU" w:bidi="ar-SA"/>
    </w:rPr>
  </w:style>
  <w:style w:type="character" w:customStyle="1" w:styleId="20">
    <w:name w:val="Заголовок 2 Знак"/>
    <w:basedOn w:val="a0"/>
    <w:link w:val="2"/>
    <w:rsid w:val="003507C9"/>
    <w:rPr>
      <w:rFonts w:ascii="Arial" w:hAnsi="Arial" w:cs="Arial"/>
      <w:b/>
      <w:bCs/>
      <w:i/>
      <w:iCs/>
      <w:sz w:val="28"/>
      <w:szCs w:val="28"/>
      <w:lang w:val="ru-RU" w:eastAsia="ru-RU" w:bidi="ar-SA"/>
    </w:rPr>
  </w:style>
  <w:style w:type="character" w:customStyle="1" w:styleId="240">
    <w:name w:val="Стиль24 Знак"/>
    <w:basedOn w:val="20"/>
    <w:link w:val="24"/>
    <w:rsid w:val="003507C9"/>
    <w:rPr>
      <w:rFonts w:ascii="Arial" w:hAnsi="Arial" w:cs="Arial"/>
      <w:b/>
      <w:bCs/>
      <w:i/>
      <w:iCs/>
      <w:sz w:val="400"/>
      <w:szCs w:val="28"/>
      <w:vertAlign w:val="subscript"/>
      <w:lang w:val="ru-RU" w:eastAsia="ru-RU" w:bidi="ar-SA"/>
    </w:rPr>
  </w:style>
  <w:style w:type="paragraph" w:customStyle="1" w:styleId="74">
    <w:name w:val="Стиль74"/>
    <w:basedOn w:val="310"/>
    <w:rsid w:val="0040667E"/>
    <w:rPr>
      <w:sz w:val="220"/>
    </w:rPr>
  </w:style>
  <w:style w:type="character" w:customStyle="1" w:styleId="90">
    <w:name w:val="Стиль9 Знак"/>
    <w:basedOn w:val="a0"/>
    <w:link w:val="9"/>
    <w:rsid w:val="00C75FD8"/>
    <w:rPr>
      <w:sz w:val="28"/>
      <w:szCs w:val="24"/>
      <w:lang w:val="ru-RU" w:eastAsia="ru-RU" w:bidi="ar-SA"/>
    </w:rPr>
  </w:style>
  <w:style w:type="paragraph" w:styleId="a4">
    <w:name w:val="footer"/>
    <w:basedOn w:val="a"/>
    <w:link w:val="a5"/>
    <w:uiPriority w:val="99"/>
    <w:rsid w:val="00743F04"/>
    <w:pPr>
      <w:tabs>
        <w:tab w:val="center" w:pos="4677"/>
        <w:tab w:val="right" w:pos="9355"/>
      </w:tabs>
    </w:pPr>
  </w:style>
  <w:style w:type="character" w:styleId="a6">
    <w:name w:val="page number"/>
    <w:basedOn w:val="a0"/>
    <w:rsid w:val="00743F04"/>
  </w:style>
  <w:style w:type="paragraph" w:styleId="a7">
    <w:name w:val="header"/>
    <w:basedOn w:val="a"/>
    <w:rsid w:val="00743F04"/>
    <w:pPr>
      <w:tabs>
        <w:tab w:val="center" w:pos="4677"/>
        <w:tab w:val="right" w:pos="9355"/>
      </w:tabs>
    </w:pPr>
  </w:style>
  <w:style w:type="character" w:customStyle="1" w:styleId="a5">
    <w:name w:val="Нижний колонтитул Знак"/>
    <w:basedOn w:val="a0"/>
    <w:link w:val="a4"/>
    <w:uiPriority w:val="99"/>
    <w:rsid w:val="007C636D"/>
    <w:rPr>
      <w:sz w:val="24"/>
      <w:szCs w:val="24"/>
    </w:rPr>
  </w:style>
  <w:style w:type="paragraph" w:styleId="a8">
    <w:name w:val="Balloon Text"/>
    <w:basedOn w:val="a"/>
    <w:link w:val="a9"/>
    <w:uiPriority w:val="99"/>
    <w:semiHidden/>
    <w:unhideWhenUsed/>
    <w:rsid w:val="007C636D"/>
    <w:rPr>
      <w:rFonts w:ascii="Tahoma" w:hAnsi="Tahoma" w:cs="Tahoma"/>
      <w:sz w:val="16"/>
      <w:szCs w:val="16"/>
    </w:rPr>
  </w:style>
  <w:style w:type="character" w:customStyle="1" w:styleId="a9">
    <w:name w:val="Текст выноски Знак"/>
    <w:basedOn w:val="a0"/>
    <w:link w:val="a8"/>
    <w:uiPriority w:val="99"/>
    <w:semiHidden/>
    <w:rsid w:val="007C636D"/>
    <w:rPr>
      <w:rFonts w:ascii="Tahoma" w:hAnsi="Tahoma" w:cs="Tahoma"/>
      <w:sz w:val="16"/>
      <w:szCs w:val="16"/>
    </w:rPr>
  </w:style>
  <w:style w:type="paragraph" w:styleId="aa">
    <w:name w:val="List Paragraph"/>
    <w:basedOn w:val="a"/>
    <w:uiPriority w:val="34"/>
    <w:qFormat/>
    <w:rsid w:val="002F520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footer" Target="footer9.xml"/><Relationship Id="rId30"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B1A9C-D919-4EBD-BE60-DDC3E12312CE}">
  <ds:schemaRefs>
    <ds:schemaRef ds:uri="urn:schemas-microsoft-com.VSTO2008Demos.ControlsStorage"/>
  </ds:schemaRefs>
</ds:datastoreItem>
</file>

<file path=customXml/itemProps2.xml><?xml version="1.0" encoding="utf-8"?>
<ds:datastoreItem xmlns:ds="http://schemas.openxmlformats.org/officeDocument/2006/customXml" ds:itemID="{A3072B75-0E56-4462-87DC-2D52E9C9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3</TotalTime>
  <Pages>1</Pages>
  <Words>6731</Words>
  <Characters>38368</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10  в  класс</vt:lpstr>
    </vt:vector>
  </TitlesOfParts>
  <Company>MB</Company>
  <LinksUpToDate>false</LinksUpToDate>
  <CharactersWithSpaces>45009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в  класс</dc:title>
  <dc:creator>User</dc:creator>
  <cp:lastModifiedBy>User</cp:lastModifiedBy>
  <cp:revision>4</cp:revision>
  <cp:lastPrinted>2010-02-23T15:27:00Z</cp:lastPrinted>
  <dcterms:created xsi:type="dcterms:W3CDTF">2014-03-02T14:00:00Z</dcterms:created>
  <dcterms:modified xsi:type="dcterms:W3CDTF">2014-03-02T14:19:00Z</dcterms:modified>
</cp:coreProperties>
</file>