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9900">
    <v:background id="_x0000_s1025" o:bwmode="white" fillcolor="#f90" o:targetscreensize="800,600">
      <v:fill angle="-135" focus="50%" type="gradient"/>
    </v:background>
  </w:background>
  <w:body>
    <w:p w:rsidR="009046F2" w:rsidRDefault="009046F2">
      <w:pPr>
        <w:rPr>
          <w:lang w:val="ru-RU"/>
        </w:rPr>
      </w:pPr>
    </w:p>
    <w:p w:rsidR="009046F2" w:rsidRDefault="009046F2">
      <w:pPr>
        <w:rPr>
          <w:lang w:val="ru-RU"/>
        </w:rPr>
      </w:pPr>
    </w:p>
    <w:p w:rsidR="009046F2" w:rsidRDefault="009046F2">
      <w:pPr>
        <w:rPr>
          <w:lang w:val="ru-RU"/>
        </w:rPr>
      </w:pPr>
    </w:p>
    <w:p w:rsidR="009046F2" w:rsidRDefault="009046F2">
      <w:pPr>
        <w:rPr>
          <w:lang w:val="ru-RU"/>
        </w:rPr>
      </w:pPr>
      <w:r>
        <w:rPr>
          <w:lang w:val="ru-RU"/>
        </w:rPr>
        <w:t xml:space="preserve">   </w:t>
      </w:r>
      <w: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9" style="width:397.5pt;height:86.25pt" fillcolor="#e36c0a" strokecolor="#eaeaea" strokeweight="1pt">
            <v:fill color2="yellow" rotate="t" focus="50%" type="gradient"/>
            <v:shadow type="perspective" color="silver" opacity="52429f" origin="-.5,.5" matrix=",46340f,,.5,,-4768371582e-16"/>
            <o:extrusion v:ext="view" on="t"/>
            <v:textpath style="font-family:&quot;Arial Black&quot;;v-text-kern:t" trim="t" fitpath="t" string="Золотая"/>
          </v:shape>
        </w:pict>
      </w:r>
    </w:p>
    <w:p w:rsidR="009046F2" w:rsidRDefault="009046F2">
      <w:pPr>
        <w:rPr>
          <w:lang w:val="ru-RU"/>
        </w:rPr>
      </w:pPr>
      <w:r>
        <w:rPr>
          <w:lang w:val="ru-RU"/>
        </w:rPr>
        <w:t xml:space="preserve">   </w:t>
      </w:r>
    </w:p>
    <w:p w:rsidR="009046F2" w:rsidRDefault="009046F2">
      <w:pPr>
        <w:rPr>
          <w:lang w:val="ru-RU"/>
        </w:rPr>
      </w:pPr>
      <w:r>
        <w:rPr>
          <w:lang w:val="ru-RU"/>
        </w:rPr>
        <w:t xml:space="preserve">                                     </w:t>
      </w:r>
      <w:r>
        <w:pict>
          <v:shape id="_x0000_i1026" type="#_x0000_t159" style="width:232.5pt;height:59.25pt" fillcolor="#e36c0a" strokecolor="#eaeaea" strokeweight="1pt">
            <v:fill color2="yellow" rotate="t" focus="50%" type="gradient"/>
            <v:shadow type="perspective" color="silver" opacity="52429f" origin="-.5,.5" matrix=",46340f,,.5,,-4768371582e-16"/>
            <o:extrusion v:ext="view" on="t"/>
            <v:textpath style="font-family:&quot;Arial Black&quot;;v-text-kern:t" trim="t" fitpath="t" string="осень"/>
          </v:shape>
        </w:pict>
      </w:r>
    </w:p>
    <w:p w:rsidR="009046F2" w:rsidRDefault="009046F2">
      <w:pPr>
        <w:rPr>
          <w:lang w:val="ru-RU"/>
        </w:rPr>
      </w:pPr>
      <w:r>
        <w:rPr>
          <w:lang w:val="ru-RU"/>
        </w:rPr>
        <w:t xml:space="preserve">              </w:t>
      </w:r>
    </w:p>
    <w:p w:rsidR="009046F2" w:rsidRDefault="009046F2">
      <w:pPr>
        <w:rPr>
          <w:lang w:val="ru-RU"/>
        </w:rPr>
      </w:pPr>
      <w:r>
        <w:rPr>
          <w:lang w:val="ru-RU"/>
        </w:rPr>
        <w:t xml:space="preserve">           </w:t>
      </w:r>
    </w:p>
    <w:p w:rsidR="009046F2" w:rsidRDefault="009046F2">
      <w:pPr>
        <w:rPr>
          <w:lang w:val="ru-RU"/>
        </w:rPr>
      </w:pPr>
    </w:p>
    <w:p w:rsidR="009046F2" w:rsidRDefault="009046F2">
      <w:pPr>
        <w:rPr>
          <w:lang w:val="ru-RU"/>
        </w:rPr>
      </w:pPr>
      <w:r>
        <w:rPr>
          <w:lang w:val="ru-RU"/>
        </w:rPr>
        <w:t xml:space="preserve">                </w:t>
      </w:r>
      <w:r w:rsidRPr="00AD6301"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i1027" type="#_x0000_t75" style="width:350.25pt;height:249pt;visibility:visible">
            <v:imagedata r:id="rId4" o:title=""/>
          </v:shape>
        </w:pict>
      </w:r>
    </w:p>
    <w:p w:rsidR="009046F2" w:rsidRDefault="009046F2">
      <w:pPr>
        <w:rPr>
          <w:lang w:val="ru-RU"/>
        </w:rPr>
      </w:pPr>
    </w:p>
    <w:p w:rsidR="009046F2" w:rsidRDefault="009046F2">
      <w:pPr>
        <w:rPr>
          <w:lang w:val="ru-RU"/>
        </w:rPr>
      </w:pPr>
    </w:p>
    <w:p w:rsidR="009046F2" w:rsidRDefault="009046F2">
      <w:pPr>
        <w:rPr>
          <w:lang w:val="ru-RU"/>
        </w:rPr>
      </w:pPr>
    </w:p>
    <w:p w:rsidR="009046F2" w:rsidRDefault="009046F2">
      <w:pPr>
        <w:rPr>
          <w:lang w:val="ru-RU"/>
        </w:rPr>
      </w:pPr>
    </w:p>
    <w:p w:rsidR="009046F2" w:rsidRDefault="009046F2">
      <w:pPr>
        <w:rPr>
          <w:lang w:val="ru-RU"/>
        </w:rPr>
      </w:pPr>
    </w:p>
    <w:p w:rsidR="009046F2" w:rsidRDefault="009046F2" w:rsidP="00793258">
      <w:pPr>
        <w:rPr>
          <w:lang w:val="ru-RU"/>
        </w:rPr>
      </w:pPr>
    </w:p>
    <w:p w:rsidR="009046F2" w:rsidRDefault="009046F2" w:rsidP="00793258">
      <w:pPr>
        <w:rPr>
          <w:lang w:val="ru-RU"/>
        </w:rPr>
      </w:pPr>
    </w:p>
    <w:p w:rsidR="009046F2" w:rsidRDefault="009046F2" w:rsidP="00793258">
      <w:pPr>
        <w:rPr>
          <w:lang w:val="ru-RU"/>
        </w:rPr>
      </w:pPr>
      <w:r>
        <w:rPr>
          <w:lang w:val="ru-RU"/>
        </w:rPr>
        <w:t xml:space="preserve">  </w:t>
      </w:r>
      <w:r w:rsidRPr="00AD6301">
        <w:rPr>
          <w:noProof/>
          <w:lang w:val="ru-RU" w:eastAsia="ru-RU"/>
        </w:rPr>
        <w:pict>
          <v:shape id="Рисунок 7" o:spid="_x0000_i1028" type="#_x0000_t75" style="width:202.5pt;height:155.25pt;visibility:visible">
            <v:imagedata r:id="rId5" o:title=""/>
          </v:shape>
        </w:pict>
      </w:r>
      <w:r>
        <w:rPr>
          <w:lang w:val="ru-RU"/>
        </w:rPr>
        <w:t xml:space="preserve">          </w:t>
      </w:r>
      <w:r w:rsidRPr="00AD6301">
        <w:rPr>
          <w:noProof/>
          <w:lang w:val="ru-RU" w:eastAsia="ru-RU"/>
        </w:rPr>
        <w:pict>
          <v:shape id="Рисунок 14" o:spid="_x0000_i1029" type="#_x0000_t75" style="width:198pt;height:157.5pt;visibility:visible">
            <v:imagedata r:id="rId6" o:title=""/>
          </v:shape>
        </w:pict>
      </w:r>
    </w:p>
    <w:p w:rsidR="009046F2" w:rsidRDefault="009046F2" w:rsidP="007D1AC6">
      <w:pPr>
        <w:rPr>
          <w:lang w:val="ru-RU"/>
        </w:rPr>
      </w:pPr>
      <w:r>
        <w:rPr>
          <w:lang w:val="ru-RU"/>
        </w:rPr>
        <w:t xml:space="preserve"> </w:t>
      </w:r>
      <w:r w:rsidRPr="00AD6301">
        <w:rPr>
          <w:noProof/>
          <w:lang w:val="ru-RU" w:eastAsia="ru-RU"/>
        </w:rPr>
        <w:pict>
          <v:shape id="Рисунок 10" o:spid="_x0000_i1030" type="#_x0000_t75" style="width:201pt;height:149.25pt;visibility:visible">
            <v:imagedata r:id="rId7" o:title=""/>
          </v:shape>
        </w:pict>
      </w:r>
      <w:r>
        <w:rPr>
          <w:lang w:val="ru-RU"/>
        </w:rPr>
        <w:t xml:space="preserve">          </w:t>
      </w:r>
      <w:r w:rsidRPr="00AD6301">
        <w:rPr>
          <w:noProof/>
          <w:lang w:val="ru-RU" w:eastAsia="ru-RU"/>
        </w:rPr>
        <w:pict>
          <v:shape id="Рисунок 8" o:spid="_x0000_i1031" type="#_x0000_t75" style="width:201pt;height:149.25pt;visibility:visible">
            <v:imagedata r:id="rId8" o:title=""/>
          </v:shape>
        </w:pict>
      </w:r>
    </w:p>
    <w:p w:rsidR="009046F2" w:rsidRDefault="009046F2" w:rsidP="007D1AC6">
      <w:pPr>
        <w:rPr>
          <w:lang w:val="ru-RU"/>
        </w:rPr>
      </w:pPr>
      <w:r>
        <w:rPr>
          <w:lang w:val="ru-RU"/>
        </w:rPr>
        <w:t xml:space="preserve"> </w:t>
      </w:r>
      <w:r w:rsidRPr="00AD6301">
        <w:rPr>
          <w:noProof/>
          <w:lang w:val="ru-RU" w:eastAsia="ru-RU"/>
        </w:rPr>
        <w:pict>
          <v:shape id="Рисунок 11" o:spid="_x0000_i1032" type="#_x0000_t75" style="width:201.75pt;height:151.5pt;visibility:visible">
            <v:imagedata r:id="rId9" o:title=""/>
          </v:shape>
        </w:pict>
      </w:r>
      <w:r>
        <w:rPr>
          <w:lang w:val="ru-RU"/>
        </w:rPr>
        <w:t xml:space="preserve">          </w:t>
      </w:r>
      <w:r w:rsidRPr="00AD6301">
        <w:rPr>
          <w:noProof/>
          <w:lang w:val="ru-RU" w:eastAsia="ru-RU"/>
        </w:rPr>
        <w:pict>
          <v:shape id="Рисунок 13" o:spid="_x0000_i1033" type="#_x0000_t75" style="width:203.25pt;height:152.25pt;visibility:visible">
            <v:imagedata r:id="rId10" o:title=""/>
          </v:shape>
        </w:pict>
      </w:r>
      <w:r>
        <w:rPr>
          <w:lang w:val="ru-RU"/>
        </w:rPr>
        <w:t xml:space="preserve">              </w:t>
      </w:r>
    </w:p>
    <w:p w:rsidR="009046F2" w:rsidRDefault="009046F2" w:rsidP="007D1AC6">
      <w:pPr>
        <w:ind w:left="284" w:hanging="284"/>
        <w:rPr>
          <w:lang w:val="ru-RU"/>
        </w:rPr>
      </w:pPr>
      <w:r>
        <w:rPr>
          <w:lang w:val="ru-RU"/>
        </w:rPr>
        <w:t xml:space="preserve">  </w:t>
      </w:r>
      <w:r w:rsidRPr="00AD6301">
        <w:rPr>
          <w:noProof/>
          <w:lang w:val="ru-RU" w:eastAsia="ru-RU"/>
        </w:rPr>
        <w:pict>
          <v:shape id="Рисунок 16" o:spid="_x0000_i1034" type="#_x0000_t75" style="width:205.5pt;height:153.75pt;visibility:visible">
            <v:imagedata r:id="rId11" o:title=""/>
          </v:shape>
        </w:pict>
      </w:r>
      <w:r>
        <w:rPr>
          <w:lang w:val="ru-RU"/>
        </w:rPr>
        <w:t xml:space="preserve">          </w:t>
      </w:r>
      <w:r w:rsidRPr="00AD6301">
        <w:rPr>
          <w:noProof/>
          <w:lang w:val="ru-RU" w:eastAsia="ru-RU"/>
        </w:rPr>
        <w:pict>
          <v:shape id="Рисунок 19" o:spid="_x0000_i1035" type="#_x0000_t75" style="width:199.5pt;height:149.25pt;visibility:visible">
            <v:imagedata r:id="rId12" o:title=""/>
          </v:shape>
        </w:pict>
      </w:r>
    </w:p>
    <w:p w:rsidR="009046F2" w:rsidRDefault="009046F2">
      <w:pPr>
        <w:rPr>
          <w:lang w:val="ru-RU"/>
        </w:rPr>
      </w:pPr>
      <w:r>
        <w:rPr>
          <w:lang w:val="ru-RU"/>
        </w:rPr>
        <w:t xml:space="preserve">                </w:t>
      </w:r>
    </w:p>
    <w:p w:rsidR="009046F2" w:rsidRDefault="009046F2">
      <w:pPr>
        <w:rPr>
          <w:lang w:val="ru-RU"/>
        </w:rPr>
      </w:pPr>
    </w:p>
    <w:p w:rsidR="009046F2" w:rsidRDefault="009046F2">
      <w:pPr>
        <w:rPr>
          <w:lang w:val="ru-RU"/>
        </w:rPr>
      </w:pPr>
    </w:p>
    <w:p w:rsidR="009046F2" w:rsidRDefault="009046F2">
      <w:pPr>
        <w:rPr>
          <w:lang w:val="ru-RU"/>
        </w:rPr>
      </w:pPr>
      <w:r>
        <w:rPr>
          <w:lang w:val="ru-RU"/>
        </w:rPr>
        <w:t xml:space="preserve">   </w:t>
      </w:r>
      <w:r w:rsidRPr="00AD6301">
        <w:rPr>
          <w:noProof/>
          <w:lang w:val="ru-RU" w:eastAsia="ru-RU"/>
        </w:rPr>
        <w:pict>
          <v:shape id="Рисунок 15" o:spid="_x0000_i1036" type="#_x0000_t75" style="width:201.75pt;height:154.5pt;visibility:visible">
            <v:imagedata r:id="rId13" o:title=""/>
          </v:shape>
        </w:pict>
      </w:r>
      <w:r>
        <w:rPr>
          <w:lang w:val="ru-RU"/>
        </w:rPr>
        <w:t xml:space="preserve">         </w:t>
      </w:r>
      <w:r w:rsidRPr="00AD6301">
        <w:rPr>
          <w:noProof/>
          <w:lang w:val="ru-RU" w:eastAsia="ru-RU"/>
        </w:rPr>
        <w:pict>
          <v:shape id="Рисунок 18" o:spid="_x0000_i1037" type="#_x0000_t75" style="width:201pt;height:157.5pt;visibility:visible">
            <v:imagedata r:id="rId14" o:title=""/>
          </v:shape>
        </w:pict>
      </w:r>
      <w:r>
        <w:rPr>
          <w:lang w:val="ru-RU"/>
        </w:rPr>
        <w:t xml:space="preserve">  </w:t>
      </w:r>
    </w:p>
    <w:p w:rsidR="009046F2" w:rsidRDefault="009046F2">
      <w:pPr>
        <w:rPr>
          <w:lang w:val="ru-RU"/>
        </w:rPr>
      </w:pPr>
      <w:r>
        <w:rPr>
          <w:lang w:val="ru-RU"/>
        </w:rPr>
        <w:t xml:space="preserve"> </w:t>
      </w:r>
      <w:r w:rsidRPr="00AD6301">
        <w:rPr>
          <w:noProof/>
          <w:lang w:val="ru-RU" w:eastAsia="ru-RU"/>
        </w:rPr>
        <w:pict>
          <v:shape id="Рисунок 17" o:spid="_x0000_i1038" type="#_x0000_t75" style="width:203.25pt;height:152.25pt;visibility:visible">
            <v:imagedata r:id="rId15" o:title=""/>
          </v:shape>
        </w:pict>
      </w:r>
      <w:r>
        <w:rPr>
          <w:lang w:val="ru-RU"/>
        </w:rPr>
        <w:t xml:space="preserve">          </w:t>
      </w:r>
      <w:r w:rsidRPr="00AD6301">
        <w:rPr>
          <w:noProof/>
          <w:lang w:val="ru-RU" w:eastAsia="ru-RU"/>
        </w:rPr>
        <w:pict>
          <v:shape id="Рисунок 23" o:spid="_x0000_i1039" type="#_x0000_t75" style="width:206.25pt;height:154.5pt;visibility:visible">
            <v:imagedata r:id="rId16" o:title=""/>
          </v:shape>
        </w:pict>
      </w:r>
    </w:p>
    <w:p w:rsidR="009046F2" w:rsidRDefault="009046F2">
      <w:pPr>
        <w:rPr>
          <w:lang w:val="ru-RU"/>
        </w:rPr>
      </w:pPr>
      <w:r>
        <w:rPr>
          <w:lang w:val="ru-RU"/>
        </w:rPr>
        <w:t xml:space="preserve"> </w:t>
      </w:r>
      <w:r w:rsidRPr="00AD6301">
        <w:rPr>
          <w:noProof/>
          <w:lang w:val="ru-RU" w:eastAsia="ru-RU"/>
        </w:rPr>
        <w:pict>
          <v:shape id="Рисунок 20" o:spid="_x0000_i1040" type="#_x0000_t75" style="width:204.75pt;height:158.25pt;visibility:visible">
            <v:imagedata r:id="rId17" o:title=""/>
          </v:shape>
        </w:pict>
      </w:r>
      <w:r>
        <w:rPr>
          <w:lang w:val="ru-RU"/>
        </w:rPr>
        <w:t xml:space="preserve">          </w:t>
      </w:r>
      <w:r w:rsidRPr="00AD6301">
        <w:rPr>
          <w:noProof/>
          <w:lang w:val="ru-RU" w:eastAsia="ru-RU"/>
        </w:rPr>
        <w:pict>
          <v:shape id="Рисунок 21" o:spid="_x0000_i1041" type="#_x0000_t75" style="width:204.75pt;height:153.75pt;visibility:visible">
            <v:imagedata r:id="rId18" o:title=""/>
          </v:shape>
        </w:pict>
      </w:r>
      <w:r>
        <w:rPr>
          <w:lang w:val="ru-RU"/>
        </w:rPr>
        <w:t xml:space="preserve">          </w:t>
      </w:r>
    </w:p>
    <w:p w:rsidR="009046F2" w:rsidRDefault="009046F2">
      <w:pPr>
        <w:rPr>
          <w:noProof/>
          <w:lang w:val="ru-RU" w:eastAsia="ru-RU"/>
        </w:rPr>
      </w:pPr>
      <w:r>
        <w:rPr>
          <w:lang w:val="ru-RU"/>
        </w:rPr>
        <w:t xml:space="preserve"> </w:t>
      </w:r>
      <w:r w:rsidRPr="00AD6301">
        <w:rPr>
          <w:noProof/>
          <w:lang w:val="ru-RU" w:eastAsia="ru-RU"/>
        </w:rPr>
        <w:pict>
          <v:shape id="Рисунок 22" o:spid="_x0000_i1042" type="#_x0000_t75" style="width:206.25pt;height:154.5pt;visibility:visible">
            <v:imagedata r:id="rId19" o:title=""/>
          </v:shape>
        </w:pict>
      </w:r>
      <w:r>
        <w:rPr>
          <w:lang w:val="ru-RU"/>
        </w:rPr>
        <w:t xml:space="preserve">          </w:t>
      </w:r>
      <w:r w:rsidRPr="00AD6301">
        <w:rPr>
          <w:noProof/>
          <w:lang w:val="ru-RU" w:eastAsia="ru-RU"/>
        </w:rPr>
        <w:pict>
          <v:shape id="Рисунок 24" o:spid="_x0000_i1043" type="#_x0000_t75" style="width:204.75pt;height:163.5pt;visibility:visible">
            <v:imagedata r:id="rId20" o:title=""/>
          </v:shape>
        </w:pict>
      </w:r>
    </w:p>
    <w:p w:rsidR="009046F2" w:rsidRDefault="009046F2">
      <w:pPr>
        <w:rPr>
          <w:noProof/>
          <w:lang w:val="ru-RU" w:eastAsia="ru-RU"/>
        </w:rPr>
      </w:pPr>
    </w:p>
    <w:p w:rsidR="009046F2" w:rsidRPr="00B91A1B" w:rsidRDefault="009046F2" w:rsidP="00B9788B">
      <w:pPr>
        <w:jc w:val="center"/>
        <w:rPr>
          <w:b/>
          <w:sz w:val="28"/>
          <w:szCs w:val="28"/>
        </w:rPr>
      </w:pPr>
      <w:r w:rsidRPr="00B91A1B">
        <w:rPr>
          <w:b/>
          <w:sz w:val="28"/>
          <w:szCs w:val="28"/>
        </w:rPr>
        <w:t>Утренник «Золотая осень»</w:t>
      </w:r>
    </w:p>
    <w:p w:rsidR="009046F2" w:rsidRPr="00B91A1B" w:rsidRDefault="009046F2" w:rsidP="00B9788B">
      <w:pPr>
        <w:spacing w:line="360" w:lineRule="auto"/>
        <w:jc w:val="center"/>
      </w:pPr>
      <w:r w:rsidRPr="00B91A1B">
        <w:t>Праздник осени в начальной школе.</w:t>
      </w:r>
    </w:p>
    <w:p w:rsidR="009046F2" w:rsidRPr="00B91A1B" w:rsidRDefault="009046F2" w:rsidP="00B9788B">
      <w:pPr>
        <w:spacing w:line="360" w:lineRule="auto"/>
        <w:jc w:val="center"/>
      </w:pPr>
      <w:r w:rsidRPr="00B91A1B">
        <w:t>Подготовила  мероприятие: Менасова  Сусана  Шукриевна</w:t>
      </w:r>
    </w:p>
    <w:p w:rsidR="009046F2" w:rsidRPr="00B91A1B" w:rsidRDefault="009046F2" w:rsidP="00B9788B">
      <w:pPr>
        <w:spacing w:line="360" w:lineRule="auto"/>
        <w:ind w:firstLine="1418"/>
        <w:jc w:val="center"/>
      </w:pPr>
      <w:r w:rsidRPr="00B91A1B">
        <w:t>учитель начальных классов  Вольновской ОШ</w:t>
      </w:r>
    </w:p>
    <w:p w:rsidR="009046F2" w:rsidRPr="00B91A1B" w:rsidRDefault="009046F2" w:rsidP="00B9788B">
      <w:pPr>
        <w:spacing w:line="360" w:lineRule="auto"/>
        <w:ind w:firstLine="1418"/>
        <w:jc w:val="center"/>
      </w:pPr>
      <w:r w:rsidRPr="00B91A1B">
        <w:t>Джанкойского района  Республики Крым .</w:t>
      </w:r>
    </w:p>
    <w:p w:rsidR="009046F2" w:rsidRPr="00B91A1B" w:rsidRDefault="009046F2" w:rsidP="00B9788B">
      <w:pPr>
        <w:spacing w:line="360" w:lineRule="auto"/>
        <w:jc w:val="center"/>
      </w:pPr>
      <w:r w:rsidRPr="00BD6BBC">
        <w:rPr>
          <w:b/>
        </w:rPr>
        <w:t>Цели и задачи:</w:t>
      </w:r>
      <w:r w:rsidRPr="00B91A1B">
        <w:t xml:space="preserve"> - показать богатство осени, его многоцветие; прививать</w:t>
      </w:r>
    </w:p>
    <w:p w:rsidR="009046F2" w:rsidRPr="00B91A1B" w:rsidRDefault="009046F2" w:rsidP="00B9788B">
      <w:pPr>
        <w:spacing w:line="360" w:lineRule="auto"/>
        <w:jc w:val="center"/>
      </w:pPr>
      <w:r w:rsidRPr="00B91A1B">
        <w:t>любовь и бережное отношение к природе;</w:t>
      </w:r>
    </w:p>
    <w:p w:rsidR="009046F2" w:rsidRPr="00B91A1B" w:rsidRDefault="009046F2" w:rsidP="00B9788B">
      <w:pPr>
        <w:spacing w:line="360" w:lineRule="auto"/>
        <w:jc w:val="center"/>
      </w:pPr>
      <w:r w:rsidRPr="00B91A1B">
        <w:t>-развивать речь, память, смекалку,  творческие способности</w:t>
      </w:r>
    </w:p>
    <w:p w:rsidR="009046F2" w:rsidRPr="00B91A1B" w:rsidRDefault="009046F2" w:rsidP="00B9788B">
      <w:pPr>
        <w:spacing w:line="360" w:lineRule="auto"/>
        <w:jc w:val="center"/>
      </w:pPr>
      <w:r w:rsidRPr="00B91A1B">
        <w:t>детей;</w:t>
      </w:r>
    </w:p>
    <w:p w:rsidR="009046F2" w:rsidRPr="00B91A1B" w:rsidRDefault="009046F2" w:rsidP="00B9788B">
      <w:pPr>
        <w:spacing w:line="360" w:lineRule="auto"/>
        <w:jc w:val="center"/>
      </w:pPr>
      <w:r w:rsidRPr="00B91A1B">
        <w:t>-способствовать сплочению коллектива.</w:t>
      </w:r>
    </w:p>
    <w:p w:rsidR="009046F2" w:rsidRPr="00B91A1B" w:rsidRDefault="009046F2" w:rsidP="00B9788B">
      <w:pPr>
        <w:spacing w:line="360" w:lineRule="auto"/>
        <w:jc w:val="center"/>
      </w:pPr>
      <w:r w:rsidRPr="00BD6BBC">
        <w:rPr>
          <w:b/>
        </w:rPr>
        <w:t xml:space="preserve">Оборудование: </w:t>
      </w:r>
      <w:r w:rsidRPr="00B91A1B">
        <w:t>выставка поделок из природного материала; шары,</w:t>
      </w:r>
    </w:p>
    <w:p w:rsidR="009046F2" w:rsidRDefault="009046F2" w:rsidP="00B9788B">
      <w:pPr>
        <w:spacing w:line="360" w:lineRule="auto"/>
        <w:jc w:val="center"/>
      </w:pPr>
      <w:r w:rsidRPr="00B91A1B">
        <w:t>сценические   костюмы;  музыкальный центр.</w:t>
      </w:r>
    </w:p>
    <w:p w:rsidR="009046F2" w:rsidRPr="00BD6BBC" w:rsidRDefault="009046F2" w:rsidP="00B9788B">
      <w:pPr>
        <w:spacing w:line="360" w:lineRule="auto"/>
        <w:jc w:val="center"/>
        <w:rPr>
          <w:b/>
        </w:rPr>
      </w:pPr>
      <w:r w:rsidRPr="00BD6BBC">
        <w:rPr>
          <w:b/>
        </w:rPr>
        <w:t>Ход мероприятия.</w:t>
      </w:r>
    </w:p>
    <w:p w:rsidR="009046F2" w:rsidRDefault="009046F2" w:rsidP="00B9788B">
      <w:pPr>
        <w:spacing w:line="360" w:lineRule="auto"/>
        <w:jc w:val="center"/>
      </w:pPr>
      <w:r w:rsidRPr="00BD6BBC">
        <w:rPr>
          <w:b/>
        </w:rPr>
        <w:t>Ведущий:</w:t>
      </w:r>
      <w:r>
        <w:t xml:space="preserve"> - Здравствуйте, дорогие гости! Мы рады вас приветствовать на нашем празднике! Вот и наступила золотая осень. Красиво сейчас вокруг. Осень – прекрасное время года. Сколько впечатлений дарит она человеку. Ее красота вдохновляла поэтов и композиторов на самые чарующие слова и звуки. И сегодня мы посмотрим сказку, прочитаем стихотворения и споем песни об этом удивительном времени года.</w:t>
      </w:r>
    </w:p>
    <w:p w:rsidR="009046F2" w:rsidRDefault="009046F2" w:rsidP="00B9788B">
      <w:pPr>
        <w:jc w:val="center"/>
      </w:pPr>
      <w:r w:rsidRPr="004F5C6E">
        <w:rPr>
          <w:b/>
        </w:rPr>
        <w:t xml:space="preserve">Ученики: </w:t>
      </w:r>
      <w:r>
        <w:t>1. Осень наступила,</w:t>
      </w:r>
    </w:p>
    <w:p w:rsidR="009046F2" w:rsidRDefault="009046F2" w:rsidP="00B9788B">
      <w:pPr>
        <w:jc w:val="center"/>
      </w:pPr>
      <w:r>
        <w:t>Высохли цветы,</w:t>
      </w:r>
    </w:p>
    <w:p w:rsidR="009046F2" w:rsidRDefault="009046F2" w:rsidP="00B9788B">
      <w:pPr>
        <w:jc w:val="center"/>
      </w:pPr>
      <w:r>
        <w:t>И глядят уныло</w:t>
      </w:r>
    </w:p>
    <w:p w:rsidR="009046F2" w:rsidRDefault="009046F2" w:rsidP="00B9788B">
      <w:pPr>
        <w:jc w:val="center"/>
      </w:pPr>
      <w:r>
        <w:t>Голые кусты.</w:t>
      </w:r>
    </w:p>
    <w:p w:rsidR="009046F2" w:rsidRDefault="009046F2" w:rsidP="00B9788B">
      <w:pPr>
        <w:jc w:val="center"/>
      </w:pPr>
      <w:r>
        <w:t>Вянет и желтеет</w:t>
      </w:r>
    </w:p>
    <w:p w:rsidR="009046F2" w:rsidRDefault="009046F2" w:rsidP="00B9788B">
      <w:pPr>
        <w:jc w:val="center"/>
      </w:pPr>
      <w:r>
        <w:t>Травка на лугах,</w:t>
      </w:r>
    </w:p>
    <w:p w:rsidR="009046F2" w:rsidRDefault="009046F2" w:rsidP="00B9788B">
      <w:pPr>
        <w:jc w:val="center"/>
      </w:pPr>
      <w:r>
        <w:t>Только зеленеет</w:t>
      </w:r>
    </w:p>
    <w:p w:rsidR="009046F2" w:rsidRDefault="009046F2" w:rsidP="00B9788B">
      <w:pPr>
        <w:jc w:val="center"/>
      </w:pPr>
      <w:r>
        <w:t>Озимь на полях.</w:t>
      </w:r>
    </w:p>
    <w:p w:rsidR="009046F2" w:rsidRDefault="009046F2" w:rsidP="00B9788B">
      <w:pPr>
        <w:jc w:val="center"/>
      </w:pPr>
      <w:r>
        <w:t>2. Туча небо кроет</w:t>
      </w:r>
    </w:p>
    <w:p w:rsidR="009046F2" w:rsidRDefault="009046F2" w:rsidP="00B9788B">
      <w:pPr>
        <w:jc w:val="center"/>
      </w:pPr>
      <w:r>
        <w:t>Солнце не блестит</w:t>
      </w:r>
    </w:p>
    <w:p w:rsidR="009046F2" w:rsidRDefault="009046F2" w:rsidP="00B9788B">
      <w:pPr>
        <w:jc w:val="center"/>
      </w:pPr>
      <w:r>
        <w:t>Ветер в поле воет</w:t>
      </w:r>
    </w:p>
    <w:p w:rsidR="009046F2" w:rsidRDefault="009046F2" w:rsidP="00B9788B">
      <w:pPr>
        <w:ind w:left="-720"/>
        <w:jc w:val="center"/>
      </w:pPr>
      <w:r>
        <w:t>Дождик моросит.</w:t>
      </w:r>
    </w:p>
    <w:p w:rsidR="009046F2" w:rsidRDefault="009046F2" w:rsidP="00B9788B">
      <w:pPr>
        <w:jc w:val="center"/>
      </w:pPr>
      <w:r>
        <w:t>Воды зашумели</w:t>
      </w:r>
    </w:p>
    <w:p w:rsidR="009046F2" w:rsidRDefault="009046F2" w:rsidP="00B9788B">
      <w:pPr>
        <w:jc w:val="center"/>
      </w:pPr>
      <w:r>
        <w:t>Быстрого ручья,</w:t>
      </w:r>
    </w:p>
    <w:p w:rsidR="009046F2" w:rsidRDefault="009046F2" w:rsidP="00B9788B">
      <w:pPr>
        <w:jc w:val="center"/>
      </w:pPr>
      <w:r>
        <w:t>Птички улетели</w:t>
      </w:r>
    </w:p>
    <w:p w:rsidR="009046F2" w:rsidRDefault="009046F2" w:rsidP="00B9788B">
      <w:pPr>
        <w:jc w:val="center"/>
      </w:pPr>
      <w:r>
        <w:t>В дальние края.</w:t>
      </w:r>
    </w:p>
    <w:p w:rsidR="009046F2" w:rsidRDefault="009046F2" w:rsidP="00B9788B">
      <w:pPr>
        <w:jc w:val="center"/>
      </w:pPr>
    </w:p>
    <w:p w:rsidR="009046F2" w:rsidRPr="004F5C6E" w:rsidRDefault="009046F2" w:rsidP="00B9788B">
      <w:pPr>
        <w:jc w:val="center"/>
      </w:pPr>
      <w:r w:rsidRPr="004F5C6E">
        <w:rPr>
          <w:b/>
        </w:rPr>
        <w:t>Песня «Падают листья».</w:t>
      </w:r>
    </w:p>
    <w:p w:rsidR="009046F2" w:rsidRDefault="009046F2" w:rsidP="00B9788B">
      <w:pPr>
        <w:jc w:val="center"/>
      </w:pPr>
    </w:p>
    <w:p w:rsidR="009046F2" w:rsidRPr="005F39D8" w:rsidRDefault="009046F2" w:rsidP="00B9788B">
      <w:pPr>
        <w:jc w:val="center"/>
      </w:pPr>
      <w:r w:rsidRPr="004F5C6E">
        <w:rPr>
          <w:b/>
        </w:rPr>
        <w:t>Ученики:</w:t>
      </w:r>
      <w:r>
        <w:t xml:space="preserve"> 1. </w:t>
      </w:r>
      <w:r w:rsidRPr="005F39D8">
        <w:t>Опустел скворечник</w:t>
      </w:r>
    </w:p>
    <w:p w:rsidR="009046F2" w:rsidRPr="005F39D8" w:rsidRDefault="009046F2" w:rsidP="00B9788B">
      <w:pPr>
        <w:ind w:firstLine="1260"/>
        <w:jc w:val="center"/>
      </w:pPr>
      <w:r w:rsidRPr="005F39D8">
        <w:t>Улетели птицы</w:t>
      </w:r>
    </w:p>
    <w:p w:rsidR="009046F2" w:rsidRPr="005F39D8" w:rsidRDefault="009046F2" w:rsidP="00B9788B">
      <w:pPr>
        <w:ind w:firstLine="1260"/>
        <w:jc w:val="center"/>
      </w:pPr>
      <w:r w:rsidRPr="005F39D8">
        <w:t>Листьям на деревьях</w:t>
      </w:r>
    </w:p>
    <w:p w:rsidR="009046F2" w:rsidRPr="005F39D8" w:rsidRDefault="009046F2" w:rsidP="00B9788B">
      <w:pPr>
        <w:ind w:firstLine="1260"/>
        <w:jc w:val="center"/>
      </w:pPr>
      <w:r w:rsidRPr="005F39D8">
        <w:t>Тоже не сидится</w:t>
      </w:r>
    </w:p>
    <w:p w:rsidR="009046F2" w:rsidRPr="005F39D8" w:rsidRDefault="009046F2" w:rsidP="00B9788B">
      <w:pPr>
        <w:ind w:firstLine="1260"/>
        <w:jc w:val="center"/>
      </w:pPr>
      <w:r w:rsidRPr="005F39D8">
        <w:t>Целый день сегодня</w:t>
      </w:r>
    </w:p>
    <w:p w:rsidR="009046F2" w:rsidRPr="005F39D8" w:rsidRDefault="009046F2" w:rsidP="00B9788B">
      <w:pPr>
        <w:ind w:firstLine="1260"/>
        <w:jc w:val="center"/>
      </w:pPr>
      <w:r w:rsidRPr="005F39D8">
        <w:t>Все летят, летят</w:t>
      </w:r>
    </w:p>
    <w:p w:rsidR="009046F2" w:rsidRPr="005F39D8" w:rsidRDefault="009046F2" w:rsidP="00B9788B">
      <w:pPr>
        <w:ind w:firstLine="1260"/>
        <w:jc w:val="center"/>
      </w:pPr>
      <w:r w:rsidRPr="005F39D8">
        <w:t>Видно, тоже в Африку</w:t>
      </w:r>
    </w:p>
    <w:p w:rsidR="009046F2" w:rsidRDefault="009046F2" w:rsidP="00B9788B">
      <w:pPr>
        <w:ind w:firstLine="1260"/>
        <w:jc w:val="center"/>
      </w:pPr>
      <w:r w:rsidRPr="005F39D8">
        <w:t>Улететь хотят.</w:t>
      </w:r>
    </w:p>
    <w:p w:rsidR="009046F2" w:rsidRDefault="009046F2" w:rsidP="00B9788B">
      <w:pPr>
        <w:ind w:left="-540"/>
        <w:jc w:val="center"/>
      </w:pPr>
    </w:p>
    <w:p w:rsidR="009046F2" w:rsidRPr="005F39D8" w:rsidRDefault="009046F2" w:rsidP="00B9788B">
      <w:pPr>
        <w:ind w:left="-540"/>
        <w:jc w:val="center"/>
      </w:pPr>
      <w:r>
        <w:t>2</w:t>
      </w:r>
      <w:r w:rsidRPr="005F39D8">
        <w:t>.  Желтой краской кто - то</w:t>
      </w:r>
    </w:p>
    <w:p w:rsidR="009046F2" w:rsidRPr="005F39D8" w:rsidRDefault="009046F2" w:rsidP="00B9788B">
      <w:pPr>
        <w:ind w:firstLine="1440"/>
        <w:jc w:val="center"/>
      </w:pPr>
      <w:r w:rsidRPr="005F39D8">
        <w:t>Выкрасил леса,</w:t>
      </w:r>
    </w:p>
    <w:p w:rsidR="009046F2" w:rsidRPr="005F39D8" w:rsidRDefault="009046F2" w:rsidP="00B9788B">
      <w:pPr>
        <w:ind w:firstLine="1440"/>
        <w:jc w:val="center"/>
      </w:pPr>
      <w:r w:rsidRPr="005F39D8">
        <w:t>Стали отчего – то</w:t>
      </w:r>
    </w:p>
    <w:p w:rsidR="009046F2" w:rsidRPr="005F39D8" w:rsidRDefault="009046F2" w:rsidP="00B9788B">
      <w:pPr>
        <w:ind w:firstLine="1440"/>
        <w:jc w:val="center"/>
      </w:pPr>
      <w:r w:rsidRPr="005F39D8">
        <w:t>Ниже небеса</w:t>
      </w:r>
    </w:p>
    <w:p w:rsidR="009046F2" w:rsidRPr="005F39D8" w:rsidRDefault="009046F2" w:rsidP="00B9788B">
      <w:pPr>
        <w:ind w:firstLine="1440"/>
        <w:jc w:val="center"/>
      </w:pPr>
      <w:r w:rsidRPr="005F39D8">
        <w:t>Ярче запылали</w:t>
      </w:r>
    </w:p>
    <w:p w:rsidR="009046F2" w:rsidRPr="005F39D8" w:rsidRDefault="009046F2" w:rsidP="00B9788B">
      <w:pPr>
        <w:ind w:firstLine="1440"/>
        <w:jc w:val="center"/>
      </w:pPr>
      <w:r w:rsidRPr="005F39D8">
        <w:t>Кисточки рябин</w:t>
      </w:r>
    </w:p>
    <w:p w:rsidR="009046F2" w:rsidRPr="005F39D8" w:rsidRDefault="009046F2" w:rsidP="00B9788B">
      <w:pPr>
        <w:ind w:firstLine="1440"/>
        <w:jc w:val="center"/>
      </w:pPr>
      <w:r w:rsidRPr="005F39D8">
        <w:t>Все цветы увяли</w:t>
      </w:r>
    </w:p>
    <w:p w:rsidR="009046F2" w:rsidRPr="005F39D8" w:rsidRDefault="009046F2" w:rsidP="00B9788B">
      <w:pPr>
        <w:ind w:firstLine="1440"/>
        <w:jc w:val="center"/>
      </w:pPr>
      <w:r w:rsidRPr="005F39D8">
        <w:t>Лишь свежа полынь.</w:t>
      </w:r>
    </w:p>
    <w:p w:rsidR="009046F2" w:rsidRPr="005F39D8" w:rsidRDefault="009046F2" w:rsidP="00B9788B">
      <w:pPr>
        <w:ind w:firstLine="1440"/>
        <w:jc w:val="center"/>
      </w:pPr>
      <w:r w:rsidRPr="005F39D8">
        <w:t>Я спросил у папы</w:t>
      </w:r>
    </w:p>
    <w:p w:rsidR="009046F2" w:rsidRPr="005F39D8" w:rsidRDefault="009046F2" w:rsidP="00B9788B">
      <w:pPr>
        <w:ind w:firstLine="1440"/>
        <w:jc w:val="center"/>
      </w:pPr>
      <w:r w:rsidRPr="005F39D8">
        <w:t>- Что случилось вдруг?</w:t>
      </w:r>
    </w:p>
    <w:p w:rsidR="009046F2" w:rsidRPr="005F39D8" w:rsidRDefault="009046F2" w:rsidP="00B9788B">
      <w:pPr>
        <w:ind w:firstLine="1440"/>
        <w:jc w:val="center"/>
      </w:pPr>
      <w:r w:rsidRPr="005F39D8">
        <w:t>И ответил папа:</w:t>
      </w:r>
    </w:p>
    <w:p w:rsidR="009046F2" w:rsidRPr="005F39D8" w:rsidRDefault="009046F2" w:rsidP="00B9788B">
      <w:pPr>
        <w:ind w:firstLine="1440"/>
        <w:jc w:val="center"/>
      </w:pPr>
      <w:r w:rsidRPr="005F39D8">
        <w:t>- Это осень друг.</w:t>
      </w:r>
    </w:p>
    <w:p w:rsidR="009046F2" w:rsidRPr="006A3637" w:rsidRDefault="009046F2" w:rsidP="00B9788B">
      <w:pPr>
        <w:ind w:firstLine="1440"/>
        <w:jc w:val="center"/>
        <w:rPr>
          <w:sz w:val="28"/>
          <w:szCs w:val="28"/>
        </w:rPr>
      </w:pPr>
    </w:p>
    <w:p w:rsidR="009046F2" w:rsidRPr="005F39D8" w:rsidRDefault="009046F2" w:rsidP="00B9788B">
      <w:pPr>
        <w:ind w:firstLine="1260"/>
        <w:jc w:val="center"/>
      </w:pPr>
    </w:p>
    <w:p w:rsidR="009046F2" w:rsidRDefault="009046F2" w:rsidP="00B9788B">
      <w:pPr>
        <w:jc w:val="center"/>
      </w:pPr>
      <w:r w:rsidRPr="004F5C6E">
        <w:rPr>
          <w:b/>
        </w:rPr>
        <w:t>Ведущий:</w:t>
      </w:r>
      <w:r>
        <w:t xml:space="preserve"> - Ребята! Давайте пригласим к нам незнакомку. Она добрая, богатая, щедрая, золотая, дождливая.</w:t>
      </w:r>
    </w:p>
    <w:p w:rsidR="009046F2" w:rsidRDefault="009046F2" w:rsidP="00B9788B">
      <w:pPr>
        <w:jc w:val="center"/>
      </w:pPr>
      <w:r>
        <w:t>- Как вы думаете, кто она? (Осень)</w:t>
      </w:r>
    </w:p>
    <w:p w:rsidR="009046F2" w:rsidRDefault="009046F2" w:rsidP="00B9788B">
      <w:pPr>
        <w:jc w:val="center"/>
      </w:pPr>
      <w:r>
        <w:t>- А позовем мы ее словами «Осень, осень, милости просим».</w:t>
      </w:r>
    </w:p>
    <w:p w:rsidR="009046F2" w:rsidRDefault="009046F2" w:rsidP="00B9788B">
      <w:pPr>
        <w:jc w:val="center"/>
      </w:pPr>
    </w:p>
    <w:p w:rsidR="009046F2" w:rsidRDefault="009046F2" w:rsidP="00B9788B">
      <w:pPr>
        <w:jc w:val="center"/>
      </w:pPr>
      <w:r w:rsidRPr="004F5C6E">
        <w:rPr>
          <w:b/>
        </w:rPr>
        <w:t>Осень:</w:t>
      </w:r>
      <w:r>
        <w:t xml:space="preserve"> - Здравствуйте, ребята! Вы меня узнали?</w:t>
      </w:r>
    </w:p>
    <w:p w:rsidR="009046F2" w:rsidRDefault="009046F2" w:rsidP="00B9788B">
      <w:pPr>
        <w:jc w:val="center"/>
      </w:pPr>
      <w:r>
        <w:t>Если на деревьях листья пожелтели,</w:t>
      </w:r>
    </w:p>
    <w:p w:rsidR="009046F2" w:rsidRDefault="009046F2" w:rsidP="00B9788B">
      <w:pPr>
        <w:jc w:val="center"/>
      </w:pPr>
      <w:r>
        <w:t>Если в край далекий птицы улетели,</w:t>
      </w:r>
    </w:p>
    <w:p w:rsidR="009046F2" w:rsidRDefault="009046F2" w:rsidP="00B9788B">
      <w:pPr>
        <w:jc w:val="center"/>
      </w:pPr>
      <w:r>
        <w:t>Если небо хмурится, если дождик льется,</w:t>
      </w:r>
    </w:p>
    <w:p w:rsidR="009046F2" w:rsidRDefault="009046F2" w:rsidP="00B9788B">
      <w:pPr>
        <w:jc w:val="center"/>
      </w:pPr>
      <w:r>
        <w:t>Это время года …</w:t>
      </w:r>
    </w:p>
    <w:p w:rsidR="009046F2" w:rsidRPr="00B91A1B" w:rsidRDefault="009046F2" w:rsidP="00B9788B">
      <w:pPr>
        <w:jc w:val="center"/>
      </w:pPr>
      <w:r w:rsidRPr="004F5C6E">
        <w:rPr>
          <w:b/>
        </w:rPr>
        <w:t>Хором:</w:t>
      </w:r>
      <w:r>
        <w:t xml:space="preserve"> - Осенью зовется!</w:t>
      </w:r>
    </w:p>
    <w:p w:rsidR="009046F2" w:rsidRDefault="009046F2" w:rsidP="00B9788B">
      <w:pPr>
        <w:jc w:val="center"/>
      </w:pPr>
    </w:p>
    <w:p w:rsidR="009046F2" w:rsidRDefault="009046F2" w:rsidP="00B9788B">
      <w:pPr>
        <w:jc w:val="center"/>
      </w:pPr>
      <w:r w:rsidRPr="004F5C6E">
        <w:rPr>
          <w:b/>
        </w:rPr>
        <w:t>Осень:</w:t>
      </w:r>
      <w:r>
        <w:t xml:space="preserve"> - Да, ребята, я – Осень. Про меня говорят, что я серая, дождливая. Но ведь я и золотая, багряная, богатая. Осень – пора сбора урожая хлеба и овощей, время заготовки</w:t>
      </w:r>
    </w:p>
    <w:p w:rsidR="009046F2" w:rsidRDefault="009046F2" w:rsidP="00B9788B">
      <w:pPr>
        <w:jc w:val="center"/>
      </w:pPr>
      <w:r>
        <w:t>запасов на долгую зиму. Так что это время – щедрое и урожайное. Ребята, а знаете ли вы загадки об овощах?</w:t>
      </w:r>
    </w:p>
    <w:p w:rsidR="009046F2" w:rsidRDefault="009046F2" w:rsidP="00B9788B">
      <w:pPr>
        <w:jc w:val="center"/>
      </w:pPr>
    </w:p>
    <w:p w:rsidR="009046F2" w:rsidRPr="004F5C6E" w:rsidRDefault="009046F2" w:rsidP="00B9788B">
      <w:pPr>
        <w:jc w:val="center"/>
        <w:rPr>
          <w:b/>
        </w:rPr>
      </w:pPr>
      <w:r w:rsidRPr="004F5C6E">
        <w:rPr>
          <w:b/>
        </w:rPr>
        <w:t>Загадки.</w:t>
      </w:r>
    </w:p>
    <w:p w:rsidR="009046F2" w:rsidRDefault="009046F2" w:rsidP="00B9788B">
      <w:pPr>
        <w:jc w:val="center"/>
      </w:pPr>
      <w:r>
        <w:t>1. Разве в огороде пусто,</w:t>
      </w:r>
    </w:p>
    <w:p w:rsidR="009046F2" w:rsidRDefault="009046F2" w:rsidP="00B9788B">
      <w:pPr>
        <w:jc w:val="center"/>
      </w:pPr>
      <w:r>
        <w:t>Если там растет … (капуста)</w:t>
      </w:r>
    </w:p>
    <w:p w:rsidR="009046F2" w:rsidRDefault="009046F2" w:rsidP="00B9788B">
      <w:pPr>
        <w:jc w:val="center"/>
      </w:pPr>
    </w:p>
    <w:p w:rsidR="009046F2" w:rsidRDefault="009046F2" w:rsidP="00B9788B">
      <w:pPr>
        <w:jc w:val="center"/>
      </w:pPr>
      <w:r>
        <w:t>2. Удивляет горожан</w:t>
      </w:r>
    </w:p>
    <w:p w:rsidR="009046F2" w:rsidRDefault="009046F2" w:rsidP="00B9788B">
      <w:pPr>
        <w:jc w:val="center"/>
      </w:pPr>
      <w:r>
        <w:t>Темнокожий … (баклажан)</w:t>
      </w:r>
    </w:p>
    <w:p w:rsidR="009046F2" w:rsidRDefault="009046F2" w:rsidP="00B9788B">
      <w:pPr>
        <w:jc w:val="center"/>
      </w:pPr>
    </w:p>
    <w:p w:rsidR="009046F2" w:rsidRDefault="009046F2" w:rsidP="00B9788B">
      <w:pPr>
        <w:jc w:val="center"/>
      </w:pPr>
      <w:r>
        <w:t>3. Держится за землю крепко,</w:t>
      </w:r>
    </w:p>
    <w:p w:rsidR="009046F2" w:rsidRDefault="009046F2" w:rsidP="00B9788B">
      <w:pPr>
        <w:jc w:val="center"/>
      </w:pPr>
      <w:r>
        <w:t>Вылезать не хочет … (репка)</w:t>
      </w:r>
    </w:p>
    <w:p w:rsidR="009046F2" w:rsidRDefault="009046F2" w:rsidP="00B9788B">
      <w:pPr>
        <w:jc w:val="center"/>
      </w:pPr>
    </w:p>
    <w:p w:rsidR="009046F2" w:rsidRDefault="009046F2" w:rsidP="00B9788B">
      <w:pPr>
        <w:jc w:val="center"/>
      </w:pPr>
      <w:r>
        <w:t>4. Отыскался, наконец,</w:t>
      </w:r>
    </w:p>
    <w:p w:rsidR="009046F2" w:rsidRDefault="009046F2" w:rsidP="00B9788B">
      <w:pPr>
        <w:jc w:val="center"/>
      </w:pPr>
      <w:r>
        <w:t>И зеленый … (огурец)</w:t>
      </w:r>
    </w:p>
    <w:p w:rsidR="009046F2" w:rsidRDefault="009046F2" w:rsidP="00B9788B">
      <w:pPr>
        <w:jc w:val="center"/>
      </w:pPr>
    </w:p>
    <w:p w:rsidR="009046F2" w:rsidRDefault="009046F2" w:rsidP="00B9788B">
      <w:pPr>
        <w:jc w:val="center"/>
      </w:pPr>
      <w:r>
        <w:t>5. Завалился на бочок</w:t>
      </w:r>
    </w:p>
    <w:p w:rsidR="009046F2" w:rsidRDefault="009046F2" w:rsidP="00B9788B">
      <w:pPr>
        <w:jc w:val="center"/>
      </w:pPr>
      <w:r>
        <w:t>Лежебока … (кабачок)</w:t>
      </w:r>
    </w:p>
    <w:p w:rsidR="009046F2" w:rsidRDefault="009046F2" w:rsidP="00B9788B">
      <w:pPr>
        <w:jc w:val="center"/>
      </w:pPr>
    </w:p>
    <w:p w:rsidR="009046F2" w:rsidRDefault="009046F2" w:rsidP="00B9788B">
      <w:pPr>
        <w:jc w:val="center"/>
      </w:pPr>
      <w:r>
        <w:t>6. За ботву, как за веревку,</w:t>
      </w:r>
    </w:p>
    <w:p w:rsidR="009046F2" w:rsidRDefault="009046F2" w:rsidP="00B9788B">
      <w:pPr>
        <w:jc w:val="center"/>
      </w:pPr>
      <w:r>
        <w:t>Можно вытянуть … (морковку)</w:t>
      </w:r>
    </w:p>
    <w:p w:rsidR="009046F2" w:rsidRDefault="009046F2" w:rsidP="00B9788B">
      <w:pPr>
        <w:jc w:val="center"/>
      </w:pPr>
    </w:p>
    <w:p w:rsidR="009046F2" w:rsidRDefault="009046F2" w:rsidP="00B9788B">
      <w:pPr>
        <w:jc w:val="center"/>
      </w:pPr>
      <w:r>
        <w:t>7. Ну-ка, берегись микроб,</w:t>
      </w:r>
    </w:p>
    <w:p w:rsidR="009046F2" w:rsidRDefault="009046F2" w:rsidP="00B9788B">
      <w:pPr>
        <w:jc w:val="center"/>
      </w:pPr>
      <w:r>
        <w:t>Поднял голову … (укроп)</w:t>
      </w:r>
    </w:p>
    <w:p w:rsidR="009046F2" w:rsidRDefault="009046F2" w:rsidP="00B9788B">
      <w:pPr>
        <w:jc w:val="center"/>
      </w:pPr>
    </w:p>
    <w:p w:rsidR="009046F2" w:rsidRDefault="009046F2" w:rsidP="00B9788B">
      <w:pPr>
        <w:jc w:val="center"/>
      </w:pPr>
      <w:r>
        <w:t>8. Под кустом капнешь немножко,</w:t>
      </w:r>
    </w:p>
    <w:p w:rsidR="009046F2" w:rsidRDefault="009046F2" w:rsidP="00B9788B">
      <w:pPr>
        <w:jc w:val="center"/>
      </w:pPr>
      <w:r>
        <w:t>Выглянет на свет … (картошка)</w:t>
      </w:r>
    </w:p>
    <w:p w:rsidR="009046F2" w:rsidRDefault="009046F2" w:rsidP="00B9788B">
      <w:pPr>
        <w:jc w:val="center"/>
      </w:pPr>
    </w:p>
    <w:p w:rsidR="009046F2" w:rsidRDefault="009046F2" w:rsidP="00B9788B">
      <w:pPr>
        <w:jc w:val="center"/>
      </w:pPr>
      <w:r>
        <w:t>9. Не пугайся, если вдруг</w:t>
      </w:r>
    </w:p>
    <w:p w:rsidR="009046F2" w:rsidRDefault="009046F2" w:rsidP="00B9788B">
      <w:pPr>
        <w:jc w:val="center"/>
      </w:pPr>
      <w:r>
        <w:t>Слезы лить заставить … (лук)</w:t>
      </w:r>
    </w:p>
    <w:p w:rsidR="009046F2" w:rsidRDefault="009046F2" w:rsidP="00B9788B">
      <w:pPr>
        <w:jc w:val="center"/>
      </w:pPr>
    </w:p>
    <w:p w:rsidR="009046F2" w:rsidRDefault="009046F2" w:rsidP="00B9788B">
      <w:pPr>
        <w:jc w:val="center"/>
      </w:pPr>
      <w:r>
        <w:t>10. Ярче солнечного диска</w:t>
      </w:r>
    </w:p>
    <w:p w:rsidR="009046F2" w:rsidRDefault="009046F2" w:rsidP="00B9788B">
      <w:pPr>
        <w:jc w:val="center"/>
      </w:pPr>
      <w:r>
        <w:t>Краснощекая … (редиска)</w:t>
      </w:r>
    </w:p>
    <w:p w:rsidR="009046F2" w:rsidRDefault="009046F2" w:rsidP="00B9788B">
      <w:pPr>
        <w:jc w:val="center"/>
      </w:pPr>
    </w:p>
    <w:p w:rsidR="009046F2" w:rsidRDefault="009046F2" w:rsidP="00B9788B">
      <w:pPr>
        <w:jc w:val="center"/>
      </w:pPr>
      <w:r>
        <w:t>11. Почему же до сих пор</w:t>
      </w:r>
    </w:p>
    <w:p w:rsidR="009046F2" w:rsidRDefault="009046F2" w:rsidP="00B9788B">
      <w:pPr>
        <w:jc w:val="center"/>
      </w:pPr>
      <w:r>
        <w:t>Не краснеет … (помидор)?</w:t>
      </w:r>
    </w:p>
    <w:p w:rsidR="009046F2" w:rsidRDefault="009046F2" w:rsidP="00B9788B">
      <w:pPr>
        <w:jc w:val="center"/>
      </w:pPr>
    </w:p>
    <w:p w:rsidR="009046F2" w:rsidRDefault="009046F2" w:rsidP="00B9788B">
      <w:pPr>
        <w:jc w:val="center"/>
      </w:pPr>
      <w:r>
        <w:t>12. С тростью смотрится неплохо,</w:t>
      </w:r>
    </w:p>
    <w:p w:rsidR="009046F2" w:rsidRDefault="009046F2" w:rsidP="00B9788B">
      <w:pPr>
        <w:jc w:val="center"/>
      </w:pPr>
      <w:r>
        <w:t>А стручки полны … (гороха)</w:t>
      </w:r>
    </w:p>
    <w:p w:rsidR="009046F2" w:rsidRDefault="009046F2" w:rsidP="00B9788B">
      <w:pPr>
        <w:jc w:val="center"/>
      </w:pPr>
    </w:p>
    <w:p w:rsidR="009046F2" w:rsidRDefault="009046F2" w:rsidP="00B9788B">
      <w:pPr>
        <w:jc w:val="center"/>
      </w:pPr>
      <w:r w:rsidRPr="004F5C6E">
        <w:rPr>
          <w:b/>
        </w:rPr>
        <w:t>Ведущий:</w:t>
      </w:r>
      <w:r>
        <w:t xml:space="preserve"> - А про овощи наши ребята даже песню знают.</w:t>
      </w:r>
    </w:p>
    <w:p w:rsidR="009046F2" w:rsidRDefault="009046F2" w:rsidP="00B9788B">
      <w:pPr>
        <w:jc w:val="center"/>
      </w:pPr>
    </w:p>
    <w:p w:rsidR="009046F2" w:rsidRPr="004F5C6E" w:rsidRDefault="009046F2" w:rsidP="00B9788B">
      <w:pPr>
        <w:jc w:val="center"/>
        <w:rPr>
          <w:b/>
        </w:rPr>
      </w:pPr>
      <w:r w:rsidRPr="004F5C6E">
        <w:rPr>
          <w:b/>
        </w:rPr>
        <w:t>Песня « Ходить гарбуз по городу».</w:t>
      </w:r>
    </w:p>
    <w:p w:rsidR="009046F2" w:rsidRPr="004F5C6E" w:rsidRDefault="009046F2" w:rsidP="00B9788B">
      <w:pPr>
        <w:jc w:val="center"/>
        <w:rPr>
          <w:b/>
        </w:rPr>
      </w:pPr>
    </w:p>
    <w:p w:rsidR="009046F2" w:rsidRDefault="009046F2" w:rsidP="00B9788B">
      <w:pPr>
        <w:jc w:val="center"/>
      </w:pPr>
      <w:r w:rsidRPr="004F5C6E">
        <w:rPr>
          <w:b/>
        </w:rPr>
        <w:t>Игра « Собери картошку»</w:t>
      </w:r>
      <w:r>
        <w:rPr>
          <w:b/>
        </w:rPr>
        <w:t>.</w:t>
      </w:r>
    </w:p>
    <w:p w:rsidR="009046F2" w:rsidRDefault="009046F2" w:rsidP="00B9788B">
      <w:pPr>
        <w:jc w:val="center"/>
      </w:pPr>
    </w:p>
    <w:p w:rsidR="009046F2" w:rsidRDefault="009046F2" w:rsidP="00B9788B">
      <w:pPr>
        <w:jc w:val="center"/>
      </w:pPr>
      <w:r>
        <w:t>( Играют 3-4 ребенка. Из корзины на пол высыпается картошка. Под музыку дети должны собрать ее в ведра. Побеждает тот, кто соберет больше клубней).</w:t>
      </w:r>
    </w:p>
    <w:p w:rsidR="009046F2" w:rsidRDefault="009046F2" w:rsidP="00B9788B">
      <w:pPr>
        <w:jc w:val="center"/>
      </w:pPr>
    </w:p>
    <w:p w:rsidR="009046F2" w:rsidRDefault="009046F2" w:rsidP="00B9788B">
      <w:pPr>
        <w:jc w:val="center"/>
      </w:pPr>
      <w:r w:rsidRPr="004F5C6E">
        <w:rPr>
          <w:b/>
        </w:rPr>
        <w:t xml:space="preserve">Ученик: </w:t>
      </w:r>
      <w:r>
        <w:t>Если нету настроения,</w:t>
      </w:r>
    </w:p>
    <w:p w:rsidR="009046F2" w:rsidRDefault="009046F2" w:rsidP="00B9788B">
      <w:pPr>
        <w:jc w:val="center"/>
      </w:pPr>
      <w:r>
        <w:t>Если улица промокла,</w:t>
      </w:r>
    </w:p>
    <w:p w:rsidR="009046F2" w:rsidRDefault="009046F2" w:rsidP="00B9788B">
      <w:pPr>
        <w:jc w:val="center"/>
      </w:pPr>
      <w:r>
        <w:t>Дождь размазывает слезы</w:t>
      </w:r>
    </w:p>
    <w:p w:rsidR="009046F2" w:rsidRDefault="009046F2" w:rsidP="00B9788B">
      <w:pPr>
        <w:jc w:val="center"/>
      </w:pPr>
      <w:r>
        <w:t>По асфальту и по стеклам.</w:t>
      </w:r>
    </w:p>
    <w:p w:rsidR="009046F2" w:rsidRDefault="009046F2" w:rsidP="00B9788B">
      <w:pPr>
        <w:jc w:val="center"/>
      </w:pPr>
      <w:r>
        <w:t>Если дети на прогулке</w:t>
      </w:r>
    </w:p>
    <w:p w:rsidR="009046F2" w:rsidRDefault="009046F2" w:rsidP="00B9788B">
      <w:pPr>
        <w:jc w:val="center"/>
      </w:pPr>
      <w:r>
        <w:t>Не высовывают носа,</w:t>
      </w:r>
    </w:p>
    <w:p w:rsidR="009046F2" w:rsidRDefault="009046F2" w:rsidP="00B9788B">
      <w:pPr>
        <w:jc w:val="center"/>
      </w:pPr>
      <w:r>
        <w:t>Это значит – потеряла</w:t>
      </w:r>
    </w:p>
    <w:p w:rsidR="009046F2" w:rsidRDefault="009046F2" w:rsidP="00B9788B">
      <w:pPr>
        <w:jc w:val="center"/>
      </w:pPr>
      <w:r>
        <w:t>Разноцветный зонтик Осень</w:t>
      </w:r>
    </w:p>
    <w:p w:rsidR="009046F2" w:rsidRDefault="009046F2" w:rsidP="00B9788B">
      <w:pPr>
        <w:jc w:val="center"/>
      </w:pPr>
    </w:p>
    <w:p w:rsidR="009046F2" w:rsidRPr="004F5C6E" w:rsidRDefault="009046F2" w:rsidP="00B9788B">
      <w:pPr>
        <w:jc w:val="center"/>
        <w:rPr>
          <w:b/>
        </w:rPr>
      </w:pPr>
      <w:r w:rsidRPr="004F5C6E">
        <w:rPr>
          <w:b/>
        </w:rPr>
        <w:t>Танец « Зонтики».</w:t>
      </w:r>
    </w:p>
    <w:p w:rsidR="009046F2" w:rsidRDefault="009046F2" w:rsidP="00B9788B">
      <w:pPr>
        <w:jc w:val="center"/>
      </w:pPr>
    </w:p>
    <w:p w:rsidR="009046F2" w:rsidRDefault="009046F2" w:rsidP="00B9788B">
      <w:pPr>
        <w:jc w:val="center"/>
      </w:pPr>
      <w:r w:rsidRPr="004F5C6E">
        <w:rPr>
          <w:b/>
        </w:rPr>
        <w:t>Ученики:</w:t>
      </w:r>
      <w:r>
        <w:t xml:space="preserve"> 1. Стало вдруг светлее вдвое</w:t>
      </w:r>
    </w:p>
    <w:p w:rsidR="009046F2" w:rsidRDefault="009046F2" w:rsidP="00B9788B">
      <w:pPr>
        <w:jc w:val="center"/>
      </w:pPr>
      <w:r>
        <w:t>Двор как в солнечных лучах</w:t>
      </w:r>
    </w:p>
    <w:p w:rsidR="009046F2" w:rsidRDefault="009046F2" w:rsidP="00B9788B">
      <w:pPr>
        <w:jc w:val="center"/>
      </w:pPr>
      <w:r>
        <w:t>Это платье золотое</w:t>
      </w:r>
    </w:p>
    <w:p w:rsidR="009046F2" w:rsidRDefault="009046F2" w:rsidP="00B9788B">
      <w:pPr>
        <w:jc w:val="center"/>
      </w:pPr>
      <w:r>
        <w:t>У березы на плечах.</w:t>
      </w:r>
    </w:p>
    <w:p w:rsidR="009046F2" w:rsidRDefault="009046F2" w:rsidP="00B9788B">
      <w:pPr>
        <w:jc w:val="center"/>
      </w:pPr>
      <w:r>
        <w:t>2. У калины и рябины</w:t>
      </w:r>
    </w:p>
    <w:p w:rsidR="009046F2" w:rsidRDefault="009046F2" w:rsidP="00B9788B">
      <w:pPr>
        <w:jc w:val="center"/>
      </w:pPr>
      <w:r>
        <w:t>Вьются стаями дрозды,</w:t>
      </w:r>
    </w:p>
    <w:p w:rsidR="009046F2" w:rsidRDefault="009046F2" w:rsidP="00B9788B">
      <w:pPr>
        <w:jc w:val="center"/>
      </w:pPr>
      <w:r>
        <w:t>Под окошком георгины</w:t>
      </w:r>
    </w:p>
    <w:p w:rsidR="009046F2" w:rsidRDefault="009046F2" w:rsidP="00B9788B">
      <w:pPr>
        <w:jc w:val="center"/>
      </w:pPr>
      <w:r>
        <w:t>Красотой своей горды.</w:t>
      </w:r>
    </w:p>
    <w:p w:rsidR="009046F2" w:rsidRDefault="009046F2" w:rsidP="00B9788B">
      <w:pPr>
        <w:jc w:val="center"/>
      </w:pPr>
      <w:r>
        <w:t>3. Утром мы во двор идем</w:t>
      </w:r>
    </w:p>
    <w:p w:rsidR="009046F2" w:rsidRDefault="009046F2" w:rsidP="00B9788B">
      <w:pPr>
        <w:jc w:val="center"/>
      </w:pPr>
      <w:r>
        <w:t>Листья сыплются дождем,</w:t>
      </w:r>
    </w:p>
    <w:p w:rsidR="009046F2" w:rsidRDefault="009046F2" w:rsidP="00B9788B">
      <w:pPr>
        <w:jc w:val="center"/>
      </w:pPr>
      <w:r>
        <w:t>Под ногами шелестят</w:t>
      </w:r>
    </w:p>
    <w:p w:rsidR="009046F2" w:rsidRDefault="009046F2" w:rsidP="00B9788B">
      <w:pPr>
        <w:jc w:val="center"/>
      </w:pPr>
      <w:r>
        <w:t>И летят, летят, летят.</w:t>
      </w:r>
    </w:p>
    <w:p w:rsidR="009046F2" w:rsidRDefault="009046F2" w:rsidP="00B9788B">
      <w:pPr>
        <w:jc w:val="center"/>
      </w:pPr>
      <w:r>
        <w:t>4. Пролетают паутинки</w:t>
      </w:r>
    </w:p>
    <w:p w:rsidR="009046F2" w:rsidRDefault="009046F2" w:rsidP="00B9788B">
      <w:pPr>
        <w:jc w:val="center"/>
      </w:pPr>
      <w:r>
        <w:t>С паучками в серединке.</w:t>
      </w:r>
    </w:p>
    <w:p w:rsidR="009046F2" w:rsidRDefault="009046F2" w:rsidP="00B9788B">
      <w:pPr>
        <w:jc w:val="center"/>
      </w:pPr>
      <w:r>
        <w:t>И высоко от земли</w:t>
      </w:r>
    </w:p>
    <w:p w:rsidR="009046F2" w:rsidRDefault="009046F2" w:rsidP="00B9788B">
      <w:pPr>
        <w:jc w:val="center"/>
      </w:pPr>
      <w:r>
        <w:t>Пролетали журавли.</w:t>
      </w:r>
    </w:p>
    <w:p w:rsidR="009046F2" w:rsidRDefault="009046F2" w:rsidP="00B9788B">
      <w:pPr>
        <w:jc w:val="center"/>
      </w:pPr>
      <w:r w:rsidRPr="004F5C6E">
        <w:rPr>
          <w:b/>
        </w:rPr>
        <w:t xml:space="preserve">Ведущий: </w:t>
      </w:r>
      <w:r>
        <w:t>- Жаль, что улетают птицы  и опустели поля, но осень приносит нам и много           подарков. Среди них и красные помидоры. Ребята, а знаете от чего помидоры красные?</w:t>
      </w:r>
    </w:p>
    <w:p w:rsidR="009046F2" w:rsidRDefault="009046F2" w:rsidP="00B9788B">
      <w:pPr>
        <w:jc w:val="center"/>
      </w:pPr>
      <w:r>
        <w:t>Сейчас вы увидите сказку, но сказку не простую, а поучительную.</w:t>
      </w:r>
    </w:p>
    <w:p w:rsidR="009046F2" w:rsidRDefault="009046F2" w:rsidP="00B9788B">
      <w:pPr>
        <w:jc w:val="center"/>
      </w:pPr>
    </w:p>
    <w:p w:rsidR="009046F2" w:rsidRPr="004F5C6E" w:rsidRDefault="009046F2" w:rsidP="00B9788B">
      <w:pPr>
        <w:jc w:val="center"/>
        <w:rPr>
          <w:b/>
        </w:rPr>
      </w:pPr>
      <w:r w:rsidRPr="004F5C6E">
        <w:rPr>
          <w:b/>
        </w:rPr>
        <w:t>Инсценирование сказки.</w:t>
      </w:r>
    </w:p>
    <w:p w:rsidR="009046F2" w:rsidRDefault="009046F2" w:rsidP="00B9788B">
      <w:pPr>
        <w:jc w:val="center"/>
      </w:pPr>
    </w:p>
    <w:p w:rsidR="009046F2" w:rsidRDefault="009046F2" w:rsidP="00B9788B">
      <w:pPr>
        <w:jc w:val="center"/>
      </w:pPr>
      <w:r>
        <w:t>Ведущая: - В давние времена жили на одном острове овощи.</w:t>
      </w:r>
    </w:p>
    <w:p w:rsidR="009046F2" w:rsidRDefault="009046F2" w:rsidP="00B9788B">
      <w:pPr>
        <w:jc w:val="center"/>
      </w:pPr>
    </w:p>
    <w:p w:rsidR="009046F2" w:rsidRDefault="009046F2" w:rsidP="00B9788B">
      <w:pPr>
        <w:jc w:val="center"/>
      </w:pPr>
      <w:r>
        <w:t>( по одному входят овощи и представляются)</w:t>
      </w:r>
    </w:p>
    <w:p w:rsidR="009046F2" w:rsidRDefault="009046F2" w:rsidP="00B9788B">
      <w:pPr>
        <w:jc w:val="center"/>
      </w:pPr>
      <w:r>
        <w:t>Огурец: - Я веселый молодец,</w:t>
      </w:r>
    </w:p>
    <w:p w:rsidR="009046F2" w:rsidRDefault="009046F2" w:rsidP="00B9788B">
      <w:pPr>
        <w:jc w:val="center"/>
      </w:pPr>
      <w:r>
        <w:t>Я зеленый огурец.</w:t>
      </w:r>
    </w:p>
    <w:p w:rsidR="009046F2" w:rsidRDefault="009046F2" w:rsidP="00B9788B">
      <w:pPr>
        <w:jc w:val="center"/>
      </w:pPr>
      <w:r>
        <w:t>Капуста: - Без меня на грядке пусто,</w:t>
      </w:r>
    </w:p>
    <w:p w:rsidR="009046F2" w:rsidRDefault="009046F2" w:rsidP="00B9788B">
      <w:pPr>
        <w:jc w:val="center"/>
      </w:pPr>
      <w:r>
        <w:t>А зовут меня капуста.</w:t>
      </w:r>
    </w:p>
    <w:p w:rsidR="009046F2" w:rsidRDefault="009046F2" w:rsidP="00B9788B">
      <w:pPr>
        <w:jc w:val="center"/>
      </w:pPr>
      <w:r>
        <w:t>Лук:         - Без меня вы, как без рук,</w:t>
      </w:r>
    </w:p>
    <w:p w:rsidR="009046F2" w:rsidRDefault="009046F2" w:rsidP="00B9788B">
      <w:pPr>
        <w:jc w:val="center"/>
      </w:pPr>
      <w:r>
        <w:t>В каждом блюде нужен лук.</w:t>
      </w:r>
    </w:p>
    <w:p w:rsidR="009046F2" w:rsidRDefault="009046F2" w:rsidP="00B9788B">
      <w:pPr>
        <w:jc w:val="center"/>
      </w:pPr>
      <w:r>
        <w:t>Помидор: - Любят дети с давних пор</w:t>
      </w:r>
    </w:p>
    <w:p w:rsidR="009046F2" w:rsidRDefault="009046F2" w:rsidP="00B9788B">
      <w:pPr>
        <w:jc w:val="center"/>
      </w:pPr>
      <w:r>
        <w:t>Вкусный, сладкий помидор.</w:t>
      </w:r>
    </w:p>
    <w:p w:rsidR="009046F2" w:rsidRDefault="009046F2" w:rsidP="00B9788B">
      <w:pPr>
        <w:jc w:val="center"/>
      </w:pPr>
      <w:r>
        <w:t>Ведущая: - Хозяйка любила свой маленький огородик и каждый день поливала его.</w:t>
      </w:r>
    </w:p>
    <w:p w:rsidR="009046F2" w:rsidRDefault="009046F2" w:rsidP="00B9788B">
      <w:pPr>
        <w:jc w:val="center"/>
      </w:pPr>
      <w:r>
        <w:t>Хозяйка (ходит с лейкой и «поливает» овощи):</w:t>
      </w:r>
    </w:p>
    <w:p w:rsidR="009046F2" w:rsidRDefault="009046F2" w:rsidP="00B9788B">
      <w:pPr>
        <w:jc w:val="center"/>
      </w:pPr>
      <w:r>
        <w:t>- Я полью свой огород,</w:t>
      </w:r>
    </w:p>
    <w:p w:rsidR="009046F2" w:rsidRDefault="009046F2" w:rsidP="00B9788B">
      <w:pPr>
        <w:jc w:val="center"/>
      </w:pPr>
      <w:r>
        <w:t>Он ведь тоже воду пьет.</w:t>
      </w:r>
    </w:p>
    <w:p w:rsidR="009046F2" w:rsidRDefault="009046F2" w:rsidP="00B9788B">
      <w:pPr>
        <w:jc w:val="center"/>
      </w:pPr>
      <w:r>
        <w:t>Ведущая: - Овощи с каждым днем все росли и зрели. Жили они дружно, никогда не</w:t>
      </w:r>
    </w:p>
    <w:p w:rsidR="009046F2" w:rsidRDefault="009046F2" w:rsidP="00B9788B">
      <w:pPr>
        <w:jc w:val="center"/>
      </w:pPr>
      <w:r>
        <w:t>ссорились. Но однажды помидор решил, что он лучше всех, и начал хвастаться.</w:t>
      </w:r>
    </w:p>
    <w:p w:rsidR="009046F2" w:rsidRDefault="009046F2" w:rsidP="00B9788B">
      <w:pPr>
        <w:jc w:val="center"/>
      </w:pPr>
      <w:r>
        <w:t>Помидор: - Я на свете всех вкуснее,</w:t>
      </w:r>
    </w:p>
    <w:p w:rsidR="009046F2" w:rsidRDefault="009046F2" w:rsidP="00B9788B">
      <w:pPr>
        <w:jc w:val="center"/>
      </w:pPr>
      <w:r>
        <w:t>Всех круглее, зеленее.</w:t>
      </w:r>
    </w:p>
    <w:p w:rsidR="009046F2" w:rsidRDefault="009046F2" w:rsidP="00B9788B">
      <w:pPr>
        <w:jc w:val="center"/>
      </w:pPr>
      <w:r>
        <w:t>Меня взрослые и дети</w:t>
      </w:r>
    </w:p>
    <w:p w:rsidR="009046F2" w:rsidRDefault="009046F2" w:rsidP="00B9788B">
      <w:pPr>
        <w:jc w:val="center"/>
      </w:pPr>
      <w:r>
        <w:t>Любят больше всех на свете.</w:t>
      </w:r>
    </w:p>
    <w:p w:rsidR="009046F2" w:rsidRDefault="009046F2" w:rsidP="00B9788B">
      <w:pPr>
        <w:jc w:val="center"/>
      </w:pPr>
      <w:r>
        <w:t>Огурец: - Слушай, это просто смех-</w:t>
      </w:r>
    </w:p>
    <w:p w:rsidR="009046F2" w:rsidRDefault="009046F2" w:rsidP="00B9788B">
      <w:pPr>
        <w:jc w:val="center"/>
      </w:pPr>
      <w:r>
        <w:t>Хвастать, что ты лучше всех.</w:t>
      </w:r>
    </w:p>
    <w:p w:rsidR="009046F2" w:rsidRDefault="009046F2" w:rsidP="00B9788B">
      <w:pPr>
        <w:jc w:val="center"/>
      </w:pPr>
      <w:r>
        <w:t>Лук:       - Не поймет никак он братцы, -</w:t>
      </w:r>
    </w:p>
    <w:p w:rsidR="009046F2" w:rsidRDefault="009046F2" w:rsidP="00B9788B">
      <w:pPr>
        <w:jc w:val="center"/>
      </w:pPr>
      <w:r>
        <w:t>Некрасиво задаваться.</w:t>
      </w:r>
    </w:p>
    <w:p w:rsidR="009046F2" w:rsidRDefault="009046F2" w:rsidP="00B9788B">
      <w:pPr>
        <w:jc w:val="center"/>
      </w:pPr>
      <w:r>
        <w:t>Ведущая: - А помидор все свое твердил.</w:t>
      </w:r>
    </w:p>
    <w:p w:rsidR="009046F2" w:rsidRDefault="009046F2" w:rsidP="00B9788B">
      <w:pPr>
        <w:jc w:val="center"/>
      </w:pPr>
      <w:r>
        <w:t>Помидор: - Я на свете всех вкуснее,</w:t>
      </w:r>
    </w:p>
    <w:p w:rsidR="009046F2" w:rsidRDefault="009046F2" w:rsidP="00B9788B">
      <w:pPr>
        <w:jc w:val="center"/>
      </w:pPr>
      <w:r>
        <w:t>Всех круглее, зеленее.</w:t>
      </w:r>
    </w:p>
    <w:p w:rsidR="009046F2" w:rsidRDefault="009046F2" w:rsidP="00B9788B">
      <w:pPr>
        <w:jc w:val="center"/>
      </w:pPr>
      <w:r>
        <w:t>Меня взрослые и дети</w:t>
      </w:r>
    </w:p>
    <w:p w:rsidR="009046F2" w:rsidRDefault="009046F2" w:rsidP="00B9788B">
      <w:pPr>
        <w:jc w:val="center"/>
      </w:pPr>
      <w:r>
        <w:t>Любят больше всех на свете.</w:t>
      </w:r>
    </w:p>
    <w:p w:rsidR="009046F2" w:rsidRDefault="009046F2" w:rsidP="00B9788B">
      <w:pPr>
        <w:jc w:val="center"/>
      </w:pPr>
      <w:r>
        <w:t>Овощи (хором): - Хвалился, хвалился</w:t>
      </w:r>
    </w:p>
    <w:p w:rsidR="009046F2" w:rsidRDefault="009046F2" w:rsidP="00B9788B">
      <w:pPr>
        <w:jc w:val="center"/>
      </w:pPr>
      <w:r>
        <w:t>И с куста свалился.</w:t>
      </w:r>
    </w:p>
    <w:p w:rsidR="009046F2" w:rsidRDefault="009046F2" w:rsidP="00B9788B">
      <w:pPr>
        <w:jc w:val="center"/>
      </w:pPr>
      <w:r>
        <w:t>Ведущая: - В это время на огород пришла хозяйка, чтобы собрать овощи на обед. Всех с</w:t>
      </w:r>
    </w:p>
    <w:p w:rsidR="009046F2" w:rsidRDefault="009046F2" w:rsidP="00B9788B">
      <w:pPr>
        <w:jc w:val="center"/>
      </w:pPr>
      <w:r>
        <w:t>собой  взяла, а помидор не заметила.</w:t>
      </w:r>
    </w:p>
    <w:p w:rsidR="009046F2" w:rsidRDefault="009046F2" w:rsidP="00B9788B">
      <w:pPr>
        <w:jc w:val="center"/>
      </w:pPr>
      <w:r>
        <w:t>(Она уводит все овощи . Летит ворона).</w:t>
      </w:r>
    </w:p>
    <w:p w:rsidR="009046F2" w:rsidRDefault="009046F2" w:rsidP="00B9788B">
      <w:pPr>
        <w:jc w:val="center"/>
      </w:pPr>
      <w:r>
        <w:t>Ворона: - Кар! Кар! Позор! Кошмар!</w:t>
      </w:r>
    </w:p>
    <w:p w:rsidR="009046F2" w:rsidRDefault="009046F2" w:rsidP="00B9788B">
      <w:pPr>
        <w:jc w:val="center"/>
      </w:pPr>
      <w:r>
        <w:t>Не хотел быть с ними дружен,</w:t>
      </w:r>
    </w:p>
    <w:p w:rsidR="009046F2" w:rsidRDefault="009046F2" w:rsidP="00B9788B">
      <w:pPr>
        <w:jc w:val="center"/>
      </w:pPr>
      <w:r>
        <w:t>Будешь никому не нужен.</w:t>
      </w:r>
    </w:p>
    <w:p w:rsidR="009046F2" w:rsidRDefault="009046F2" w:rsidP="00B9788B">
      <w:pPr>
        <w:jc w:val="center"/>
      </w:pPr>
      <w:r>
        <w:t>Ведущая: - Стыдно стало помидору. Заплакал он … и покраснел от стыда.</w:t>
      </w:r>
    </w:p>
    <w:p w:rsidR="009046F2" w:rsidRDefault="009046F2" w:rsidP="00B9788B">
      <w:pPr>
        <w:jc w:val="center"/>
      </w:pPr>
      <w:r>
        <w:t>Помидор: - Вы меня, друзья, простите,</w:t>
      </w:r>
    </w:p>
    <w:p w:rsidR="009046F2" w:rsidRDefault="009046F2" w:rsidP="00B9788B">
      <w:pPr>
        <w:jc w:val="center"/>
      </w:pPr>
      <w:r>
        <w:t>Вы с собой меня возьмите.</w:t>
      </w:r>
    </w:p>
    <w:p w:rsidR="009046F2" w:rsidRDefault="009046F2" w:rsidP="00B9788B">
      <w:pPr>
        <w:jc w:val="center"/>
      </w:pPr>
      <w:r>
        <w:t>Ведущая: - Услышала эти слова хозяйка, сжалилась над помидором, пришла и взяла его с</w:t>
      </w:r>
    </w:p>
    <w:p w:rsidR="009046F2" w:rsidRDefault="009046F2" w:rsidP="00B9788B">
      <w:pPr>
        <w:jc w:val="center"/>
      </w:pPr>
      <w:r>
        <w:t>собой. Хотите верьте, хотите нет, но с тех пор осенью помидоры становятся</w:t>
      </w:r>
    </w:p>
    <w:p w:rsidR="009046F2" w:rsidRDefault="009046F2" w:rsidP="00B9788B">
      <w:pPr>
        <w:jc w:val="center"/>
      </w:pPr>
      <w:r>
        <w:t>красными.</w:t>
      </w:r>
    </w:p>
    <w:p w:rsidR="009046F2" w:rsidRDefault="009046F2" w:rsidP="00B9788B">
      <w:pPr>
        <w:jc w:val="center"/>
      </w:pPr>
    </w:p>
    <w:p w:rsidR="009046F2" w:rsidRDefault="009046F2" w:rsidP="00B9788B">
      <w:pPr>
        <w:jc w:val="center"/>
      </w:pPr>
      <w:r>
        <w:t>Ребята, так в чем поучительность этой сказки? ( ответы детей). Верно, верно</w:t>
      </w:r>
    </w:p>
    <w:p w:rsidR="009046F2" w:rsidRDefault="009046F2" w:rsidP="00B9788B">
      <w:pPr>
        <w:jc w:val="center"/>
      </w:pPr>
      <w:r>
        <w:t>Быть хвастуном плохо.</w:t>
      </w:r>
    </w:p>
    <w:p w:rsidR="009046F2" w:rsidRDefault="009046F2" w:rsidP="00B9788B">
      <w:pPr>
        <w:jc w:val="center"/>
        <w:rPr>
          <w:b/>
        </w:rPr>
      </w:pPr>
    </w:p>
    <w:p w:rsidR="009046F2" w:rsidRPr="004F5C6E" w:rsidRDefault="009046F2" w:rsidP="00B9788B">
      <w:pPr>
        <w:jc w:val="center"/>
        <w:rPr>
          <w:b/>
        </w:rPr>
      </w:pPr>
      <w:r w:rsidRPr="004F5C6E">
        <w:rPr>
          <w:b/>
        </w:rPr>
        <w:t>Песня « Вместе весело шагать».</w:t>
      </w:r>
    </w:p>
    <w:p w:rsidR="009046F2" w:rsidRDefault="009046F2" w:rsidP="00B9788B">
      <w:pPr>
        <w:jc w:val="center"/>
        <w:rPr>
          <w:b/>
        </w:rPr>
      </w:pPr>
    </w:p>
    <w:p w:rsidR="009046F2" w:rsidRDefault="009046F2" w:rsidP="00B9788B">
      <w:pPr>
        <w:jc w:val="center"/>
      </w:pPr>
      <w:r w:rsidRPr="004F5C6E">
        <w:rPr>
          <w:b/>
        </w:rPr>
        <w:t xml:space="preserve">Ведущий: </w:t>
      </w:r>
      <w:r>
        <w:t>- На этом наш утренник подошел к концу. Спасибо за внимание!</w:t>
      </w:r>
    </w:p>
    <w:p w:rsidR="009046F2" w:rsidRDefault="009046F2" w:rsidP="00B9788B">
      <w:pPr>
        <w:jc w:val="center"/>
      </w:pPr>
    </w:p>
    <w:p w:rsidR="009046F2" w:rsidRDefault="009046F2" w:rsidP="00B9788B">
      <w:pPr>
        <w:jc w:val="center"/>
      </w:pPr>
    </w:p>
    <w:p w:rsidR="009046F2" w:rsidRDefault="009046F2" w:rsidP="00B9788B">
      <w:pPr>
        <w:jc w:val="center"/>
      </w:pPr>
    </w:p>
    <w:p w:rsidR="009046F2" w:rsidRDefault="009046F2" w:rsidP="00B9788B">
      <w:pPr>
        <w:jc w:val="center"/>
      </w:pPr>
    </w:p>
    <w:p w:rsidR="009046F2" w:rsidRDefault="009046F2" w:rsidP="00B9788B">
      <w:pPr>
        <w:jc w:val="center"/>
      </w:pPr>
    </w:p>
    <w:p w:rsidR="009046F2" w:rsidRDefault="009046F2" w:rsidP="00B9788B">
      <w:pPr>
        <w:jc w:val="center"/>
      </w:pPr>
    </w:p>
    <w:p w:rsidR="009046F2" w:rsidRDefault="009046F2" w:rsidP="00B9788B">
      <w:pPr>
        <w:jc w:val="center"/>
      </w:pPr>
    </w:p>
    <w:p w:rsidR="009046F2" w:rsidRDefault="009046F2" w:rsidP="00B9788B">
      <w:pPr>
        <w:jc w:val="center"/>
      </w:pPr>
    </w:p>
    <w:p w:rsidR="009046F2" w:rsidRDefault="009046F2" w:rsidP="00B9788B">
      <w:pPr>
        <w:jc w:val="center"/>
      </w:pPr>
      <w:r>
        <w:t>.</w:t>
      </w:r>
    </w:p>
    <w:p w:rsidR="009046F2" w:rsidRDefault="009046F2" w:rsidP="00B9788B">
      <w:pPr>
        <w:jc w:val="center"/>
      </w:pPr>
    </w:p>
    <w:p w:rsidR="009046F2" w:rsidRDefault="009046F2" w:rsidP="00B9788B">
      <w:pPr>
        <w:jc w:val="center"/>
      </w:pPr>
    </w:p>
    <w:p w:rsidR="009046F2" w:rsidRDefault="009046F2" w:rsidP="00B9788B">
      <w:pPr>
        <w:jc w:val="center"/>
      </w:pPr>
    </w:p>
    <w:p w:rsidR="009046F2" w:rsidRDefault="009046F2" w:rsidP="00B9788B">
      <w:pPr>
        <w:jc w:val="center"/>
      </w:pPr>
    </w:p>
    <w:p w:rsidR="009046F2" w:rsidRDefault="009046F2" w:rsidP="00B9788B">
      <w:pPr>
        <w:jc w:val="center"/>
      </w:pPr>
    </w:p>
    <w:p w:rsidR="009046F2" w:rsidRDefault="009046F2" w:rsidP="00B9788B">
      <w:pPr>
        <w:jc w:val="center"/>
      </w:pPr>
    </w:p>
    <w:p w:rsidR="009046F2" w:rsidRPr="00B91A1B" w:rsidRDefault="009046F2" w:rsidP="00B9788B">
      <w:pPr>
        <w:jc w:val="center"/>
      </w:pPr>
    </w:p>
    <w:p w:rsidR="009046F2" w:rsidRDefault="009046F2" w:rsidP="00B9788B">
      <w:pPr>
        <w:jc w:val="center"/>
        <w:rPr>
          <w:lang w:val="ru-RU"/>
        </w:rPr>
      </w:pPr>
    </w:p>
    <w:sectPr w:rsidR="009046F2" w:rsidSect="00793258">
      <w:pgSz w:w="11906" w:h="16838"/>
      <w:pgMar w:top="709" w:right="850" w:bottom="1134" w:left="1701" w:header="708" w:footer="708" w:gutter="0"/>
      <w:pgBorders w:offsetFrom="page">
        <w:top w:val="flowersRoses" w:sz="30" w:space="24" w:color="auto"/>
        <w:left w:val="flowersRoses" w:sz="30" w:space="24" w:color="auto"/>
        <w:bottom w:val="flowersRoses" w:sz="30" w:space="24" w:color="auto"/>
        <w:right w:val="flowersRose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96D13"/>
    <w:rsid w:val="00126A1D"/>
    <w:rsid w:val="001418F2"/>
    <w:rsid w:val="00297B24"/>
    <w:rsid w:val="00355FFB"/>
    <w:rsid w:val="004F5C6E"/>
    <w:rsid w:val="005A4FD4"/>
    <w:rsid w:val="005F1CC1"/>
    <w:rsid w:val="005F39D8"/>
    <w:rsid w:val="00661199"/>
    <w:rsid w:val="006A3637"/>
    <w:rsid w:val="00793258"/>
    <w:rsid w:val="007D1AC6"/>
    <w:rsid w:val="00896D13"/>
    <w:rsid w:val="009046F2"/>
    <w:rsid w:val="00942D11"/>
    <w:rsid w:val="0097407A"/>
    <w:rsid w:val="00AD6301"/>
    <w:rsid w:val="00B91A1B"/>
    <w:rsid w:val="00B9788B"/>
    <w:rsid w:val="00BD6BBC"/>
    <w:rsid w:val="00C64A6C"/>
    <w:rsid w:val="00CD740F"/>
    <w:rsid w:val="00DF3EDF"/>
    <w:rsid w:val="00E308F6"/>
    <w:rsid w:val="00E722DE"/>
    <w:rsid w:val="00FA1C6E"/>
    <w:rsid w:val="00FF6E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2D11"/>
    <w:pPr>
      <w:spacing w:after="200" w:line="276" w:lineRule="auto"/>
    </w:pPr>
    <w:rPr>
      <w:lang w:val="uk-UA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74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7407A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72</TotalTime>
  <Pages>11</Pages>
  <Words>917</Words>
  <Characters>5232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Iip</dc:creator>
  <cp:keywords/>
  <dc:description/>
  <cp:lastModifiedBy>user</cp:lastModifiedBy>
  <cp:revision>9</cp:revision>
  <dcterms:created xsi:type="dcterms:W3CDTF">2013-01-04T14:04:00Z</dcterms:created>
  <dcterms:modified xsi:type="dcterms:W3CDTF">2015-01-16T19:32:00Z</dcterms:modified>
</cp:coreProperties>
</file>