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922" w:rsidRDefault="00CD0922" w:rsidP="00CC1CF7">
      <w:pPr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Разработка урока внеклассного чтения в 1 классе</w:t>
      </w:r>
    </w:p>
    <w:p w:rsidR="00CD0922" w:rsidRDefault="00CD0922" w:rsidP="00AB15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Тема:</w:t>
      </w:r>
      <w:r>
        <w:rPr>
          <w:rFonts w:ascii="Times New Roman" w:hAnsi="Times New Roman"/>
          <w:b/>
          <w:sz w:val="28"/>
          <w:szCs w:val="28"/>
        </w:rPr>
        <w:t xml:space="preserve"> Аксаков С.Т.  «Аленький цветочек».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Цели: </w:t>
      </w:r>
      <w:r w:rsidRPr="00CC1CF7">
        <w:rPr>
          <w:rFonts w:ascii="Times New Roman" w:hAnsi="Times New Roman"/>
          <w:sz w:val="28"/>
          <w:szCs w:val="28"/>
        </w:rPr>
        <w:t>Формирова</w:t>
      </w:r>
      <w:r>
        <w:rPr>
          <w:rFonts w:ascii="Times New Roman" w:hAnsi="Times New Roman"/>
          <w:sz w:val="28"/>
          <w:szCs w:val="28"/>
        </w:rPr>
        <w:t>ть</w:t>
      </w:r>
      <w:r w:rsidRPr="00CC1CF7">
        <w:rPr>
          <w:rFonts w:ascii="Times New Roman" w:hAnsi="Times New Roman"/>
          <w:sz w:val="28"/>
          <w:szCs w:val="28"/>
        </w:rPr>
        <w:t xml:space="preserve"> умения создавать речевые и творческие продукты – лимерики.</w:t>
      </w:r>
      <w:r>
        <w:rPr>
          <w:rFonts w:ascii="Times New Roman" w:hAnsi="Times New Roman"/>
          <w:sz w:val="28"/>
          <w:szCs w:val="28"/>
        </w:rPr>
        <w:t xml:space="preserve"> Развивать речь и творческие способности учащихся с помощью интерактивной доски, уметь анализировать текст, развивать мышление, воображение. 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Эмоциональное развитие у детей уверенности в своих силах, чувство радости и успеха в учении.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условия для работы  над понятием «любовь».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 w:rsidRPr="00CB7A03">
        <w:rPr>
          <w:rFonts w:ascii="Times New Roman" w:hAnsi="Times New Roman"/>
          <w:b/>
          <w:sz w:val="28"/>
          <w:szCs w:val="28"/>
        </w:rPr>
        <w:t>Технология:</w:t>
      </w:r>
      <w:r>
        <w:rPr>
          <w:rFonts w:ascii="Times New Roman" w:hAnsi="Times New Roman"/>
          <w:sz w:val="28"/>
          <w:szCs w:val="28"/>
        </w:rPr>
        <w:t xml:space="preserve"> Развитие критического мышления.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 w:rsidRPr="00CB7A03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sz w:val="28"/>
          <w:szCs w:val="28"/>
        </w:rPr>
        <w:t xml:space="preserve"> работа с художественным текстом.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 w:rsidRPr="00CC1A1F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компьютер, интерактивная доска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Демонстрационный </w:t>
      </w:r>
      <w:r w:rsidRPr="00CC1A1F">
        <w:rPr>
          <w:rFonts w:ascii="Times New Roman" w:hAnsi="Times New Roman"/>
          <w:b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 xml:space="preserve">: презентация к уроку в программе </w:t>
      </w:r>
      <w:r>
        <w:rPr>
          <w:rFonts w:ascii="Times New Roman" w:hAnsi="Times New Roman"/>
          <w:sz w:val="28"/>
          <w:szCs w:val="28"/>
          <w:lang w:val="en-US"/>
        </w:rPr>
        <w:t>ActivStudio</w:t>
      </w:r>
      <w:r>
        <w:rPr>
          <w:rFonts w:ascii="Times New Roman" w:hAnsi="Times New Roman"/>
          <w:sz w:val="28"/>
          <w:szCs w:val="28"/>
        </w:rPr>
        <w:t>, иллюстрации по сказке, рисунки учащихся А4, карточки с заданиями.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 w:rsidRPr="00CC1A1F">
        <w:rPr>
          <w:rFonts w:ascii="Times New Roman" w:hAnsi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/>
          <w:sz w:val="28"/>
          <w:szCs w:val="28"/>
        </w:rPr>
        <w:t xml:space="preserve"> учащиеся усвоили правила составления материала.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 w:rsidRPr="00CC1A1F">
        <w:rPr>
          <w:rFonts w:ascii="Times New Roman" w:hAnsi="Times New Roman"/>
          <w:b/>
          <w:sz w:val="28"/>
          <w:szCs w:val="28"/>
        </w:rPr>
        <w:t>Опережающее домашнее задание</w:t>
      </w:r>
      <w:r>
        <w:rPr>
          <w:rFonts w:ascii="Times New Roman" w:hAnsi="Times New Roman"/>
          <w:sz w:val="28"/>
          <w:szCs w:val="28"/>
        </w:rPr>
        <w:t>: рисунки по сказке.</w:t>
      </w:r>
    </w:p>
    <w:p w:rsidR="00CD0922" w:rsidRDefault="00CD0922" w:rsidP="00CB7A03">
      <w:pPr>
        <w:spacing w:before="0" w:beforeAutospacing="0" w:after="12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CB7A03">
        <w:rPr>
          <w:rFonts w:ascii="Times New Roman" w:hAnsi="Times New Roman"/>
          <w:b/>
          <w:sz w:val="28"/>
          <w:szCs w:val="28"/>
        </w:rPr>
        <w:t>План урока</w:t>
      </w:r>
    </w:p>
    <w:p w:rsidR="00CD0922" w:rsidRDefault="00CD0922" w:rsidP="00C24D6B">
      <w:pPr>
        <w:pStyle w:val="ListParagraph"/>
        <w:numPr>
          <w:ilvl w:val="0"/>
          <w:numId w:val="1"/>
        </w:numPr>
        <w:spacing w:before="0" w:beforeAutospacing="0" w:after="120"/>
        <w:ind w:righ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Организационный момент.</w:t>
      </w:r>
      <w:r w:rsidRPr="00C24D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Целеполагание.</w:t>
      </w:r>
    </w:p>
    <w:p w:rsidR="00CD0922" w:rsidRPr="009E027D" w:rsidRDefault="00CD0922" w:rsidP="00C24D6B">
      <w:pPr>
        <w:pStyle w:val="ListParagraph"/>
        <w:numPr>
          <w:ilvl w:val="0"/>
          <w:numId w:val="1"/>
        </w:numPr>
        <w:spacing w:before="0" w:beforeAutospacing="0" w:after="0"/>
        <w:ind w:right="0"/>
        <w:rPr>
          <w:rFonts w:ascii="Times New Roman" w:hAnsi="Times New Roman"/>
          <w:b/>
          <w:sz w:val="28"/>
          <w:szCs w:val="28"/>
        </w:rPr>
      </w:pPr>
      <w:r w:rsidRPr="009E027D">
        <w:rPr>
          <w:rFonts w:ascii="Times New Roman" w:hAnsi="Times New Roman"/>
          <w:b/>
          <w:sz w:val="28"/>
          <w:szCs w:val="28"/>
        </w:rPr>
        <w:t>Работа над темой.</w:t>
      </w:r>
    </w:p>
    <w:p w:rsidR="00CD0922" w:rsidRPr="00C24D6B" w:rsidRDefault="00CD0922" w:rsidP="00C24D6B">
      <w:pPr>
        <w:pStyle w:val="ListParagraph"/>
        <w:numPr>
          <w:ilvl w:val="0"/>
          <w:numId w:val="1"/>
        </w:numPr>
        <w:spacing w:before="0" w:beforeAutospacing="0" w:after="0"/>
        <w:ind w:righ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Художественное чтение</w:t>
      </w:r>
      <w:r w:rsidRPr="00C24D6B">
        <w:rPr>
          <w:rFonts w:ascii="Times New Roman" w:hAnsi="Times New Roman"/>
          <w:b/>
          <w:sz w:val="28"/>
          <w:szCs w:val="28"/>
        </w:rPr>
        <w:t xml:space="preserve"> отрывка из сказки учащихся.</w:t>
      </w:r>
    </w:p>
    <w:p w:rsidR="00CD0922" w:rsidRDefault="00CD0922" w:rsidP="00C24D6B">
      <w:pPr>
        <w:pStyle w:val="ListParagraph"/>
        <w:numPr>
          <w:ilvl w:val="0"/>
          <w:numId w:val="1"/>
        </w:numPr>
        <w:spacing w:before="0" w:beforeAutospacing="0" w:after="0"/>
        <w:ind w:right="0"/>
        <w:rPr>
          <w:rFonts w:ascii="Times New Roman" w:hAnsi="Times New Roman"/>
          <w:b/>
          <w:sz w:val="28"/>
          <w:szCs w:val="28"/>
        </w:rPr>
      </w:pPr>
      <w:r w:rsidRPr="000B0071">
        <w:rPr>
          <w:rFonts w:ascii="Times New Roman" w:hAnsi="Times New Roman"/>
          <w:b/>
          <w:sz w:val="28"/>
          <w:szCs w:val="28"/>
        </w:rPr>
        <w:t>Физминутка.</w:t>
      </w:r>
    </w:p>
    <w:p w:rsidR="00CD0922" w:rsidRPr="008E44C4" w:rsidRDefault="00CD0922" w:rsidP="008E44C4">
      <w:pPr>
        <w:pStyle w:val="ListParagraph"/>
        <w:numPr>
          <w:ilvl w:val="0"/>
          <w:numId w:val="1"/>
        </w:numPr>
        <w:spacing w:before="0" w:beforeAutospacing="0" w:after="0"/>
        <w:ind w:righ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Подведение и</w:t>
      </w:r>
      <w:r w:rsidRPr="008E44C4">
        <w:rPr>
          <w:rFonts w:ascii="Times New Roman" w:hAnsi="Times New Roman"/>
          <w:b/>
          <w:sz w:val="28"/>
          <w:szCs w:val="28"/>
        </w:rPr>
        <w:t>тог</w:t>
      </w:r>
      <w:r>
        <w:rPr>
          <w:rFonts w:ascii="Times New Roman" w:hAnsi="Times New Roman"/>
          <w:b/>
          <w:sz w:val="28"/>
          <w:szCs w:val="28"/>
        </w:rPr>
        <w:t>ов</w:t>
      </w:r>
      <w:r w:rsidRPr="008E44C4">
        <w:rPr>
          <w:rFonts w:ascii="Times New Roman" w:hAnsi="Times New Roman"/>
          <w:b/>
          <w:sz w:val="28"/>
          <w:szCs w:val="28"/>
        </w:rPr>
        <w:t>. Рефлексия. Д/З.</w:t>
      </w:r>
    </w:p>
    <w:p w:rsidR="00CD0922" w:rsidRPr="008E44C4" w:rsidRDefault="00CD0922" w:rsidP="008E44C4">
      <w:pPr>
        <w:spacing w:before="0" w:beforeAutospacing="0" w:after="0"/>
        <w:ind w:left="284" w:right="0" w:firstLine="0"/>
        <w:rPr>
          <w:rFonts w:ascii="Times New Roman" w:hAnsi="Times New Roman"/>
          <w:b/>
          <w:sz w:val="28"/>
          <w:szCs w:val="28"/>
        </w:rPr>
      </w:pPr>
    </w:p>
    <w:p w:rsidR="00CD0922" w:rsidRDefault="00CD0922" w:rsidP="00CC1A1F">
      <w:pPr>
        <w:spacing w:before="0" w:beforeAutospacing="0" w:after="12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</w:t>
      </w:r>
    </w:p>
    <w:p w:rsidR="00CD0922" w:rsidRPr="00C24D6B" w:rsidRDefault="00CD0922" w:rsidP="00C24D6B">
      <w:pPr>
        <w:pStyle w:val="ListParagraph"/>
        <w:numPr>
          <w:ilvl w:val="0"/>
          <w:numId w:val="6"/>
        </w:numPr>
        <w:spacing w:before="0" w:beforeAutospacing="0" w:after="120"/>
        <w:ind w:right="0"/>
        <w:rPr>
          <w:rFonts w:ascii="Times New Roman" w:hAnsi="Times New Roman"/>
          <w:b/>
          <w:sz w:val="28"/>
          <w:szCs w:val="28"/>
        </w:rPr>
      </w:pPr>
      <w:r w:rsidRPr="00C24D6B">
        <w:rPr>
          <w:rFonts w:ascii="Times New Roman" w:hAnsi="Times New Roman"/>
          <w:b/>
          <w:sz w:val="28"/>
          <w:szCs w:val="28"/>
        </w:rPr>
        <w:t>Организационный момент.  Целеполагание</w:t>
      </w:r>
    </w:p>
    <w:p w:rsidR="00CD0922" w:rsidRPr="009E027D" w:rsidRDefault="00CD0922" w:rsidP="00B75B77">
      <w:pPr>
        <w:autoSpaceDE w:val="0"/>
        <w:autoSpaceDN w:val="0"/>
        <w:adjustRightInd w:val="0"/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 w:rsidRPr="00B75B77">
        <w:rPr>
          <w:rFonts w:ascii="Times New Roman" w:hAnsi="Times New Roman"/>
          <w:b/>
          <w:sz w:val="28"/>
          <w:szCs w:val="28"/>
        </w:rPr>
        <w:t xml:space="preserve">Задание № 1. </w:t>
      </w:r>
      <w:r w:rsidRPr="00B75B77">
        <w:rPr>
          <w:rFonts w:ascii="Times New Roman" w:hAnsi="Times New Roman"/>
          <w:bCs/>
          <w:sz w:val="28"/>
          <w:szCs w:val="28"/>
        </w:rPr>
        <w:t xml:space="preserve">Зачеркните все одинаковые гласные буквы, </w:t>
      </w:r>
      <w:r w:rsidRPr="009E027D">
        <w:rPr>
          <w:rFonts w:ascii="Times New Roman" w:hAnsi="Times New Roman"/>
          <w:bCs/>
          <w:sz w:val="28"/>
          <w:szCs w:val="28"/>
        </w:rPr>
        <w:t>из оставшихся букв составьте слово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CD0922" w:rsidRPr="00E31C26" w:rsidRDefault="00CD0922" w:rsidP="00E31C26">
      <w:pPr>
        <w:spacing w:before="0" w:beforeAutospacing="0" w:after="120"/>
        <w:ind w:right="0" w:firstLine="0"/>
        <w:jc w:val="center"/>
        <w:rPr>
          <w:rFonts w:ascii="Times New Roman" w:hAnsi="Times New Roman"/>
          <w:sz w:val="28"/>
          <w:szCs w:val="28"/>
        </w:rPr>
      </w:pPr>
      <w:r w:rsidRPr="00E31C2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25pt;height:207pt">
            <v:imagedata r:id="rId5" o:title=""/>
          </v:shape>
        </w:pic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Какое слово составили? (сказки)</w:t>
      </w:r>
    </w:p>
    <w:p w:rsidR="00CD0922" w:rsidRDefault="00CD0922" w:rsidP="00CC1A1F">
      <w:pPr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 - </w:t>
      </w:r>
      <w:r>
        <w:rPr>
          <w:rFonts w:ascii="Times New Roman" w:hAnsi="Times New Roman"/>
          <w:sz w:val="28"/>
          <w:szCs w:val="28"/>
        </w:rPr>
        <w:t>Какие бывают сказки?  (народные, авторские)</w:t>
      </w:r>
    </w:p>
    <w:p w:rsidR="00CD0922" w:rsidRDefault="00CD0922" w:rsidP="00E31C26">
      <w:pPr>
        <w:tabs>
          <w:tab w:val="left" w:pos="1440"/>
        </w:tabs>
        <w:spacing w:before="0" w:beforeAutospacing="0" w:after="12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Какие сказки называют авторским? (обработанные или пересказанные авторами)</w:t>
      </w:r>
    </w:p>
    <w:p w:rsidR="00CD0922" w:rsidRDefault="00CD0922" w:rsidP="00E31C26">
      <w:pPr>
        <w:spacing w:before="0" w:beforeAutospacing="0" w:after="0"/>
        <w:ind w:righ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 Назовите фамилии писателей-сказочников, произведения,                 которых вы читали? (А.С.Пушкин, П.П.Ершов, П.Бажов, С.Т.Аксаков)</w:t>
      </w:r>
    </w:p>
    <w:p w:rsidR="00CD0922" w:rsidRDefault="00CD0922" w:rsidP="00050DD8">
      <w:pPr>
        <w:spacing w:before="0" w:beforeAutospacing="0" w:after="0"/>
        <w:ind w:right="0" w:firstLine="0"/>
        <w:rPr>
          <w:rFonts w:ascii="Times New Roman" w:hAnsi="Times New Roman"/>
          <w:b/>
          <w:sz w:val="28"/>
          <w:szCs w:val="28"/>
        </w:rPr>
      </w:pPr>
    </w:p>
    <w:p w:rsidR="00CD0922" w:rsidRPr="00C24D6B" w:rsidRDefault="00CD0922" w:rsidP="00C24D6B">
      <w:pPr>
        <w:pStyle w:val="ListParagraph"/>
        <w:numPr>
          <w:ilvl w:val="0"/>
          <w:numId w:val="6"/>
        </w:numPr>
        <w:spacing w:before="0" w:beforeAutospacing="0" w:after="0"/>
        <w:ind w:right="0"/>
        <w:rPr>
          <w:rFonts w:ascii="Times New Roman" w:hAnsi="Times New Roman"/>
          <w:b/>
          <w:sz w:val="28"/>
          <w:szCs w:val="28"/>
        </w:rPr>
      </w:pPr>
      <w:r w:rsidRPr="00C24D6B">
        <w:rPr>
          <w:rFonts w:ascii="Times New Roman" w:hAnsi="Times New Roman"/>
          <w:b/>
          <w:sz w:val="28"/>
          <w:szCs w:val="28"/>
        </w:rPr>
        <w:t>Работа над темой.</w:t>
      </w:r>
    </w:p>
    <w:p w:rsidR="00CD0922" w:rsidRDefault="00CD0922" w:rsidP="00050DD8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</w:p>
    <w:p w:rsidR="00CD0922" w:rsidRDefault="00CD0922" w:rsidP="00050DD8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Слово учителя о сказке и об Аксакове.</w:t>
      </w:r>
    </w:p>
    <w:p w:rsidR="00CD0922" w:rsidRDefault="00CD0922" w:rsidP="00050DD8">
      <w:pPr>
        <w:spacing w:before="0" w:beforeAutospacing="0" w:after="0"/>
        <w:ind w:right="0" w:firstLine="0"/>
        <w:rPr>
          <w:rFonts w:ascii="Times New Roman" w:hAnsi="Times New Roman"/>
          <w:b/>
          <w:sz w:val="28"/>
          <w:szCs w:val="28"/>
        </w:rPr>
      </w:pPr>
    </w:p>
    <w:p w:rsidR="00CD0922" w:rsidRPr="009E027D" w:rsidRDefault="00CD0922" w:rsidP="00050DD8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2</w:t>
      </w:r>
      <w:r w:rsidRPr="00B75B77">
        <w:rPr>
          <w:rFonts w:ascii="Times New Roman" w:hAnsi="Times New Roman"/>
          <w:b/>
          <w:sz w:val="28"/>
          <w:szCs w:val="28"/>
        </w:rPr>
        <w:t>.</w:t>
      </w:r>
      <w:r w:rsidRPr="009E027D">
        <w:rPr>
          <w:rFonts w:ascii="Arial" w:hAnsi="Arial" w:cs="Arial"/>
          <w:b/>
          <w:bCs/>
          <w:color w:val="F00000"/>
          <w:sz w:val="28"/>
          <w:szCs w:val="28"/>
        </w:rPr>
        <w:t xml:space="preserve"> </w:t>
      </w:r>
      <w:r w:rsidRPr="009E027D">
        <w:rPr>
          <w:rFonts w:ascii="Times New Roman" w:hAnsi="Times New Roman"/>
          <w:bCs/>
          <w:sz w:val="28"/>
          <w:szCs w:val="28"/>
        </w:rPr>
        <w:t>Дополните предложения после выделенных слов: далеко..., его друзья..., сказка...</w:t>
      </w:r>
    </w:p>
    <w:p w:rsidR="00CD0922" w:rsidRPr="00E31C26" w:rsidRDefault="00CD0922" w:rsidP="00050DD8">
      <w:pPr>
        <w:spacing w:before="0" w:beforeAutospacing="0" w:after="0"/>
        <w:ind w:right="0" w:firstLine="0"/>
        <w:rPr>
          <w:rFonts w:ascii="Times New Roman" w:hAnsi="Times New Roman"/>
          <w:b/>
          <w:sz w:val="28"/>
          <w:szCs w:val="28"/>
        </w:rPr>
      </w:pPr>
      <w:r w:rsidRPr="00E31C26">
        <w:rPr>
          <w:rFonts w:ascii="Times New Roman" w:hAnsi="Times New Roman"/>
          <w:b/>
          <w:sz w:val="28"/>
          <w:szCs w:val="28"/>
        </w:rPr>
        <w:pict>
          <v:shape id="_x0000_i1026" type="#_x0000_t75" style="width:480pt;height:238.5pt">
            <v:imagedata r:id="rId6" o:title=""/>
          </v:shape>
        </w:pict>
      </w:r>
    </w:p>
    <w:p w:rsidR="00CD0922" w:rsidRPr="009E027D" w:rsidRDefault="00CD0922" w:rsidP="009E027D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 w:rsidRPr="009E027D">
        <w:rPr>
          <w:rFonts w:ascii="Times New Roman" w:hAnsi="Times New Roman"/>
          <w:b/>
          <w:bCs/>
          <w:sz w:val="28"/>
          <w:szCs w:val="28"/>
        </w:rPr>
        <w:t>Задание № 3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9E027D">
        <w:rPr>
          <w:rFonts w:ascii="Times New Roman" w:hAnsi="Times New Roman"/>
          <w:bCs/>
          <w:sz w:val="28"/>
          <w:szCs w:val="28"/>
        </w:rPr>
        <w:t>Ответьте на вопрос и напишите правильный ответ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Проверка восприятия сказки. Викторина по сказке «Аленький цветочек». </w:t>
      </w:r>
    </w:p>
    <w:p w:rsidR="00CD0922" w:rsidRPr="00E31C26" w:rsidRDefault="00CD0922" w:rsidP="00C276F4">
      <w:pPr>
        <w:spacing w:before="0" w:beforeAutospacing="0" w:after="0"/>
        <w:ind w:right="0" w:firstLine="0"/>
        <w:rPr>
          <w:rFonts w:ascii="Times New Roman" w:hAnsi="Times New Roman"/>
          <w:b/>
          <w:sz w:val="28"/>
          <w:szCs w:val="28"/>
        </w:rPr>
      </w:pPr>
      <w:r w:rsidRPr="00E31C26">
        <w:rPr>
          <w:rFonts w:ascii="Times New Roman" w:hAnsi="Times New Roman"/>
          <w:b/>
          <w:sz w:val="28"/>
          <w:szCs w:val="28"/>
        </w:rPr>
        <w:pict>
          <v:shape id="_x0000_i1027" type="#_x0000_t75" style="width:486pt;height:246.75pt">
            <v:imagedata r:id="rId7" o:title=""/>
          </v:shape>
        </w:pict>
      </w:r>
    </w:p>
    <w:p w:rsidR="00CD0922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D0922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D0922" w:rsidRPr="00E31C26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E31C26">
        <w:rPr>
          <w:rFonts w:ascii="Times New Roman" w:hAnsi="Times New Roman"/>
          <w:b/>
          <w:sz w:val="28"/>
          <w:szCs w:val="28"/>
        </w:rPr>
        <w:pict>
          <v:shape id="_x0000_i1028" type="#_x0000_t75" style="width:390.75pt;height:228.75pt">
            <v:imagedata r:id="rId8" o:title=""/>
          </v:shape>
        </w:pict>
      </w:r>
    </w:p>
    <w:p w:rsidR="00CD0922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D0922" w:rsidRPr="00E31C26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E31C26">
        <w:rPr>
          <w:rFonts w:ascii="Times New Roman" w:hAnsi="Times New Roman"/>
          <w:b/>
          <w:sz w:val="28"/>
          <w:szCs w:val="28"/>
        </w:rPr>
        <w:pict>
          <v:shape id="_x0000_i1029" type="#_x0000_t75" style="width:388.5pt;height:229.5pt">
            <v:imagedata r:id="rId9" o:title=""/>
          </v:shape>
        </w:pict>
      </w:r>
    </w:p>
    <w:p w:rsidR="00CD0922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D0922" w:rsidRPr="00E31C26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E31C26">
        <w:rPr>
          <w:rFonts w:ascii="Times New Roman" w:hAnsi="Times New Roman"/>
          <w:b/>
          <w:sz w:val="28"/>
          <w:szCs w:val="28"/>
        </w:rPr>
        <w:pict>
          <v:shape id="_x0000_i1030" type="#_x0000_t75" style="width:387pt;height:217.5pt">
            <v:imagedata r:id="rId10" o:title=""/>
          </v:shape>
        </w:pict>
      </w:r>
    </w:p>
    <w:p w:rsidR="00CD0922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D0922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D0922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D0922" w:rsidRPr="00E31C26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E31C26">
        <w:rPr>
          <w:rFonts w:ascii="Times New Roman" w:hAnsi="Times New Roman"/>
          <w:b/>
          <w:sz w:val="28"/>
          <w:szCs w:val="28"/>
        </w:rPr>
        <w:pict>
          <v:shape id="_x0000_i1031" type="#_x0000_t75" style="width:388.5pt;height:209.25pt">
            <v:imagedata r:id="rId11" o:title=""/>
          </v:shape>
        </w:pict>
      </w:r>
    </w:p>
    <w:p w:rsidR="00CD0922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D0922" w:rsidRPr="00E31C26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E31C26">
        <w:rPr>
          <w:rFonts w:ascii="Times New Roman" w:hAnsi="Times New Roman"/>
          <w:b/>
          <w:sz w:val="28"/>
          <w:szCs w:val="28"/>
        </w:rPr>
        <w:pict>
          <v:shape id="_x0000_i1032" type="#_x0000_t75" style="width:390.75pt;height:236.25pt">
            <v:imagedata r:id="rId12" o:title=""/>
          </v:shape>
        </w:pict>
      </w:r>
    </w:p>
    <w:p w:rsidR="00CD0922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D0922" w:rsidRPr="009E027D" w:rsidRDefault="00CD0922" w:rsidP="00C24D6B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Подготовка к лимерику: </w:t>
      </w:r>
      <w:r w:rsidRPr="009E027D">
        <w:rPr>
          <w:rFonts w:ascii="Times New Roman" w:hAnsi="Times New Roman"/>
          <w:b/>
          <w:sz w:val="28"/>
          <w:szCs w:val="28"/>
        </w:rPr>
        <w:t>Игра «Да - Нетка».</w:t>
      </w:r>
    </w:p>
    <w:p w:rsidR="00CD0922" w:rsidRDefault="00CD0922" w:rsidP="009E027D">
      <w:pPr>
        <w:pStyle w:val="ListParagraph"/>
        <w:spacing w:before="0" w:beforeAutospacing="0" w:after="0"/>
        <w:ind w:left="0" w:righ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Сегодня на уроке мы отправимся в мир сказки. Отгадать имя сказочного героя сказки нам поможет игра «Да -Нетка». Я задумала: кто-то был добросердечным и тем самым спас жизнь другому человеку.</w:t>
      </w:r>
    </w:p>
    <w:p w:rsidR="00CD0922" w:rsidRDefault="00CD0922" w:rsidP="002F28F4">
      <w:pPr>
        <w:pStyle w:val="ListParagraph"/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</w:p>
    <w:p w:rsidR="00CD0922" w:rsidRDefault="00CD0922" w:rsidP="002F28F4">
      <w:pPr>
        <w:pStyle w:val="ListParagraph"/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учащихся                                   Ответы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1).</w:t>
      </w:r>
      <w:r w:rsidRPr="002F28F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герой природного мира?                                    Да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2).Это человек?                                                               Да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3).Этот человек богатый                                                Да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4).Этот герой старый?                                                    Нет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5).Этот герой молодая девушка?                                   Да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6). У нее есть сестры?                                                     Да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7). У неё есть мачеха?                                                     Нет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8).У неё есть мать и отец?                                              Да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9).У нее есть отец, но нет матери?                                Да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10).Она живет с отцом и сестрами в богатом доме?   Да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 У этой девушки отец – купец?                                Да</w:t>
      </w:r>
    </w:p>
    <w:p w:rsidR="00CD0922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12). Это Настенка из сказки «Аленький цветочек»     Да  (</w:t>
      </w:r>
      <w:r w:rsidRPr="000B0071">
        <w:rPr>
          <w:rFonts w:ascii="Times New Roman" w:hAnsi="Times New Roman"/>
          <w:sz w:val="24"/>
          <w:szCs w:val="24"/>
        </w:rPr>
        <w:t>изображение Настеньки)</w:t>
      </w:r>
    </w:p>
    <w:p w:rsidR="00CD0922" w:rsidRPr="009E027D" w:rsidRDefault="00CD0922" w:rsidP="009E027D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 w:rsidRPr="009E027D">
        <w:rPr>
          <w:rFonts w:ascii="Times New Roman" w:hAnsi="Times New Roman"/>
          <w:sz w:val="28"/>
          <w:szCs w:val="28"/>
        </w:rPr>
        <w:t>(С помощью схемы игры «Да-Нетка</w:t>
      </w:r>
      <w:r>
        <w:rPr>
          <w:rFonts w:ascii="Times New Roman" w:hAnsi="Times New Roman"/>
          <w:sz w:val="28"/>
          <w:szCs w:val="28"/>
        </w:rPr>
        <w:t>»дети отгадывают героя сказки)</w:t>
      </w:r>
    </w:p>
    <w:p w:rsidR="00CD0922" w:rsidRPr="000B0071" w:rsidRDefault="00CD0922" w:rsidP="002F28F4">
      <w:pPr>
        <w:spacing w:before="0" w:beforeAutospacing="0" w:after="0"/>
        <w:ind w:right="0" w:firstLine="0"/>
        <w:rPr>
          <w:rFonts w:ascii="Times New Roman" w:hAnsi="Times New Roman"/>
          <w:sz w:val="24"/>
          <w:szCs w:val="24"/>
        </w:rPr>
      </w:pPr>
    </w:p>
    <w:p w:rsidR="00CD0922" w:rsidRPr="00C24D6B" w:rsidRDefault="00CD0922" w:rsidP="00C24D6B">
      <w:pPr>
        <w:pStyle w:val="ListParagraph"/>
        <w:numPr>
          <w:ilvl w:val="0"/>
          <w:numId w:val="6"/>
        </w:numPr>
        <w:spacing w:before="0" w:beforeAutospacing="0" w:after="0"/>
        <w:ind w:righ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Художественное чтение</w:t>
      </w:r>
      <w:r w:rsidRPr="00C24D6B">
        <w:rPr>
          <w:rFonts w:ascii="Times New Roman" w:hAnsi="Times New Roman"/>
          <w:b/>
          <w:sz w:val="28"/>
          <w:szCs w:val="28"/>
        </w:rPr>
        <w:t xml:space="preserve"> отрывка из сказки учащихся.</w:t>
      </w:r>
    </w:p>
    <w:p w:rsidR="00CD0922" w:rsidRPr="000B0071" w:rsidRDefault="00CD0922" w:rsidP="00C24D6B">
      <w:pPr>
        <w:pStyle w:val="ListParagraph"/>
        <w:numPr>
          <w:ilvl w:val="0"/>
          <w:numId w:val="6"/>
        </w:numPr>
        <w:spacing w:before="0" w:beforeAutospacing="0" w:after="0"/>
        <w:ind w:right="0"/>
        <w:rPr>
          <w:rFonts w:ascii="Times New Roman" w:hAnsi="Times New Roman"/>
          <w:b/>
          <w:sz w:val="28"/>
          <w:szCs w:val="28"/>
        </w:rPr>
      </w:pPr>
      <w:r w:rsidRPr="000B0071">
        <w:rPr>
          <w:rFonts w:ascii="Times New Roman" w:hAnsi="Times New Roman"/>
          <w:b/>
          <w:sz w:val="28"/>
          <w:szCs w:val="28"/>
        </w:rPr>
        <w:t>Физминутка.</w:t>
      </w:r>
    </w:p>
    <w:p w:rsidR="00CD0922" w:rsidRDefault="00CD0922" w:rsidP="000B0071">
      <w:pPr>
        <w:spacing w:before="0" w:beforeAutospacing="0" w:after="0"/>
        <w:ind w:left="360" w:right="0" w:firstLine="0"/>
        <w:rPr>
          <w:rFonts w:ascii="Times New Roman" w:hAnsi="Times New Roman"/>
          <w:sz w:val="28"/>
          <w:szCs w:val="28"/>
        </w:rPr>
      </w:pPr>
      <w:r w:rsidRPr="000B0071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Вы читали?</w:t>
      </w:r>
    </w:p>
    <w:p w:rsidR="00CD0922" w:rsidRDefault="00CD0922" w:rsidP="000B0071">
      <w:pPr>
        <w:spacing w:before="0" w:beforeAutospacing="0" w:after="0"/>
        <w:ind w:left="360"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Ученики: </w:t>
      </w:r>
      <w:r>
        <w:rPr>
          <w:rFonts w:ascii="Times New Roman" w:hAnsi="Times New Roman"/>
          <w:sz w:val="28"/>
          <w:szCs w:val="28"/>
        </w:rPr>
        <w:t>Мы читали!</w:t>
      </w:r>
    </w:p>
    <w:p w:rsidR="00CD0922" w:rsidRDefault="00CD0922" w:rsidP="000B0071">
      <w:pPr>
        <w:spacing w:before="0" w:beforeAutospacing="0" w:after="0"/>
        <w:ind w:left="360"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А теперь все быстро встали!</w:t>
      </w:r>
    </w:p>
    <w:p w:rsidR="00CD0922" w:rsidRDefault="00CD0922" w:rsidP="000B0071">
      <w:pPr>
        <w:spacing w:before="0" w:beforeAutospacing="0" w:after="0"/>
        <w:ind w:left="360"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  <w:sectPr w:rsidR="00CD0922" w:rsidSect="00050DD8">
          <w:pgSz w:w="11906" w:h="16838"/>
          <w:pgMar w:top="851" w:right="851" w:bottom="567" w:left="1418" w:header="709" w:footer="709" w:gutter="0"/>
          <w:cols w:space="708"/>
          <w:docGrid w:linePitch="360"/>
        </w:sectPr>
      </w:pP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Вверх поднимем наши ручки</w:t>
      </w: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 w:rsidRPr="000B0071">
        <w:rPr>
          <w:rFonts w:ascii="Times New Roman" w:hAnsi="Times New Roman"/>
          <w:sz w:val="28"/>
          <w:szCs w:val="28"/>
        </w:rPr>
        <w:t>И дотянемся до тучки!</w:t>
      </w: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Уходи от нас скорей!</w:t>
      </w: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пугай ты нас, детей!</w:t>
      </w: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к нам солнышко пришло,</w:t>
      </w: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Стало весело, светло!</w:t>
      </w: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Громче музыка играй,</w:t>
      </w: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на танец приглашай!</w:t>
      </w:r>
    </w:p>
    <w:p w:rsidR="00CD0922" w:rsidRDefault="00CD0922" w:rsidP="000B0071">
      <w:pPr>
        <w:spacing w:before="0" w:beforeAutospacing="0" w:after="0"/>
        <w:ind w:left="360" w:right="0" w:firstLine="0"/>
        <w:rPr>
          <w:rFonts w:ascii="Times New Roman" w:hAnsi="Times New Roman"/>
          <w:sz w:val="28"/>
          <w:szCs w:val="28"/>
        </w:rPr>
        <w:sectPr w:rsidR="00CD0922" w:rsidSect="00F46B4E">
          <w:type w:val="continuous"/>
          <w:pgSz w:w="11906" w:h="16838"/>
          <w:pgMar w:top="851" w:right="851" w:bottom="567" w:left="1418" w:header="709" w:footer="709" w:gutter="0"/>
          <w:cols w:num="2" w:space="708" w:equalWidth="0">
            <w:col w:w="4464" w:space="708"/>
            <w:col w:w="4464"/>
          </w:cols>
          <w:docGrid w:linePitch="360"/>
        </w:sectPr>
      </w:pPr>
    </w:p>
    <w:p w:rsidR="00CD0922" w:rsidRPr="000B0071" w:rsidRDefault="00CD0922" w:rsidP="000B0071">
      <w:pPr>
        <w:spacing w:before="0" w:beforeAutospacing="0" w:after="0"/>
        <w:ind w:left="360" w:right="0" w:firstLine="0"/>
        <w:rPr>
          <w:rFonts w:ascii="Times New Roman" w:hAnsi="Times New Roman"/>
          <w:sz w:val="28"/>
          <w:szCs w:val="28"/>
        </w:rPr>
      </w:pPr>
    </w:p>
    <w:p w:rsidR="00CD0922" w:rsidRPr="00C24D6B" w:rsidRDefault="00CD0922" w:rsidP="00C24D6B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- </w:t>
      </w:r>
      <w:r w:rsidRPr="00C24D6B">
        <w:rPr>
          <w:rFonts w:ascii="Times New Roman" w:hAnsi="Times New Roman"/>
          <w:sz w:val="28"/>
          <w:szCs w:val="28"/>
        </w:rPr>
        <w:t>Давайте выразим своё отношение к герою сказки через лимерик.</w:t>
      </w:r>
    </w:p>
    <w:p w:rsidR="00CD0922" w:rsidRDefault="00CD0922" w:rsidP="001E1B2B">
      <w:pPr>
        <w:pStyle w:val="ListParagraph"/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необходимо для создания лимерика?</w:t>
      </w:r>
    </w:p>
    <w:p w:rsidR="00CD0922" w:rsidRDefault="00CD0922" w:rsidP="001E1B2B">
      <w:pPr>
        <w:pStyle w:val="ListParagraph"/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учащихся:</w:t>
      </w:r>
    </w:p>
    <w:p w:rsidR="00CD0922" w:rsidRDefault="00CD0922" w:rsidP="001E1B2B">
      <w:pPr>
        <w:pStyle w:val="ListParagraph"/>
        <w:numPr>
          <w:ilvl w:val="0"/>
          <w:numId w:val="4"/>
        </w:numPr>
        <w:spacing w:before="0" w:beforeAutospacing="0" w:after="0"/>
        <w:ind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Нужно подобрать слова – рифмы, характеризующие Настеньку.</w:t>
      </w:r>
    </w:p>
    <w:p w:rsidR="00CD0922" w:rsidRDefault="00CD0922" w:rsidP="001E1B2B">
      <w:pPr>
        <w:pStyle w:val="ListParagraph"/>
        <w:numPr>
          <w:ilvl w:val="0"/>
          <w:numId w:val="4"/>
        </w:numPr>
        <w:spacing w:before="0" w:beforeAutospacing="0" w:after="0"/>
        <w:ind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надо определить черты характера героя и его действия.</w:t>
      </w:r>
    </w:p>
    <w:p w:rsidR="00CD0922" w:rsidRDefault="00CD0922" w:rsidP="001E1B2B">
      <w:pPr>
        <w:spacing w:before="0" w:beforeAutospacing="0" w:after="0"/>
        <w:ind w:left="1080"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Правильно. Предлагаю начать работу с черты характера </w:t>
      </w:r>
    </w:p>
    <w:p w:rsidR="00CD0922" w:rsidRDefault="00CD0922" w:rsidP="00F46B4E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1E1B2B">
        <w:rPr>
          <w:rFonts w:ascii="Times New Roman" w:hAnsi="Times New Roman"/>
          <w:sz w:val="28"/>
          <w:szCs w:val="28"/>
        </w:rPr>
        <w:t>Настеньки – добросердечная.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CD0922" w:rsidRDefault="00CD0922" w:rsidP="005F2AD1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Черты характера героя                     Действие героя</w:t>
      </w:r>
    </w:p>
    <w:p w:rsidR="00CD0922" w:rsidRDefault="00CD0922" w:rsidP="005F2AD1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Добросердечная                                 Пожалела, полюбила, освободила</w:t>
      </w:r>
    </w:p>
    <w:p w:rsidR="00CD0922" w:rsidRDefault="00CD0922" w:rsidP="005F2AD1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Пригожая                                           Была хороша собой</w:t>
      </w:r>
    </w:p>
    <w:p w:rsidR="00CD0922" w:rsidRDefault="00CD0922" w:rsidP="005F2AD1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Любящая                                            Любили отца и сестер</w:t>
      </w:r>
    </w:p>
    <w:p w:rsidR="00CD0922" w:rsidRDefault="00CD0922" w:rsidP="005F2AD1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Скромная                                           Попросила не дорогой подарок</w:t>
      </w:r>
    </w:p>
    <w:p w:rsidR="00CD0922" w:rsidRDefault="00CD0922" w:rsidP="005F2AD1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Терпеливая                                         Ждала отца</w:t>
      </w:r>
    </w:p>
    <w:p w:rsidR="00CD0922" w:rsidRDefault="00CD0922" w:rsidP="005F2AD1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Смелая                                               Не испугалась чудища</w:t>
      </w:r>
    </w:p>
    <w:p w:rsidR="00CD0922" w:rsidRDefault="00CD0922" w:rsidP="005F2AD1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Ласковая                                            Вела разговоры с чудищем</w:t>
      </w:r>
    </w:p>
    <w:p w:rsidR="00CD0922" w:rsidRDefault="00CD0922" w:rsidP="005F2AD1">
      <w:pPr>
        <w:spacing w:before="0" w:beforeAutospacing="0" w:after="0"/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Честная                                               Вернулась к чудищу.</w:t>
      </w:r>
    </w:p>
    <w:p w:rsidR="00CD0922" w:rsidRDefault="00CD0922" w:rsidP="0017526A">
      <w:pPr>
        <w:spacing w:before="0" w:beforeAutospacing="0" w:after="0"/>
        <w:ind w:right="0" w:firstLine="0"/>
        <w:rPr>
          <w:rFonts w:ascii="Times New Roman" w:hAnsi="Times New Roman"/>
          <w:b/>
          <w:bCs/>
          <w:sz w:val="28"/>
          <w:szCs w:val="28"/>
        </w:rPr>
      </w:pPr>
    </w:p>
    <w:p w:rsidR="00CD0922" w:rsidRDefault="00CD0922" w:rsidP="0017526A">
      <w:pPr>
        <w:spacing w:before="0" w:beforeAutospacing="0" w:after="0"/>
        <w:ind w:right="0" w:firstLine="0"/>
        <w:rPr>
          <w:rFonts w:ascii="Times New Roman" w:hAnsi="Times New Roman"/>
          <w:b/>
          <w:sz w:val="28"/>
          <w:szCs w:val="28"/>
        </w:rPr>
      </w:pPr>
      <w:r w:rsidRPr="0017526A">
        <w:rPr>
          <w:rFonts w:ascii="Times New Roman" w:hAnsi="Times New Roman"/>
          <w:b/>
          <w:bCs/>
          <w:sz w:val="28"/>
          <w:szCs w:val="28"/>
        </w:rPr>
        <w:t xml:space="preserve">Задание № 4. </w:t>
      </w:r>
      <w:r w:rsidRPr="0017526A">
        <w:rPr>
          <w:rFonts w:ascii="Times New Roman" w:hAnsi="Times New Roman"/>
          <w:b/>
          <w:sz w:val="28"/>
          <w:szCs w:val="28"/>
        </w:rPr>
        <w:t>Правила составление лимерика (повторение).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D0922" w:rsidRDefault="00CD0922" w:rsidP="0017526A">
      <w:pPr>
        <w:spacing w:before="0" w:beforeAutospacing="0" w:after="0"/>
        <w:ind w:right="0" w:firstLine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А) </w:t>
      </w:r>
      <w:r w:rsidRPr="00C24D6B">
        <w:rPr>
          <w:rFonts w:ascii="Times New Roman" w:hAnsi="Times New Roman"/>
          <w:b/>
          <w:bCs/>
          <w:iCs/>
          <w:sz w:val="28"/>
          <w:szCs w:val="28"/>
        </w:rPr>
        <w:t>Соедините логические цепи</w:t>
      </w:r>
      <w:r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CD0922" w:rsidRPr="00F46B4E" w:rsidRDefault="00CD0922" w:rsidP="00F46B4E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F46B4E">
        <w:rPr>
          <w:rFonts w:ascii="Times New Roman" w:hAnsi="Times New Roman"/>
          <w:b/>
          <w:sz w:val="28"/>
          <w:szCs w:val="28"/>
        </w:rPr>
        <w:pict>
          <v:shape id="_x0000_i1033" type="#_x0000_t75" style="width:462pt;height:230.25pt">
            <v:imagedata r:id="rId13" o:title=""/>
          </v:shape>
        </w:pict>
      </w:r>
    </w:p>
    <w:p w:rsidR="00CD0922" w:rsidRPr="0017526A" w:rsidRDefault="00CD0922" w:rsidP="0017526A">
      <w:pPr>
        <w:spacing w:before="0" w:beforeAutospacing="0" w:after="0"/>
        <w:ind w:right="0" w:firstLine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Б) </w:t>
      </w:r>
      <w:r w:rsidRPr="00C24D6B">
        <w:rPr>
          <w:rFonts w:ascii="Times New Roman" w:hAnsi="Times New Roman"/>
          <w:b/>
          <w:sz w:val="28"/>
          <w:szCs w:val="28"/>
        </w:rPr>
        <w:t>Составление лимерика в группах.</w:t>
      </w:r>
      <w:r w:rsidRPr="0017526A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CD0922" w:rsidRDefault="00CD0922" w:rsidP="0017526A">
      <w:pPr>
        <w:spacing w:before="0" w:beforeAutospacing="0" w:after="0"/>
        <w:ind w:righ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C24D6B">
        <w:rPr>
          <w:rFonts w:ascii="Times New Roman" w:hAnsi="Times New Roman"/>
          <w:b/>
          <w:sz w:val="28"/>
          <w:szCs w:val="28"/>
        </w:rPr>
        <w:t>Чтение выводов детьми.</w:t>
      </w:r>
    </w:p>
    <w:p w:rsidR="00CD0922" w:rsidRPr="00F46B4E" w:rsidRDefault="00CD0922" w:rsidP="00F46B4E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F46B4E">
        <w:rPr>
          <w:rFonts w:ascii="Times New Roman" w:hAnsi="Times New Roman"/>
          <w:b/>
          <w:sz w:val="28"/>
          <w:szCs w:val="28"/>
        </w:rPr>
        <w:pict>
          <v:shape id="_x0000_i1034" type="#_x0000_t75" style="width:325.5pt;height:227.25pt">
            <v:imagedata r:id="rId14" o:title=""/>
          </v:shape>
        </w:pict>
      </w:r>
    </w:p>
    <w:p w:rsidR="00CD0922" w:rsidRDefault="00CD0922" w:rsidP="0017526A">
      <w:pPr>
        <w:spacing w:before="0" w:beforeAutospacing="0" w:after="0"/>
        <w:ind w:right="0"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№ 5</w:t>
      </w:r>
      <w:r w:rsidRPr="0017526A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Работа в группах. </w:t>
      </w:r>
      <w:r w:rsidRPr="0017526A">
        <w:rPr>
          <w:rFonts w:ascii="Times New Roman" w:hAnsi="Times New Roman"/>
          <w:b/>
          <w:bCs/>
          <w:sz w:val="28"/>
          <w:szCs w:val="28"/>
        </w:rPr>
        <w:t>Выделите желтым цветом слова-ассоциации к слову любовь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CD0922" w:rsidRPr="00F46B4E" w:rsidRDefault="00CD0922" w:rsidP="00F46B4E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46B4E">
        <w:rPr>
          <w:rFonts w:ascii="Times New Roman" w:hAnsi="Times New Roman"/>
          <w:b/>
          <w:bCs/>
          <w:sz w:val="28"/>
          <w:szCs w:val="28"/>
        </w:rPr>
        <w:pict>
          <v:shape id="_x0000_i1035" type="#_x0000_t75" style="width:365.25pt;height:178.5pt">
            <v:imagedata r:id="rId15" o:title=""/>
          </v:shape>
        </w:pict>
      </w:r>
    </w:p>
    <w:p w:rsidR="00CD0922" w:rsidRPr="0017526A" w:rsidRDefault="00CD0922" w:rsidP="0017526A">
      <w:pPr>
        <w:spacing w:before="0" w:beforeAutospacing="0" w:after="0"/>
        <w:ind w:right="0"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№ 6</w:t>
      </w:r>
      <w:r w:rsidRPr="0017526A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7526A">
        <w:rPr>
          <w:rFonts w:ascii="Times New Roman" w:hAnsi="Times New Roman"/>
          <w:b/>
          <w:bCs/>
          <w:sz w:val="28"/>
          <w:szCs w:val="28"/>
        </w:rPr>
        <w:t>Составьте кластер к слову ЛЮБОВЬ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17526A">
        <w:rPr>
          <w:rFonts w:ascii="Times New Roman" w:hAnsi="Times New Roman"/>
          <w:b/>
          <w:bCs/>
          <w:sz w:val="28"/>
          <w:szCs w:val="28"/>
        </w:rPr>
        <w:t xml:space="preserve"> используя  выделенные слова из задания № 5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CD0922" w:rsidRPr="00F46B4E" w:rsidRDefault="00CD0922" w:rsidP="00F46B4E">
      <w:pPr>
        <w:spacing w:before="0" w:beforeAutospacing="0" w:after="0"/>
        <w:ind w:right="0" w:firstLine="0"/>
        <w:jc w:val="center"/>
        <w:rPr>
          <w:rFonts w:ascii="Times New Roman" w:hAnsi="Times New Roman"/>
          <w:b/>
          <w:sz w:val="28"/>
          <w:szCs w:val="28"/>
        </w:rPr>
      </w:pPr>
      <w:r w:rsidRPr="00F46B4E">
        <w:rPr>
          <w:rFonts w:ascii="Times New Roman" w:hAnsi="Times New Roman"/>
          <w:b/>
          <w:sz w:val="28"/>
          <w:szCs w:val="28"/>
        </w:rPr>
        <w:pict>
          <v:shape id="_x0000_i1036" type="#_x0000_t75" style="width:375.75pt;height:202.5pt">
            <v:imagedata r:id="rId16" o:title=""/>
          </v:shape>
        </w:pict>
      </w:r>
    </w:p>
    <w:p w:rsidR="00CD0922" w:rsidRPr="0017526A" w:rsidRDefault="00CD0922" w:rsidP="0017526A">
      <w:pPr>
        <w:spacing w:before="0" w:beforeAutospacing="0" w:after="0"/>
        <w:ind w:righ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Заключительное с</w:t>
      </w:r>
      <w:r w:rsidRPr="0017526A">
        <w:rPr>
          <w:rFonts w:ascii="Times New Roman" w:hAnsi="Times New Roman"/>
          <w:b/>
          <w:sz w:val="28"/>
          <w:szCs w:val="28"/>
        </w:rPr>
        <w:t>лово учителя (стихотворение о любви).</w:t>
      </w:r>
    </w:p>
    <w:p w:rsidR="00CD0922" w:rsidRDefault="00CD0922" w:rsidP="00124EF8">
      <w:pPr>
        <w:spacing w:before="0" w:beforeAutospacing="0" w:after="0"/>
        <w:ind w:righ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Pr="00C24D6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Подведение итогов. Рефлексия. Д/З.</w:t>
      </w:r>
    </w:p>
    <w:sectPr w:rsidR="00CD0922" w:rsidSect="00F46B4E">
      <w:type w:val="continuous"/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E3083"/>
    <w:multiLevelType w:val="hybridMultilevel"/>
    <w:tmpl w:val="8A6CE3EA"/>
    <w:lvl w:ilvl="0" w:tplc="0B60E5CC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FAB08AF"/>
    <w:multiLevelType w:val="hybridMultilevel"/>
    <w:tmpl w:val="8ACE923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D6E2036"/>
    <w:multiLevelType w:val="hybridMultilevel"/>
    <w:tmpl w:val="E5F0D754"/>
    <w:lvl w:ilvl="0" w:tplc="B62AF732">
      <w:start w:val="1"/>
      <w:numFmt w:val="upperRoman"/>
      <w:lvlText w:val="%1."/>
      <w:lvlJc w:val="left"/>
      <w:pPr>
        <w:ind w:left="117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3">
    <w:nsid w:val="3A2F553C"/>
    <w:multiLevelType w:val="hybridMultilevel"/>
    <w:tmpl w:val="C22C8C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36E7431"/>
    <w:multiLevelType w:val="hybridMultilevel"/>
    <w:tmpl w:val="1BBC57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08462B0"/>
    <w:multiLevelType w:val="hybridMultilevel"/>
    <w:tmpl w:val="41AA780A"/>
    <w:lvl w:ilvl="0" w:tplc="FA38E5C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EB404F3"/>
    <w:multiLevelType w:val="hybridMultilevel"/>
    <w:tmpl w:val="FDB830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1CF7"/>
    <w:rsid w:val="00050DD8"/>
    <w:rsid w:val="000B0071"/>
    <w:rsid w:val="00124EF8"/>
    <w:rsid w:val="0017526A"/>
    <w:rsid w:val="001B321D"/>
    <w:rsid w:val="001E1B2B"/>
    <w:rsid w:val="002E7A17"/>
    <w:rsid w:val="002F28F4"/>
    <w:rsid w:val="0035142D"/>
    <w:rsid w:val="003D3DEB"/>
    <w:rsid w:val="00475717"/>
    <w:rsid w:val="004E0A77"/>
    <w:rsid w:val="005A14AE"/>
    <w:rsid w:val="005F2AD1"/>
    <w:rsid w:val="006F6714"/>
    <w:rsid w:val="008E44C4"/>
    <w:rsid w:val="009E027D"/>
    <w:rsid w:val="00A85B53"/>
    <w:rsid w:val="00AB1505"/>
    <w:rsid w:val="00B0053E"/>
    <w:rsid w:val="00B75B77"/>
    <w:rsid w:val="00C24D6B"/>
    <w:rsid w:val="00C276F4"/>
    <w:rsid w:val="00C54397"/>
    <w:rsid w:val="00CB7A03"/>
    <w:rsid w:val="00CC1A1F"/>
    <w:rsid w:val="00CC1CF7"/>
    <w:rsid w:val="00CD0922"/>
    <w:rsid w:val="00E31C26"/>
    <w:rsid w:val="00E81224"/>
    <w:rsid w:val="00F46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53E"/>
    <w:pPr>
      <w:spacing w:before="100" w:beforeAutospacing="1" w:after="200"/>
      <w:ind w:right="1134" w:firstLine="709"/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C1A1F"/>
    <w:pPr>
      <w:ind w:left="720"/>
      <w:contextualSpacing/>
    </w:pPr>
  </w:style>
  <w:style w:type="table" w:styleId="TableGrid">
    <w:name w:val="Table Grid"/>
    <w:basedOn w:val="TableNormal"/>
    <w:uiPriority w:val="99"/>
    <w:rsid w:val="006F671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119</TotalTime>
  <Pages>6</Pages>
  <Words>714</Words>
  <Characters>4076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Admin</cp:lastModifiedBy>
  <cp:revision>20</cp:revision>
  <dcterms:created xsi:type="dcterms:W3CDTF">2014-10-07T06:20:00Z</dcterms:created>
  <dcterms:modified xsi:type="dcterms:W3CDTF">2014-10-07T15:18:00Z</dcterms:modified>
</cp:coreProperties>
</file>