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B0F" w:rsidRPr="00B16F52" w:rsidRDefault="004A4B0F" w:rsidP="001E3AE3">
      <w:pPr>
        <w:jc w:val="center"/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КГУ "Средняя школа №11 отдела образования акимата г. Тараз"</w:t>
      </w: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Открытый урок</w:t>
      </w:r>
    </w:p>
    <w:p w:rsidR="004A4B0F" w:rsidRPr="00B16F52" w:rsidRDefault="004A4B0F" w:rsidP="00FB3F2F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 «Показательные уравнения и неравенства».</w:t>
      </w: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  <w:t>Класс</w:t>
      </w:r>
      <w:r w:rsidRPr="00B16F52">
        <w:rPr>
          <w:rFonts w:ascii="Times New Roman" w:hAnsi="Times New Roman"/>
          <w:sz w:val="28"/>
          <w:szCs w:val="28"/>
        </w:rPr>
        <w:t>: 11 "Б"</w:t>
      </w:r>
    </w:p>
    <w:p w:rsidR="004A4B0F" w:rsidRPr="00B16F52" w:rsidRDefault="004A4B0F" w:rsidP="00FB3F2F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</w:r>
      <w:r w:rsidRPr="00B16F52">
        <w:rPr>
          <w:rFonts w:ascii="Times New Roman" w:hAnsi="Times New Roman"/>
          <w:b/>
          <w:sz w:val="28"/>
          <w:szCs w:val="28"/>
        </w:rPr>
        <w:tab/>
        <w:t>Учитель</w:t>
      </w:r>
      <w:r w:rsidRPr="00B16F52">
        <w:rPr>
          <w:rFonts w:ascii="Times New Roman" w:hAnsi="Times New Roman"/>
          <w:sz w:val="28"/>
          <w:szCs w:val="28"/>
        </w:rPr>
        <w:t>: Волощина Наталья Ивановна</w:t>
      </w: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Default="004A4B0F" w:rsidP="00FB3F2F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Тараз-2014</w:t>
      </w:r>
    </w:p>
    <w:p w:rsidR="004A4B0F" w:rsidRPr="00B16F52" w:rsidRDefault="004A4B0F" w:rsidP="00FB3F2F">
      <w:pPr>
        <w:jc w:val="center"/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Цель урока:</w:t>
      </w:r>
    </w:p>
    <w:p w:rsidR="004A4B0F" w:rsidRPr="00B16F52" w:rsidRDefault="004A4B0F" w:rsidP="00264A5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обобщение знаний о способах решения показательных уравнений  и неравенств. Подготовка к ЕНТ.</w:t>
      </w:r>
    </w:p>
    <w:p w:rsidR="004A4B0F" w:rsidRPr="00B16F52" w:rsidRDefault="004A4B0F" w:rsidP="007C6EF3">
      <w:pPr>
        <w:pStyle w:val="ListParagraph"/>
        <w:rPr>
          <w:rFonts w:ascii="Times New Roman" w:hAnsi="Times New Roman"/>
          <w:sz w:val="28"/>
          <w:szCs w:val="28"/>
        </w:rPr>
      </w:pPr>
    </w:p>
    <w:p w:rsidR="004A4B0F" w:rsidRPr="00B16F52" w:rsidRDefault="004A4B0F" w:rsidP="007C6EF3">
      <w:pPr>
        <w:pStyle w:val="ListParagraph"/>
        <w:jc w:val="center"/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Задачи урока:</w:t>
      </w:r>
    </w:p>
    <w:p w:rsidR="004A4B0F" w:rsidRPr="00B16F52" w:rsidRDefault="004A4B0F" w:rsidP="00264A5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образовательная - формировать у учащихся адекватную самооценку при выборе уровня трудности самостоятельной работы;</w:t>
      </w:r>
    </w:p>
    <w:p w:rsidR="004A4B0F" w:rsidRPr="00B16F52" w:rsidRDefault="004A4B0F" w:rsidP="00264A5A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развивающая - развивать математическую речь при комментировании решения, при составлении алгоритмов выполнения задания;</w:t>
      </w:r>
    </w:p>
    <w:p w:rsidR="004A4B0F" w:rsidRPr="00B16F52" w:rsidRDefault="004A4B0F" w:rsidP="00462CA8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воспитательная - воспитывать взаимопомощь, организованность, самостоятельность, волю и упорство в достижении поставленной цели.</w:t>
      </w:r>
    </w:p>
    <w:p w:rsidR="004A4B0F" w:rsidRPr="00B16F52" w:rsidRDefault="004A4B0F" w:rsidP="007C6EF3">
      <w:pPr>
        <w:pStyle w:val="ListParagraph"/>
        <w:rPr>
          <w:rFonts w:ascii="Times New Roman" w:hAnsi="Times New Roman"/>
          <w:sz w:val="28"/>
          <w:szCs w:val="28"/>
        </w:rPr>
      </w:pPr>
    </w:p>
    <w:p w:rsidR="004A4B0F" w:rsidRPr="00B16F52" w:rsidRDefault="004A4B0F" w:rsidP="007C6EF3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Тип урока</w:t>
      </w:r>
      <w:r w:rsidRPr="00B16F52">
        <w:rPr>
          <w:rFonts w:ascii="Times New Roman" w:hAnsi="Times New Roman"/>
          <w:sz w:val="28"/>
          <w:szCs w:val="28"/>
        </w:rPr>
        <w:t>: урок обобщения и систематизации знаний по данной теме.</w:t>
      </w:r>
    </w:p>
    <w:p w:rsidR="004A4B0F" w:rsidRPr="00B16F52" w:rsidRDefault="004A4B0F" w:rsidP="007C6EF3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Методы</w:t>
      </w:r>
      <w:r w:rsidRPr="00B16F52">
        <w:rPr>
          <w:rFonts w:ascii="Times New Roman" w:hAnsi="Times New Roman"/>
          <w:sz w:val="28"/>
          <w:szCs w:val="28"/>
        </w:rPr>
        <w:t>: словесные, наглядные, практические, индивидуальные.</w:t>
      </w:r>
    </w:p>
    <w:p w:rsidR="004A4B0F" w:rsidRPr="00B16F52" w:rsidRDefault="004A4B0F" w:rsidP="007C6EF3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Необходимое оборудование и материалы:</w:t>
      </w:r>
    </w:p>
    <w:p w:rsidR="004A4B0F" w:rsidRPr="00B16F52" w:rsidRDefault="004A4B0F" w:rsidP="00EE3D33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интерактивная доска;</w:t>
      </w:r>
    </w:p>
    <w:p w:rsidR="004A4B0F" w:rsidRPr="00B16F52" w:rsidRDefault="004A4B0F" w:rsidP="00EE3D33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презентация к уроку;</w:t>
      </w:r>
    </w:p>
    <w:p w:rsidR="004A4B0F" w:rsidRPr="00B16F52" w:rsidRDefault="004A4B0F" w:rsidP="00EE3D33">
      <w:pPr>
        <w:pStyle w:val="ListParagraph"/>
        <w:numPr>
          <w:ilvl w:val="0"/>
          <w:numId w:val="4"/>
        </w:numPr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письменные принадлежности, раздаточный материал, цветные мелки.</w:t>
      </w:r>
    </w:p>
    <w:p w:rsidR="004A4B0F" w:rsidRPr="00B16F52" w:rsidRDefault="004A4B0F" w:rsidP="003E172A">
      <w:pPr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 xml:space="preserve">Мотивация учащихся: </w:t>
      </w:r>
      <w:r w:rsidRPr="00B16F52">
        <w:rPr>
          <w:rFonts w:ascii="Times New Roman" w:hAnsi="Times New Roman"/>
          <w:sz w:val="28"/>
          <w:szCs w:val="28"/>
        </w:rPr>
        <w:t>подготовка к ЕНТ для успешной его сдачи и поступления в ВУЗ, возможность самостоятельно выбрать учебные упражнения, проанализировать свои ошибки.</w:t>
      </w:r>
    </w:p>
    <w:p w:rsidR="004A4B0F" w:rsidRDefault="004A4B0F" w:rsidP="003E172A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A4B0F" w:rsidRPr="00B16F52" w:rsidRDefault="004A4B0F" w:rsidP="003E172A">
      <w:pPr>
        <w:jc w:val="center"/>
        <w:rPr>
          <w:rFonts w:ascii="Times New Roman" w:hAnsi="Times New Roman"/>
          <w:b/>
          <w:sz w:val="28"/>
          <w:szCs w:val="28"/>
        </w:rPr>
      </w:pPr>
      <w:r w:rsidRPr="00B16F52">
        <w:rPr>
          <w:rFonts w:ascii="Times New Roman" w:hAnsi="Times New Roman"/>
          <w:b/>
          <w:sz w:val="28"/>
          <w:szCs w:val="28"/>
        </w:rPr>
        <w:t>Ход и содержание урока.</w:t>
      </w:r>
    </w:p>
    <w:p w:rsidR="004A4B0F" w:rsidRPr="00B16F52" w:rsidRDefault="004A4B0F" w:rsidP="003E172A">
      <w:pPr>
        <w:rPr>
          <w:rFonts w:ascii="Times New Roman" w:hAnsi="Times New Roman"/>
          <w:i/>
          <w:sz w:val="28"/>
          <w:szCs w:val="28"/>
        </w:rPr>
        <w:sectPr w:rsidR="004A4B0F" w:rsidRPr="00B16F52" w:rsidSect="003E172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B16F52">
        <w:rPr>
          <w:rFonts w:ascii="Times New Roman" w:hAnsi="Times New Roman"/>
          <w:b/>
          <w:i/>
          <w:sz w:val="28"/>
          <w:szCs w:val="28"/>
        </w:rPr>
        <w:t>Организационный момент</w:t>
      </w:r>
      <w:r w:rsidRPr="00B16F52">
        <w:rPr>
          <w:rFonts w:ascii="Times New Roman" w:hAnsi="Times New Roman"/>
          <w:sz w:val="28"/>
          <w:szCs w:val="28"/>
        </w:rPr>
        <w:t>: приветствие, определение отсутствующих, сообщение темы, сформировать цель и задачи урока.</w:t>
      </w:r>
    </w:p>
    <w:p w:rsidR="004A4B0F" w:rsidRPr="00B16F52" w:rsidRDefault="004A4B0F" w:rsidP="003E172A">
      <w:pPr>
        <w:jc w:val="both"/>
        <w:rPr>
          <w:rFonts w:ascii="Times New Roman" w:hAnsi="Times New Roman"/>
          <w:sz w:val="28"/>
          <w:szCs w:val="28"/>
        </w:rPr>
        <w:sectPr w:rsidR="004A4B0F" w:rsidRPr="00B16F52" w:rsidSect="00DD1E82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B16F52">
        <w:rPr>
          <w:rFonts w:ascii="Times New Roman" w:hAnsi="Times New Roman"/>
          <w:b/>
          <w:i/>
          <w:sz w:val="28"/>
          <w:szCs w:val="28"/>
        </w:rPr>
        <w:t>Слово учителя</w:t>
      </w:r>
      <w:r w:rsidRPr="00B16F52">
        <w:rPr>
          <w:rFonts w:ascii="Times New Roman" w:hAnsi="Times New Roman"/>
          <w:i/>
          <w:sz w:val="28"/>
          <w:szCs w:val="28"/>
        </w:rPr>
        <w:t>:</w:t>
      </w:r>
      <w:r w:rsidRPr="00B16F52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16F52">
        <w:rPr>
          <w:rFonts w:ascii="Times New Roman" w:hAnsi="Times New Roman"/>
          <w:sz w:val="28"/>
          <w:szCs w:val="28"/>
        </w:rPr>
        <w:t xml:space="preserve"> Задание с использованием показательных функций, показательных уравнений и неравенств являются весьма популярными заданиями во всех вариантах тестов ЕНТ.</w:t>
      </w:r>
    </w:p>
    <w:p w:rsidR="004A4B0F" w:rsidRPr="00B16F52" w:rsidRDefault="004A4B0F" w:rsidP="00DD1E82">
      <w:pPr>
        <w:rPr>
          <w:rFonts w:ascii="Times New Roman" w:hAnsi="Times New Roman"/>
          <w:b/>
          <w:i/>
          <w:sz w:val="28"/>
          <w:szCs w:val="28"/>
        </w:rPr>
      </w:pPr>
      <w:r w:rsidRPr="00B16F52">
        <w:rPr>
          <w:rFonts w:ascii="Times New Roman" w:hAnsi="Times New Roman"/>
          <w:b/>
          <w:i/>
          <w:sz w:val="28"/>
          <w:szCs w:val="28"/>
        </w:rPr>
        <w:t>Повторение и закрепление теоретического материала.</w:t>
      </w:r>
    </w:p>
    <w:p w:rsidR="004A4B0F" w:rsidRPr="00B16F52" w:rsidRDefault="004A4B0F" w:rsidP="00DD1E82">
      <w:pPr>
        <w:rPr>
          <w:rFonts w:ascii="Times New Roman" w:hAnsi="Times New Roman"/>
          <w:sz w:val="28"/>
          <w:szCs w:val="28"/>
        </w:rPr>
        <w:sectPr w:rsidR="004A4B0F" w:rsidRPr="00B16F52" w:rsidSect="003E172A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4A4B0F" w:rsidRPr="00B16F52" w:rsidRDefault="004A4B0F" w:rsidP="003E172A">
      <w:pPr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В начале занятия учащиеся повторяют способы решения показательных уравнений и неравенств. Переход к равносильным уравнениям и неравенствам. Ответы учащихся сопровождаются показом слайдов презентации. </w:t>
      </w:r>
    </w:p>
    <w:p w:rsidR="004A4B0F" w:rsidRPr="00B16F52" w:rsidRDefault="004A4B0F" w:rsidP="003E172A">
      <w:pPr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После демонстрации Слайда целесообразно на доске записать примеры неравенств, которые учащиеся решают устно.</w:t>
      </w:r>
    </w:p>
    <w:p w:rsidR="004A4B0F" w:rsidRPr="00B16F52" w:rsidRDefault="004A4B0F" w:rsidP="00DD1E82">
      <w:pPr>
        <w:rPr>
          <w:rFonts w:ascii="Times New Roman" w:hAnsi="Times New Roman"/>
          <w:i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;      Ответ: </w:t>
      </w:r>
      <w:r w:rsidRPr="00B16F52">
        <w:rPr>
          <w:rFonts w:ascii="Times New Roman" w:hAnsi="Times New Roman"/>
          <w:sz w:val="28"/>
          <w:szCs w:val="28"/>
        </w:rPr>
        <w:fldChar w:fldCharType="begin"/>
      </w:r>
      <w:r w:rsidRPr="00B16F52">
        <w:rPr>
          <w:rFonts w:ascii="Times New Roman" w:hAnsi="Times New Roman"/>
          <w:sz w:val="28"/>
          <w:szCs w:val="28"/>
        </w:rPr>
        <w:instrText xml:space="preserve"> QUOTE </w:instrText>
      </w:r>
      <w:r w:rsidRPr="00A51D72">
        <w:rPr>
          <w:rFonts w:ascii="Times New Roman" w:hAnsi="Times New Roman"/>
          <w:sz w:val="28"/>
          <w:szCs w:val="28"/>
        </w:rPr>
        <w:pict>
          <v:shape id="_x0000_i1030" type="#_x0000_t75" style="width:30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B3F2F&quot;/&gt;&lt;wsp:rsid wsp:val=&quot;00012D03&quot;/&gt;&lt;wsp:rsid wsp:val=&quot;0004742F&quot;/&gt;&lt;wsp:rsid wsp:val=&quot;00081DC6&quot;/&gt;&lt;wsp:rsid wsp:val=&quot;000915EC&quot;/&gt;&lt;wsp:rsid wsp:val=&quot;00097953&quot;/&gt;&lt;wsp:rsid wsp:val=&quot;0015201C&quot;/&gt;&lt;wsp:rsid wsp:val=&quot;001661C9&quot;/&gt;&lt;wsp:rsid wsp:val=&quot;001D4757&quot;/&gt;&lt;wsp:rsid wsp:val=&quot;001E3AE3&quot;/&gt;&lt;wsp:rsid wsp:val=&quot;00264A5A&quot;/&gt;&lt;wsp:rsid wsp:val=&quot;00284BD1&quot;/&gt;&lt;wsp:rsid wsp:val=&quot;00317251&quot;/&gt;&lt;wsp:rsid wsp:val=&quot;003B206C&quot;/&gt;&lt;wsp:rsid wsp:val=&quot;003B7175&quot;/&gt;&lt;wsp:rsid wsp:val=&quot;003D002C&quot;/&gt;&lt;wsp:rsid wsp:val=&quot;003E172A&quot;/&gt;&lt;wsp:rsid wsp:val=&quot;00401DB4&quot;/&gt;&lt;wsp:rsid wsp:val=&quot;00462CA8&quot;/&gt;&lt;wsp:rsid wsp:val=&quot;00463E39&quot;/&gt;&lt;wsp:rsid wsp:val=&quot;00494691&quot;/&gt;&lt;wsp:rsid wsp:val=&quot;004A40ED&quot;/&gt;&lt;wsp:rsid wsp:val=&quot;0054317D&quot;/&gt;&lt;wsp:rsid wsp:val=&quot;005A304B&quot;/&gt;&lt;wsp:rsid wsp:val=&quot;00614EE3&quot;/&gt;&lt;wsp:rsid wsp:val=&quot;00630888&quot;/&gt;&lt;wsp:rsid wsp:val=&quot;00640EF4&quot;/&gt;&lt;wsp:rsid wsp:val=&quot;00724A9E&quot;/&gt;&lt;wsp:rsid wsp:val=&quot;0075473F&quot;/&gt;&lt;wsp:rsid wsp:val=&quot;00775B1C&quot;/&gt;&lt;wsp:rsid wsp:val=&quot;007A52F7&quot;/&gt;&lt;wsp:rsid wsp:val=&quot;007C6EF3&quot;/&gt;&lt;wsp:rsid wsp:val=&quot;00812566&quot;/&gt;&lt;wsp:rsid wsp:val=&quot;008340C2&quot;/&gt;&lt;wsp:rsid wsp:val=&quot;008948AF&quot;/&gt;&lt;wsp:rsid wsp:val=&quot;008C6281&quot;/&gt;&lt;wsp:rsid wsp:val=&quot;00900FB2&quot;/&gt;&lt;wsp:rsid wsp:val=&quot;009269FE&quot;/&gt;&lt;wsp:rsid wsp:val=&quot;00946AE3&quot;/&gt;&lt;wsp:rsid wsp:val=&quot;009614DB&quot;/&gt;&lt;wsp:rsid wsp:val=&quot;009B7BB1&quot;/&gt;&lt;wsp:rsid wsp:val=&quot;009E32D5&quot;/&gt;&lt;wsp:rsid wsp:val=&quot;00A61B44&quot;/&gt;&lt;wsp:rsid wsp:val=&quot;00A97696&quot;/&gt;&lt;wsp:rsid wsp:val=&quot;00B146C3&quot;/&gt;&lt;wsp:rsid wsp:val=&quot;00B26686&quot;/&gt;&lt;wsp:rsid wsp:val=&quot;00B51AFE&quot;/&gt;&lt;wsp:rsid wsp:val=&quot;00B865C1&quot;/&gt;&lt;wsp:rsid wsp:val=&quot;00B87F96&quot;/&gt;&lt;wsp:rsid wsp:val=&quot;00B96DC9&quot;/&gt;&lt;wsp:rsid wsp:val=&quot;00BC39BF&quot;/&gt;&lt;wsp:rsid wsp:val=&quot;00C12CE5&quot;/&gt;&lt;wsp:rsid wsp:val=&quot;00C247D3&quot;/&gt;&lt;wsp:rsid wsp:val=&quot;00C739F4&quot;/&gt;&lt;wsp:rsid wsp:val=&quot;00C83ABA&quot;/&gt;&lt;wsp:rsid wsp:val=&quot;00CD17BE&quot;/&gt;&lt;wsp:rsid wsp:val=&quot;00D34562&quot;/&gt;&lt;wsp:rsid wsp:val=&quot;00DD1E82&quot;/&gt;&lt;wsp:rsid wsp:val=&quot;00E73E27&quot;/&gt;&lt;wsp:rsid wsp:val=&quot;00EA42FC&quot;/&gt;&lt;wsp:rsid wsp:val=&quot;00EC5C13&quot;/&gt;&lt;wsp:rsid wsp:val=&quot;00EE3D33&quot;/&gt;&lt;wsp:rsid wsp:val=&quot;00F44AD3&quot;/&gt;&lt;wsp:rsid wsp:val=&quot;00F5270B&quot;/&gt;&lt;wsp:rsid wsp:val=&quot;00FB3F2F&quot;/&gt;&lt;wsp:rsid wsp:val=&quot;00FB5BEF&quot;/&gt;&lt;wsp:rsid wsp:val=&quot;00FC4D98&quot;/&gt;&lt;wsp:rsid wsp:val=&quot;00FF2686&quot;/&gt;&lt;/wsp:rsids&gt;&lt;/w:docPr&gt;&lt;w:body&gt;&lt;w:p wsp:rsidR=&quot;00000000&quot; wsp:rsidRDefault=&quot;003B7175&quot;&gt;&lt;m:oMathPara&gt;&lt;m:oMath&gt;&lt;m:r&gt;&lt;w:rPr&gt;&lt;w:rFonts w:ascii=&quot;Cambria Math&quot; w:fareast=&quot;Times New Roman&quot; w:h-ansi=&quot;Cambria Math&quot;/&gt;&lt;wx:font wx:val=&quot;Cambria Math&quot;/&gt;&lt;w:i/&gt;&lt;w:sz-cs w:val=&quot;24&quot;/&gt;&lt;/w:rPr&gt;&lt;m:t&gt;С…в€€&lt;/m:t&gt;&lt;/m:r&gt;&lt;m:r&gt;&lt;w:rPr&gt;&lt;w:rFonts w:ascii=&quot;Cambria Math&quot; w:fareast=&quot;Times New Roman&quot; w:h-ansi=&quot;Cambria Math&quot;/&gt;&lt;wx:font wx:val=&quot;Cambria Math&quot;/&gt;&lt;w:i/&gt;&lt;w:sz-cs w:val=&quot;24&quot;/&gt;&lt;w:lang w:val=&quot;EN-US&quot;/&gt;&lt;/w:rPr&gt;&lt;m:t&gt;R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B16F52">
        <w:rPr>
          <w:rFonts w:ascii="Times New Roman" w:hAnsi="Times New Roman"/>
          <w:sz w:val="28"/>
          <w:szCs w:val="28"/>
        </w:rPr>
        <w:instrText xml:space="preserve"> </w:instrText>
      </w:r>
      <w:r w:rsidRPr="00B16F52">
        <w:rPr>
          <w:rFonts w:ascii="Times New Roman" w:hAnsi="Times New Roman"/>
          <w:sz w:val="28"/>
          <w:szCs w:val="28"/>
        </w:rPr>
        <w:fldChar w:fldCharType="separate"/>
      </w:r>
      <w:r w:rsidRPr="00A51D72">
        <w:rPr>
          <w:rFonts w:ascii="Times New Roman" w:hAnsi="Times New Roman"/>
          <w:sz w:val="28"/>
          <w:szCs w:val="28"/>
        </w:rPr>
        <w:pict>
          <v:shape id="_x0000_i1031" type="#_x0000_t75" style="width:30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B3F2F&quot;/&gt;&lt;wsp:rsid wsp:val=&quot;00012D03&quot;/&gt;&lt;wsp:rsid wsp:val=&quot;0004742F&quot;/&gt;&lt;wsp:rsid wsp:val=&quot;00081DC6&quot;/&gt;&lt;wsp:rsid wsp:val=&quot;000915EC&quot;/&gt;&lt;wsp:rsid wsp:val=&quot;00097953&quot;/&gt;&lt;wsp:rsid wsp:val=&quot;0015201C&quot;/&gt;&lt;wsp:rsid wsp:val=&quot;001661C9&quot;/&gt;&lt;wsp:rsid wsp:val=&quot;001D4757&quot;/&gt;&lt;wsp:rsid wsp:val=&quot;001E3AE3&quot;/&gt;&lt;wsp:rsid wsp:val=&quot;00264A5A&quot;/&gt;&lt;wsp:rsid wsp:val=&quot;00284BD1&quot;/&gt;&lt;wsp:rsid wsp:val=&quot;00317251&quot;/&gt;&lt;wsp:rsid wsp:val=&quot;003B206C&quot;/&gt;&lt;wsp:rsid wsp:val=&quot;003B7175&quot;/&gt;&lt;wsp:rsid wsp:val=&quot;003D002C&quot;/&gt;&lt;wsp:rsid wsp:val=&quot;003E172A&quot;/&gt;&lt;wsp:rsid wsp:val=&quot;00401DB4&quot;/&gt;&lt;wsp:rsid wsp:val=&quot;00462CA8&quot;/&gt;&lt;wsp:rsid wsp:val=&quot;00463E39&quot;/&gt;&lt;wsp:rsid wsp:val=&quot;00494691&quot;/&gt;&lt;wsp:rsid wsp:val=&quot;004A40ED&quot;/&gt;&lt;wsp:rsid wsp:val=&quot;0054317D&quot;/&gt;&lt;wsp:rsid wsp:val=&quot;005A304B&quot;/&gt;&lt;wsp:rsid wsp:val=&quot;00614EE3&quot;/&gt;&lt;wsp:rsid wsp:val=&quot;00630888&quot;/&gt;&lt;wsp:rsid wsp:val=&quot;00640EF4&quot;/&gt;&lt;wsp:rsid wsp:val=&quot;00724A9E&quot;/&gt;&lt;wsp:rsid wsp:val=&quot;0075473F&quot;/&gt;&lt;wsp:rsid wsp:val=&quot;00775B1C&quot;/&gt;&lt;wsp:rsid wsp:val=&quot;007A52F7&quot;/&gt;&lt;wsp:rsid wsp:val=&quot;007C6EF3&quot;/&gt;&lt;wsp:rsid wsp:val=&quot;00812566&quot;/&gt;&lt;wsp:rsid wsp:val=&quot;008340C2&quot;/&gt;&lt;wsp:rsid wsp:val=&quot;008948AF&quot;/&gt;&lt;wsp:rsid wsp:val=&quot;008C6281&quot;/&gt;&lt;wsp:rsid wsp:val=&quot;00900FB2&quot;/&gt;&lt;wsp:rsid wsp:val=&quot;009269FE&quot;/&gt;&lt;wsp:rsid wsp:val=&quot;00946AE3&quot;/&gt;&lt;wsp:rsid wsp:val=&quot;009614DB&quot;/&gt;&lt;wsp:rsid wsp:val=&quot;009B7BB1&quot;/&gt;&lt;wsp:rsid wsp:val=&quot;009E32D5&quot;/&gt;&lt;wsp:rsid wsp:val=&quot;00A61B44&quot;/&gt;&lt;wsp:rsid wsp:val=&quot;00A97696&quot;/&gt;&lt;wsp:rsid wsp:val=&quot;00B146C3&quot;/&gt;&lt;wsp:rsid wsp:val=&quot;00B26686&quot;/&gt;&lt;wsp:rsid wsp:val=&quot;00B51AFE&quot;/&gt;&lt;wsp:rsid wsp:val=&quot;00B865C1&quot;/&gt;&lt;wsp:rsid wsp:val=&quot;00B87F96&quot;/&gt;&lt;wsp:rsid wsp:val=&quot;00B96DC9&quot;/&gt;&lt;wsp:rsid wsp:val=&quot;00BC39BF&quot;/&gt;&lt;wsp:rsid wsp:val=&quot;00C12CE5&quot;/&gt;&lt;wsp:rsid wsp:val=&quot;00C247D3&quot;/&gt;&lt;wsp:rsid wsp:val=&quot;00C739F4&quot;/&gt;&lt;wsp:rsid wsp:val=&quot;00C83ABA&quot;/&gt;&lt;wsp:rsid wsp:val=&quot;00CD17BE&quot;/&gt;&lt;wsp:rsid wsp:val=&quot;00D34562&quot;/&gt;&lt;wsp:rsid wsp:val=&quot;00DD1E82&quot;/&gt;&lt;wsp:rsid wsp:val=&quot;00E73E27&quot;/&gt;&lt;wsp:rsid wsp:val=&quot;00EA42FC&quot;/&gt;&lt;wsp:rsid wsp:val=&quot;00EC5C13&quot;/&gt;&lt;wsp:rsid wsp:val=&quot;00EE3D33&quot;/&gt;&lt;wsp:rsid wsp:val=&quot;00F44AD3&quot;/&gt;&lt;wsp:rsid wsp:val=&quot;00F5270B&quot;/&gt;&lt;wsp:rsid wsp:val=&quot;00FB3F2F&quot;/&gt;&lt;wsp:rsid wsp:val=&quot;00FB5BEF&quot;/&gt;&lt;wsp:rsid wsp:val=&quot;00FC4D98&quot;/&gt;&lt;wsp:rsid wsp:val=&quot;00FF2686&quot;/&gt;&lt;/wsp:rsids&gt;&lt;/w:docPr&gt;&lt;w:body&gt;&lt;w:p wsp:rsidR=&quot;00000000&quot; wsp:rsidRDefault=&quot;003B7175&quot;&gt;&lt;m:oMathPara&gt;&lt;m:oMath&gt;&lt;m:r&gt;&lt;w:rPr&gt;&lt;w:rFonts w:ascii=&quot;Cambria Math&quot; w:fareast=&quot;Times New Roman&quot; w:h-ansi=&quot;Cambria Math&quot;/&gt;&lt;wx:font wx:val=&quot;Cambria Math&quot;/&gt;&lt;w:i/&gt;&lt;w:sz-cs w:val=&quot;24&quot;/&gt;&lt;/w:rPr&gt;&lt;m:t&gt;С…в€€&lt;/m:t&gt;&lt;/m:r&gt;&lt;m:r&gt;&lt;w:rPr&gt;&lt;w:rFonts w:ascii=&quot;Cambria Math&quot; w:fareast=&quot;Times New Roman&quot; w:h-ansi=&quot;Cambria Math&quot;/&gt;&lt;wx:font wx:val=&quot;Cambria Math&quot;/&gt;&lt;w:i/&gt;&lt;w:sz-cs w:val=&quot;24&quot;/&gt;&lt;w:lang w:val=&quot;EN-US&quot;/&gt;&lt;/w:rPr&gt;&lt;m:t&gt;R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B16F52">
        <w:rPr>
          <w:rFonts w:ascii="Times New Roman" w:hAnsi="Times New Roman"/>
          <w:sz w:val="28"/>
          <w:szCs w:val="28"/>
        </w:rPr>
        <w:fldChar w:fldCharType="end"/>
      </w:r>
    </w:p>
    <w:p w:rsidR="004A4B0F" w:rsidRPr="00B16F52" w:rsidRDefault="004A4B0F" w:rsidP="00DD1E82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     Ответ: </w:t>
      </w:r>
      <w:r w:rsidRPr="00B16F52">
        <w:rPr>
          <w:rFonts w:ascii="Times New Roman" w:hAnsi="Times New Roman"/>
          <w:sz w:val="28"/>
          <w:szCs w:val="28"/>
        </w:rPr>
        <w:fldChar w:fldCharType="begin"/>
      </w:r>
      <w:r w:rsidRPr="00B16F52">
        <w:rPr>
          <w:rFonts w:ascii="Times New Roman" w:hAnsi="Times New Roman"/>
          <w:sz w:val="28"/>
          <w:szCs w:val="28"/>
        </w:rPr>
        <w:instrText xml:space="preserve"> QUOTE </w:instrText>
      </w:r>
      <w:r w:rsidRPr="00A51D72">
        <w:rPr>
          <w:rFonts w:ascii="Times New Roman" w:hAnsi="Times New Roman"/>
          <w:sz w:val="28"/>
          <w:szCs w:val="28"/>
        </w:rPr>
        <w:pict>
          <v:shape id="_x0000_i1032" type="#_x0000_t75" style="width:30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B3F2F&quot;/&gt;&lt;wsp:rsid wsp:val=&quot;00012D03&quot;/&gt;&lt;wsp:rsid wsp:val=&quot;0004742F&quot;/&gt;&lt;wsp:rsid wsp:val=&quot;00081DC6&quot;/&gt;&lt;wsp:rsid wsp:val=&quot;000915EC&quot;/&gt;&lt;wsp:rsid wsp:val=&quot;00097953&quot;/&gt;&lt;wsp:rsid wsp:val=&quot;0015201C&quot;/&gt;&lt;wsp:rsid wsp:val=&quot;001661C9&quot;/&gt;&lt;wsp:rsid wsp:val=&quot;001C0DB2&quot;/&gt;&lt;wsp:rsid wsp:val=&quot;001D4757&quot;/&gt;&lt;wsp:rsid wsp:val=&quot;001E3AE3&quot;/&gt;&lt;wsp:rsid wsp:val=&quot;00264A5A&quot;/&gt;&lt;wsp:rsid wsp:val=&quot;00284BD1&quot;/&gt;&lt;wsp:rsid wsp:val=&quot;00317251&quot;/&gt;&lt;wsp:rsid wsp:val=&quot;003B206C&quot;/&gt;&lt;wsp:rsid wsp:val=&quot;003D002C&quot;/&gt;&lt;wsp:rsid wsp:val=&quot;003E172A&quot;/&gt;&lt;wsp:rsid wsp:val=&quot;00401DB4&quot;/&gt;&lt;wsp:rsid wsp:val=&quot;00462CA8&quot;/&gt;&lt;wsp:rsid wsp:val=&quot;00463E39&quot;/&gt;&lt;wsp:rsid wsp:val=&quot;00494691&quot;/&gt;&lt;wsp:rsid wsp:val=&quot;004A40ED&quot;/&gt;&lt;wsp:rsid wsp:val=&quot;0054317D&quot;/&gt;&lt;wsp:rsid wsp:val=&quot;005A304B&quot;/&gt;&lt;wsp:rsid wsp:val=&quot;00614EE3&quot;/&gt;&lt;wsp:rsid wsp:val=&quot;00630888&quot;/&gt;&lt;wsp:rsid wsp:val=&quot;00640EF4&quot;/&gt;&lt;wsp:rsid wsp:val=&quot;00724A9E&quot;/&gt;&lt;wsp:rsid wsp:val=&quot;0075473F&quot;/&gt;&lt;wsp:rsid wsp:val=&quot;00775B1C&quot;/&gt;&lt;wsp:rsid wsp:val=&quot;007A52F7&quot;/&gt;&lt;wsp:rsid wsp:val=&quot;007C6EF3&quot;/&gt;&lt;wsp:rsid wsp:val=&quot;0080784B&quot;/&gt;&lt;wsp:rsid wsp:val=&quot;00812566&quot;/&gt;&lt;wsp:rsid wsp:val=&quot;008340C2&quot;/&gt;&lt;wsp:rsid wsp:val=&quot;008948AF&quot;/&gt;&lt;wsp:rsid wsp:val=&quot;008C6281&quot;/&gt;&lt;wsp:rsid wsp:val=&quot;00900FB2&quot;/&gt;&lt;wsp:rsid wsp:val=&quot;009269FE&quot;/&gt;&lt;wsp:rsid wsp:val=&quot;00946AE3&quot;/&gt;&lt;wsp:rsid wsp:val=&quot;009614DB&quot;/&gt;&lt;wsp:rsid wsp:val=&quot;009B7BB1&quot;/&gt;&lt;wsp:rsid wsp:val=&quot;009E32D5&quot;/&gt;&lt;wsp:rsid wsp:val=&quot;00A61B44&quot;/&gt;&lt;wsp:rsid wsp:val=&quot;00A97696&quot;/&gt;&lt;wsp:rsid wsp:val=&quot;00B146C3&quot;/&gt;&lt;wsp:rsid wsp:val=&quot;00B26686&quot;/&gt;&lt;wsp:rsid wsp:val=&quot;00B51AFE&quot;/&gt;&lt;wsp:rsid wsp:val=&quot;00B865C1&quot;/&gt;&lt;wsp:rsid wsp:val=&quot;00B87F96&quot;/&gt;&lt;wsp:rsid wsp:val=&quot;00B96DC9&quot;/&gt;&lt;wsp:rsid wsp:val=&quot;00BC39BF&quot;/&gt;&lt;wsp:rsid wsp:val=&quot;00C12CE5&quot;/&gt;&lt;wsp:rsid wsp:val=&quot;00C247D3&quot;/&gt;&lt;wsp:rsid wsp:val=&quot;00C739F4&quot;/&gt;&lt;wsp:rsid wsp:val=&quot;00C83ABA&quot;/&gt;&lt;wsp:rsid wsp:val=&quot;00CD17BE&quot;/&gt;&lt;wsp:rsid wsp:val=&quot;00D34562&quot;/&gt;&lt;wsp:rsid wsp:val=&quot;00DD1E82&quot;/&gt;&lt;wsp:rsid wsp:val=&quot;00E73E27&quot;/&gt;&lt;wsp:rsid wsp:val=&quot;00EA42FC&quot;/&gt;&lt;wsp:rsid wsp:val=&quot;00EC5C13&quot;/&gt;&lt;wsp:rsid wsp:val=&quot;00EE3D33&quot;/&gt;&lt;wsp:rsid wsp:val=&quot;00F44AD3&quot;/&gt;&lt;wsp:rsid wsp:val=&quot;00F5270B&quot;/&gt;&lt;wsp:rsid wsp:val=&quot;00FB3F2F&quot;/&gt;&lt;wsp:rsid wsp:val=&quot;00FB5BEF&quot;/&gt;&lt;wsp:rsid wsp:val=&quot;00FC4D98&quot;/&gt;&lt;wsp:rsid wsp:val=&quot;00FF2686&quot;/&gt;&lt;/wsp:rsids&gt;&lt;/w:docPr&gt;&lt;w:body&gt;&lt;w:p wsp:rsidR=&quot;00000000&quot; wsp:rsidRDefault=&quot;001C0DB2&quot;&gt;&lt;m:oMathPara&gt;&lt;m:oMath&gt;&lt;m:r&gt;&lt;w:rPr&gt;&lt;w:rFonts w:ascii=&quot;Cambria Math&quot; w:fareast=&quot;Times New Roman&quot; w:h-ansi=&quot;Cambria Math&quot;/&gt;&lt;wx:font wx:val=&quot;Cambria Math&quot;/&gt;&lt;w:i/&gt;&lt;w:sz-cs w:val=&quot;24&quot;/&gt;&lt;/w:rPr&gt;&lt;m:t&gt;С…в‰Ґ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B16F52">
        <w:rPr>
          <w:rFonts w:ascii="Times New Roman" w:hAnsi="Times New Roman"/>
          <w:sz w:val="28"/>
          <w:szCs w:val="28"/>
        </w:rPr>
        <w:instrText xml:space="preserve"> </w:instrText>
      </w:r>
      <w:r w:rsidRPr="00B16F52">
        <w:rPr>
          <w:rFonts w:ascii="Times New Roman" w:hAnsi="Times New Roman"/>
          <w:sz w:val="28"/>
          <w:szCs w:val="28"/>
        </w:rPr>
        <w:fldChar w:fldCharType="separate"/>
      </w:r>
      <w:r w:rsidRPr="00A51D72">
        <w:rPr>
          <w:rFonts w:ascii="Times New Roman" w:hAnsi="Times New Roman"/>
          <w:sz w:val="28"/>
          <w:szCs w:val="28"/>
        </w:rPr>
        <w:pict>
          <v:shape id="_x0000_i1033" type="#_x0000_t75" style="width:30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B3F2F&quot;/&gt;&lt;wsp:rsid wsp:val=&quot;00012D03&quot;/&gt;&lt;wsp:rsid wsp:val=&quot;0004742F&quot;/&gt;&lt;wsp:rsid wsp:val=&quot;00081DC6&quot;/&gt;&lt;wsp:rsid wsp:val=&quot;000915EC&quot;/&gt;&lt;wsp:rsid wsp:val=&quot;00097953&quot;/&gt;&lt;wsp:rsid wsp:val=&quot;0015201C&quot;/&gt;&lt;wsp:rsid wsp:val=&quot;001661C9&quot;/&gt;&lt;wsp:rsid wsp:val=&quot;001C0DB2&quot;/&gt;&lt;wsp:rsid wsp:val=&quot;001D4757&quot;/&gt;&lt;wsp:rsid wsp:val=&quot;001E3AE3&quot;/&gt;&lt;wsp:rsid wsp:val=&quot;00264A5A&quot;/&gt;&lt;wsp:rsid wsp:val=&quot;00284BD1&quot;/&gt;&lt;wsp:rsid wsp:val=&quot;00317251&quot;/&gt;&lt;wsp:rsid wsp:val=&quot;003B206C&quot;/&gt;&lt;wsp:rsid wsp:val=&quot;003D002C&quot;/&gt;&lt;wsp:rsid wsp:val=&quot;003E172A&quot;/&gt;&lt;wsp:rsid wsp:val=&quot;00401DB4&quot;/&gt;&lt;wsp:rsid wsp:val=&quot;00462CA8&quot;/&gt;&lt;wsp:rsid wsp:val=&quot;00463E39&quot;/&gt;&lt;wsp:rsid wsp:val=&quot;00494691&quot;/&gt;&lt;wsp:rsid wsp:val=&quot;004A40ED&quot;/&gt;&lt;wsp:rsid wsp:val=&quot;0054317D&quot;/&gt;&lt;wsp:rsid wsp:val=&quot;005A304B&quot;/&gt;&lt;wsp:rsid wsp:val=&quot;00614EE3&quot;/&gt;&lt;wsp:rsid wsp:val=&quot;00630888&quot;/&gt;&lt;wsp:rsid wsp:val=&quot;00640EF4&quot;/&gt;&lt;wsp:rsid wsp:val=&quot;00724A9E&quot;/&gt;&lt;wsp:rsid wsp:val=&quot;0075473F&quot;/&gt;&lt;wsp:rsid wsp:val=&quot;00775B1C&quot;/&gt;&lt;wsp:rsid wsp:val=&quot;007A52F7&quot;/&gt;&lt;wsp:rsid wsp:val=&quot;007C6EF3&quot;/&gt;&lt;wsp:rsid wsp:val=&quot;0080784B&quot;/&gt;&lt;wsp:rsid wsp:val=&quot;00812566&quot;/&gt;&lt;wsp:rsid wsp:val=&quot;008340C2&quot;/&gt;&lt;wsp:rsid wsp:val=&quot;008948AF&quot;/&gt;&lt;wsp:rsid wsp:val=&quot;008C6281&quot;/&gt;&lt;wsp:rsid wsp:val=&quot;00900FB2&quot;/&gt;&lt;wsp:rsid wsp:val=&quot;009269FE&quot;/&gt;&lt;wsp:rsid wsp:val=&quot;00946AE3&quot;/&gt;&lt;wsp:rsid wsp:val=&quot;009614DB&quot;/&gt;&lt;wsp:rsid wsp:val=&quot;009B7BB1&quot;/&gt;&lt;wsp:rsid wsp:val=&quot;009E32D5&quot;/&gt;&lt;wsp:rsid wsp:val=&quot;00A61B44&quot;/&gt;&lt;wsp:rsid wsp:val=&quot;00A97696&quot;/&gt;&lt;wsp:rsid wsp:val=&quot;00B146C3&quot;/&gt;&lt;wsp:rsid wsp:val=&quot;00B26686&quot;/&gt;&lt;wsp:rsid wsp:val=&quot;00B51AFE&quot;/&gt;&lt;wsp:rsid wsp:val=&quot;00B865C1&quot;/&gt;&lt;wsp:rsid wsp:val=&quot;00B87F96&quot;/&gt;&lt;wsp:rsid wsp:val=&quot;00B96DC9&quot;/&gt;&lt;wsp:rsid wsp:val=&quot;00BC39BF&quot;/&gt;&lt;wsp:rsid wsp:val=&quot;00C12CE5&quot;/&gt;&lt;wsp:rsid wsp:val=&quot;00C247D3&quot;/&gt;&lt;wsp:rsid wsp:val=&quot;00C739F4&quot;/&gt;&lt;wsp:rsid wsp:val=&quot;00C83ABA&quot;/&gt;&lt;wsp:rsid wsp:val=&quot;00CD17BE&quot;/&gt;&lt;wsp:rsid wsp:val=&quot;00D34562&quot;/&gt;&lt;wsp:rsid wsp:val=&quot;00DD1E82&quot;/&gt;&lt;wsp:rsid wsp:val=&quot;00E73E27&quot;/&gt;&lt;wsp:rsid wsp:val=&quot;00EA42FC&quot;/&gt;&lt;wsp:rsid wsp:val=&quot;00EC5C13&quot;/&gt;&lt;wsp:rsid wsp:val=&quot;00EE3D33&quot;/&gt;&lt;wsp:rsid wsp:val=&quot;00F44AD3&quot;/&gt;&lt;wsp:rsid wsp:val=&quot;00F5270B&quot;/&gt;&lt;wsp:rsid wsp:val=&quot;00FB3F2F&quot;/&gt;&lt;wsp:rsid wsp:val=&quot;00FB5BEF&quot;/&gt;&lt;wsp:rsid wsp:val=&quot;00FC4D98&quot;/&gt;&lt;wsp:rsid wsp:val=&quot;00FF2686&quot;/&gt;&lt;/wsp:rsids&gt;&lt;/w:docPr&gt;&lt;w:body&gt;&lt;w:p wsp:rsidR=&quot;00000000&quot; wsp:rsidRDefault=&quot;001C0DB2&quot;&gt;&lt;m:oMathPara&gt;&lt;m:oMath&gt;&lt;m:r&gt;&lt;w:rPr&gt;&lt;w:rFonts w:ascii=&quot;Cambria Math&quot; w:fareast=&quot;Times New Roman&quot; w:h-ansi=&quot;Cambria Math&quot;/&gt;&lt;wx:font wx:val=&quot;Cambria Math&quot;/&gt;&lt;w:i/&gt;&lt;w:sz-cs w:val=&quot;24&quot;/&gt;&lt;/w:rPr&gt;&lt;m:t&gt;С…в‰Ґ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:body&gt;&lt;/w:wordDocument&gt;">
            <v:imagedata r:id="rId14" o:title="" chromakey="white"/>
          </v:shape>
        </w:pict>
      </w:r>
      <w:r w:rsidRPr="00B16F52">
        <w:rPr>
          <w:rFonts w:ascii="Times New Roman" w:hAnsi="Times New Roman"/>
          <w:sz w:val="28"/>
          <w:szCs w:val="28"/>
        </w:rPr>
        <w:fldChar w:fldCharType="end"/>
      </w:r>
    </w:p>
    <w:p w:rsidR="004A4B0F" w:rsidRDefault="004A4B0F" w:rsidP="00535DDE">
      <w:pPr>
        <w:rPr>
          <w:rFonts w:ascii="Times New Roman" w:hAnsi="Times New Roman"/>
          <w:i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Следующий этап урока: </w:t>
      </w:r>
      <w:r w:rsidRPr="00B16F52">
        <w:rPr>
          <w:rFonts w:ascii="Times New Roman" w:hAnsi="Times New Roman"/>
          <w:i/>
          <w:sz w:val="28"/>
          <w:szCs w:val="28"/>
        </w:rPr>
        <w:t>повторение некоторых способов решения уравнений и неравенств.</w:t>
      </w:r>
    </w:p>
    <w:p w:rsidR="004A4B0F" w:rsidRPr="00B16F52" w:rsidRDefault="004A4B0F" w:rsidP="00535DDE">
      <w:pPr>
        <w:rPr>
          <w:rFonts w:ascii="Times New Roman" w:hAnsi="Times New Roman"/>
          <w:sz w:val="28"/>
          <w:szCs w:val="28"/>
        </w:rPr>
      </w:pPr>
      <w:r w:rsidRPr="00535DDE">
        <w:rPr>
          <w:rFonts w:ascii="Times New Roman" w:hAnsi="Times New Roman"/>
          <w:sz w:val="28"/>
          <w:szCs w:val="28"/>
        </w:rPr>
        <w:t xml:space="preserve"> </w:t>
      </w:r>
      <w:r w:rsidRPr="00B16F52">
        <w:rPr>
          <w:rFonts w:ascii="Times New Roman" w:hAnsi="Times New Roman"/>
          <w:sz w:val="28"/>
          <w:szCs w:val="28"/>
        </w:rPr>
        <w:t xml:space="preserve">На этих слайдах предлагаются 2 задания, которые сопровождаются решениями. </w:t>
      </w:r>
    </w:p>
    <w:p w:rsidR="004A4B0F" w:rsidRPr="00B16F52" w:rsidRDefault="004A4B0F" w:rsidP="009614DB">
      <w:pPr>
        <w:jc w:val="both"/>
        <w:rPr>
          <w:rFonts w:ascii="Times New Roman" w:hAnsi="Times New Roman"/>
          <w:i/>
          <w:sz w:val="28"/>
          <w:szCs w:val="28"/>
        </w:rPr>
      </w:pPr>
      <w:r w:rsidRPr="00B47FC9">
        <w:rPr>
          <w:rFonts w:ascii="Times New Roman" w:hAnsi="Times New Roman"/>
          <w:i/>
          <w:sz w:val="28"/>
          <w:szCs w:val="28"/>
        </w:rPr>
        <w:object w:dxaOrig="7183" w:dyaOrig="5403">
          <v:shape id="_x0000_i1034" type="#_x0000_t75" style="width:359.25pt;height:270pt" o:ole="">
            <v:imagedata r:id="rId15" o:title=""/>
          </v:shape>
          <o:OLEObject Type="Embed" ProgID="PowerPoint.Slide.8" ShapeID="_x0000_i1034" DrawAspect="Content" ObjectID="_1477214259" r:id="rId16"/>
        </w:object>
      </w:r>
    </w:p>
    <w:p w:rsidR="004A4B0F" w:rsidRDefault="004A4B0F" w:rsidP="003E172A">
      <w:pPr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Во время про</w:t>
      </w:r>
      <w:r>
        <w:rPr>
          <w:rFonts w:ascii="Times New Roman" w:hAnsi="Times New Roman"/>
          <w:sz w:val="28"/>
          <w:szCs w:val="28"/>
        </w:rPr>
        <w:t>смотра решения на с</w:t>
      </w:r>
      <w:r w:rsidRPr="00B16F52">
        <w:rPr>
          <w:rFonts w:ascii="Times New Roman" w:hAnsi="Times New Roman"/>
          <w:sz w:val="28"/>
          <w:szCs w:val="28"/>
        </w:rPr>
        <w:t>лайде необходимо вспомнить две теоремы для решения квадратных уравнений.  Эти теоремы учитель записывает на доске, а учащиеся записывают в тетрадях.</w:t>
      </w:r>
    </w:p>
    <w:p w:rsidR="004A4B0F" w:rsidRDefault="004A4B0F" w:rsidP="003E172A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ax</w:t>
      </w:r>
      <w:r>
        <w:rPr>
          <w:rFonts w:ascii="Times New Roman" w:hAnsi="Times New Roman"/>
          <w:sz w:val="28"/>
          <w:szCs w:val="28"/>
          <w:vertAlign w:val="superscript"/>
          <w:lang w:val="en-US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+bx+c=0</w:t>
      </w:r>
    </w:p>
    <w:p w:rsidR="004A4B0F" w:rsidRDefault="004A4B0F" w:rsidP="003E172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535DDE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535DDE">
        <w:rPr>
          <w:rFonts w:ascii="Times New Roman" w:hAnsi="Times New Roman"/>
          <w:sz w:val="28"/>
          <w:szCs w:val="28"/>
        </w:rPr>
        <w:t>+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535DDE">
        <w:rPr>
          <w:rFonts w:ascii="Times New Roman" w:hAnsi="Times New Roman"/>
          <w:sz w:val="28"/>
          <w:szCs w:val="28"/>
        </w:rPr>
        <w:t xml:space="preserve">=0, </w:t>
      </w:r>
      <w:r>
        <w:rPr>
          <w:rFonts w:ascii="Times New Roman" w:hAnsi="Times New Roman"/>
          <w:sz w:val="28"/>
          <w:szCs w:val="28"/>
        </w:rPr>
        <w:t>то</w:t>
      </w:r>
      <w:r w:rsidRPr="00535D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535DDE">
        <w:rPr>
          <w:rFonts w:ascii="Times New Roman" w:hAnsi="Times New Roman"/>
          <w:sz w:val="28"/>
          <w:szCs w:val="28"/>
          <w:vertAlign w:val="subscript"/>
        </w:rPr>
        <w:t>1</w:t>
      </w:r>
      <w:r w:rsidRPr="00535DDE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?, х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=?</w:t>
      </w:r>
    </w:p>
    <w:p w:rsidR="004A4B0F" w:rsidRPr="00535DDE" w:rsidRDefault="004A4B0F" w:rsidP="003E172A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  <w:lang w:val="en-US"/>
        </w:rPr>
        <w:t xml:space="preserve">b=a+c, </w:t>
      </w:r>
      <w:r>
        <w:rPr>
          <w:rFonts w:ascii="Times New Roman" w:hAnsi="Times New Roman"/>
          <w:sz w:val="28"/>
          <w:szCs w:val="28"/>
        </w:rPr>
        <w:t>то</w:t>
      </w:r>
      <w:r w:rsidRPr="00535DD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535DDE">
        <w:rPr>
          <w:rFonts w:ascii="Times New Roman" w:hAnsi="Times New Roman"/>
          <w:sz w:val="28"/>
          <w:szCs w:val="28"/>
          <w:vertAlign w:val="subscript"/>
        </w:rPr>
        <w:t>1</w:t>
      </w:r>
      <w:r w:rsidRPr="00535DDE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?, х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=?</w:t>
      </w:r>
    </w:p>
    <w:p w:rsidR="004A4B0F" w:rsidRPr="00B16F52" w:rsidRDefault="004A4B0F" w:rsidP="00130605">
      <w:pPr>
        <w:rPr>
          <w:rFonts w:ascii="Times New Roman" w:hAnsi="Times New Roman"/>
          <w:sz w:val="28"/>
          <w:szCs w:val="28"/>
        </w:rPr>
      </w:pPr>
      <w:r w:rsidRPr="00535DDE">
        <w:rPr>
          <w:rFonts w:ascii="Times New Roman" w:hAnsi="Times New Roman"/>
          <w:sz w:val="28"/>
          <w:szCs w:val="28"/>
        </w:rPr>
        <w:object w:dxaOrig="7183" w:dyaOrig="5403">
          <v:shape id="_x0000_i1035" type="#_x0000_t75" style="width:359.25pt;height:270pt" o:ole="">
            <v:imagedata r:id="rId17" o:title=""/>
          </v:shape>
          <o:OLEObject Type="Embed" ProgID="PowerPoint.Slide.8" ShapeID="_x0000_i1035" DrawAspect="Content" ObjectID="_1477214260" r:id="rId18"/>
        </w:object>
      </w:r>
      <w:r w:rsidRPr="00B16F52">
        <w:rPr>
          <w:rFonts w:ascii="Times New Roman" w:hAnsi="Times New Roman"/>
          <w:sz w:val="28"/>
          <w:szCs w:val="28"/>
        </w:rPr>
        <w:fldChar w:fldCharType="begin"/>
      </w:r>
      <w:r w:rsidRPr="00B16F52">
        <w:rPr>
          <w:rFonts w:ascii="Times New Roman" w:hAnsi="Times New Roman"/>
          <w:sz w:val="28"/>
          <w:szCs w:val="28"/>
        </w:rPr>
        <w:instrText xml:space="preserve"> QUOTE </w:instrText>
      </w:r>
      <w:r w:rsidRPr="00A51D72">
        <w:rPr>
          <w:rFonts w:ascii="Times New Roman" w:hAnsi="Times New Roman"/>
          <w:sz w:val="28"/>
          <w:szCs w:val="28"/>
        </w:rPr>
        <w:pict>
          <v:shape id="_x0000_i1036" type="#_x0000_t75" style="width:78pt;height:63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9&quot;/&gt;&lt;w:drawingGridHorizontalSpacing w:val=&quot;120&quot;/&gt;&lt;w:displayHorizontalDrawingGridEvery w:val=&quot;2&quot;/&gt;&lt;w:displayVertic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B3F2F&quot;/&gt;&lt;wsp:rsid wsp:val=&quot;00012D03&quot;/&gt;&lt;wsp:rsid wsp:val=&quot;0004742F&quot;/&gt;&lt;wsp:rsid wsp:val=&quot;00081DC6&quot;/&gt;&lt;wsp:rsid wsp:val=&quot;000915EC&quot;/&gt;&lt;wsp:rsid wsp:val=&quot;00097953&quot;/&gt;&lt;wsp:rsid wsp:val=&quot;0015201C&quot;/&gt;&lt;wsp:rsid wsp:val=&quot;001661C9&quot;/&gt;&lt;wsp:rsid wsp:val=&quot;001D4757&quot;/&gt;&lt;wsp:rsid wsp:val=&quot;001E3AE3&quot;/&gt;&lt;wsp:rsid wsp:val=&quot;00264A5A&quot;/&gt;&lt;wsp:rsid wsp:val=&quot;00284BD1&quot;/&gt;&lt;wsp:rsid wsp:val=&quot;00317251&quot;/&gt;&lt;wsp:rsid wsp:val=&quot;003B206C&quot;/&gt;&lt;wsp:rsid wsp:val=&quot;003D002C&quot;/&gt;&lt;wsp:rsid wsp:val=&quot;003E172A&quot;/&gt;&lt;wsp:rsid wsp:val=&quot;00401DB4&quot;/&gt;&lt;wsp:rsid wsp:val=&quot;00462CA8&quot;/&gt;&lt;wsp:rsid wsp:val=&quot;00463E39&quot;/&gt;&lt;wsp:rsid wsp:val=&quot;00494691&quot;/&gt;&lt;wsp:rsid wsp:val=&quot;004A40ED&quot;/&gt;&lt;wsp:rsid wsp:val=&quot;0054317D&quot;/&gt;&lt;wsp:rsid wsp:val=&quot;005A304B&quot;/&gt;&lt;wsp:rsid wsp:val=&quot;00614EE3&quot;/&gt;&lt;wsp:rsid wsp:val=&quot;00630888&quot;/&gt;&lt;wsp:rsid wsp:val=&quot;00640EF4&quot;/&gt;&lt;wsp:rsid wsp:val=&quot;00724A9E&quot;/&gt;&lt;wsp:rsid wsp:val=&quot;0075473F&quot;/&gt;&lt;wsp:rsid wsp:val=&quot;00775B1C&quot;/&gt;&lt;wsp:rsid wsp:val=&quot;007A52F7&quot;/&gt;&lt;wsp:rsid wsp:val=&quot;007C6EF3&quot;/&gt;&lt;wsp:rsid wsp:val=&quot;0080784B&quot;/&gt;&lt;wsp:rsid wsp:val=&quot;00812566&quot;/&gt;&lt;wsp:rsid wsp:val=&quot;008340C2&quot;/&gt;&lt;wsp:rsid wsp:val=&quot;008948AF&quot;/&gt;&lt;wsp:rsid wsp:val=&quot;008C6281&quot;/&gt;&lt;wsp:rsid wsp:val=&quot;00900FB2&quot;/&gt;&lt;wsp:rsid wsp:val=&quot;009269FE&quot;/&gt;&lt;wsp:rsid wsp:val=&quot;00946AE3&quot;/&gt;&lt;wsp:rsid wsp:val=&quot;009614DB&quot;/&gt;&lt;wsp:rsid wsp:val=&quot;009B7BB1&quot;/&gt;&lt;wsp:rsid wsp:val=&quot;009E32D5&quot;/&gt;&lt;wsp:rsid wsp:val=&quot;00A61B44&quot;/&gt;&lt;wsp:rsid wsp:val=&quot;00A97696&quot;/&gt;&lt;wsp:rsid wsp:val=&quot;00B146C3&quot;/&gt;&lt;wsp:rsid wsp:val=&quot;00B26686&quot;/&gt;&lt;wsp:rsid wsp:val=&quot;00B51AFE&quot;/&gt;&lt;wsp:rsid wsp:val=&quot;00B865C1&quot;/&gt;&lt;wsp:rsid wsp:val=&quot;00B87F96&quot;/&gt;&lt;wsp:rsid wsp:val=&quot;00B96DC9&quot;/&gt;&lt;wsp:rsid wsp:val=&quot;00BC39BF&quot;/&gt;&lt;wsp:rsid wsp:val=&quot;00C12CE5&quot;/&gt;&lt;wsp:rsid wsp:val=&quot;00C247D3&quot;/&gt;&lt;wsp:rsid wsp:val=&quot;00C739F4&quot;/&gt;&lt;wsp:rsid wsp:val=&quot;00C83ABA&quot;/&gt;&lt;wsp:rsid wsp:val=&quot;00CD17BE&quot;/&gt;&lt;wsp:rsid wsp:val=&quot;00D34562&quot;/&gt;&lt;wsp:rsid wsp:val=&quot;00DD1E82&quot;/&gt;&lt;wsp:rsid wsp:val=&quot;00E73E27&quot;/&gt;&lt;wsp:rsid wsp:val=&quot;00E90D69&quot;/&gt;&lt;wsp:rsid wsp:val=&quot;00EA42FC&quot;/&gt;&lt;wsp:rsid wsp:val=&quot;00EC5C13&quot;/&gt;&lt;wsp:rsid wsp:val=&quot;00EE3D33&quot;/&gt;&lt;wsp:rsid wsp:val=&quot;00F44AD3&quot;/&gt;&lt;wsp:rsid wsp:val=&quot;00F5270B&quot;/&gt;&lt;wsp:rsid wsp:val=&quot;00FB3F2F&quot;/&gt;&lt;wsp:rsid wsp:val=&quot;00FB5BEF&quot;/&gt;&lt;wsp:rsid wsp:val=&quot;00FC4D98&quot;/&gt;&lt;wsp:rsid wsp:val=&quot;00FF2686&quot;/&gt;&lt;/wsp:rsids&gt;&lt;/w:docPr&gt;&lt;w:body&gt;&lt;w:p wsp:rsidR=&quot;00000000&quot; wsp:rsidRDefault=&quot;00E90D69&quot;&gt;&lt;m:oMathPara&gt;&lt;m:oMath&gt;&lt;m:r&gt;&lt;w:rPr&gt;&lt;w:rFonts w:ascii=&quot;Cambria Math&quot; w:h-ansi=&quot;Cambria Math&quot;/&gt;&lt;wx:font wx:val=&quot;Cambria Math&quot;/&gt;&lt;w:i/&gt;&lt;w:sz-cs w:val=&quot;24&quot;/&gt;&lt;/w:rPr&gt;&lt;m:t&gt;Р°&lt;/m:t&gt;&lt;/m:r&gt;&lt;m:sSup&gt;&lt;m:sSupPr&gt;&lt;m:ctrlPr&gt;&lt;w:rPr&gt;&lt;w:rFonts w:ascii=&quot;Cambria Math&quot; w:h-ansi=&quot;Cambria Math&quot;/&gt;&lt;wx:font wx:val=&quot;Cambria Math&quot;/&gt;&lt;w:i/&gt;&lt;w:sz-cs w:val=&quot;24&quot;/&gt;&lt;/w:rPr&gt;&lt;/m:ctrlPr&gt;&lt;/m:sSupPr&gt;&lt;m:e&gt;&lt;m:r&gt;&lt;w:rPr&gt;&lt;w:rFonts w:ascii=&quot;Cambria Math&quot; w:h-ansi=&quot;Cambria Math&quot;/&gt;&lt;wx:font wx:val=&quot;Cambria Math&quot;/&gt;&lt;w:i/&gt;&lt;w:sz-cs w:val=&quot;24&quot;/&gt;&lt;/w:rPr&gt;&lt;m:t&gt;С…&lt;/m:t&gt;&lt;/m:r&gt;&lt;/m:e&gt;&lt;m:sup&gt;&lt;m:r&gt;&lt;w:rPr&gt;&lt;w:rFonts w:ascii=&quot;Cambria Math&quot; w:h-ansi=&quot;Cambria Math&quot;/&gt;&lt;wx:font wx:val=&quot;Cambria Math&quot;/&gt;&lt;w:i/&gt;&lt;w:sz-cs w:val=&quot;24&quot;/&gt;&lt;/w:rPr&gt;&lt;m:t&gt;2&lt;/m:t&gt;&lt;/m:r&gt;&lt;/m:sup&gt;&lt;/m:sSup&gt;&lt;m:r&gt;&lt;w:rPr&gt;&lt;w:rFonts w:ascii=&quot;Cambria Math&quot; w:h-ansi=&quot;Cambria Math&quot;/&gt;&lt;wx:font wx:val=&quot;Cambria Math&quot;/&gt;&lt;w:i/&gt;&lt;w:sz-cs w:val=&quot;24&quot;/&gt;&lt;/w:rPr&gt;&lt;m:t&gt;+РІС…+СЃ=0&lt;/m:t&gt;&lt;/m:r&gt;&lt;/m:oMath&gt;&lt;/m:oMathPara&gt;&lt;/w:p&gt;&lt;w:sectPr wsp:rsidR=&quot;0000000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B16F52">
        <w:rPr>
          <w:rFonts w:ascii="Times New Roman" w:hAnsi="Times New Roman"/>
          <w:sz w:val="28"/>
          <w:szCs w:val="28"/>
        </w:rPr>
        <w:instrText xml:space="preserve"> </w:instrText>
      </w:r>
      <w:r w:rsidRPr="00B16F52">
        <w:rPr>
          <w:rFonts w:ascii="Times New Roman" w:hAnsi="Times New Roman"/>
          <w:sz w:val="28"/>
          <w:szCs w:val="28"/>
        </w:rPr>
        <w:fldChar w:fldCharType="end"/>
      </w:r>
    </w:p>
    <w:p w:rsidR="004A4B0F" w:rsidRPr="00B16F52" w:rsidRDefault="004A4B0F" w:rsidP="00535DDE">
      <w:pPr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b/>
          <w:i/>
          <w:sz w:val="28"/>
          <w:szCs w:val="28"/>
        </w:rPr>
        <w:t>Слово учителя</w:t>
      </w:r>
      <w:r w:rsidRPr="00B16F52">
        <w:rPr>
          <w:rFonts w:ascii="Times New Roman" w:hAnsi="Times New Roman"/>
          <w:sz w:val="28"/>
          <w:szCs w:val="28"/>
        </w:rPr>
        <w:t>: опыт показывает, что довольно легко решать простые показательные уравнения, чем неравенства. Решение неравенств требует не только знания алгоритма решения, но и умения интерпретировать варианты в зависимости от поведения графика соответствующей функции. Иными словами решение неравенства является творческой и более интеллектуальной работой.</w:t>
      </w:r>
    </w:p>
    <w:p w:rsidR="004A4B0F" w:rsidRDefault="004A4B0F" w:rsidP="003B206C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На этих слайдах предлагаются 2 задания, которые сопровождаются решениями. </w:t>
      </w:r>
    </w:p>
    <w:p w:rsidR="004A4B0F" w:rsidRPr="00B47FC9" w:rsidRDefault="004A4B0F" w:rsidP="00B47FC9">
      <w:pPr>
        <w:rPr>
          <w:rFonts w:ascii="Times New Roman" w:hAnsi="Times New Roman"/>
          <w:sz w:val="28"/>
          <w:szCs w:val="28"/>
        </w:rPr>
      </w:pPr>
      <w:r w:rsidRPr="00B47FC9">
        <w:rPr>
          <w:rFonts w:ascii="Times New Roman" w:hAnsi="Times New Roman"/>
          <w:sz w:val="28"/>
          <w:szCs w:val="28"/>
        </w:rPr>
        <w:t xml:space="preserve">Укажите промежуток, на котором лежит корень уравнения </w:t>
      </w:r>
      <w:r w:rsidRPr="00B47FC9">
        <w:rPr>
          <w:rFonts w:ascii="Times New Roman" w:hAnsi="Times New Roman"/>
          <w:sz w:val="28"/>
          <w:szCs w:val="28"/>
        </w:rPr>
        <w:br/>
        <w:t>3</w:t>
      </w:r>
      <w:r w:rsidRPr="00B47FC9">
        <w:rPr>
          <w:rFonts w:ascii="Times New Roman" w:hAnsi="Times New Roman"/>
          <w:sz w:val="28"/>
          <w:szCs w:val="28"/>
          <w:lang w:val="en-US"/>
        </w:rPr>
        <w:t>x</w:t>
      </w:r>
      <w:r w:rsidRPr="00B47FC9">
        <w:rPr>
          <w:rFonts w:ascii="Times New Roman" w:hAnsi="Times New Roman"/>
          <w:sz w:val="28"/>
          <w:szCs w:val="28"/>
        </w:rPr>
        <w:t>+2 + 3</w:t>
      </w:r>
      <w:r w:rsidRPr="00B47FC9">
        <w:rPr>
          <w:rFonts w:ascii="Times New Roman" w:hAnsi="Times New Roman"/>
          <w:sz w:val="28"/>
          <w:szCs w:val="28"/>
          <w:lang w:val="en-US"/>
        </w:rPr>
        <w:t>x</w:t>
      </w:r>
      <w:r w:rsidRPr="00B47FC9">
        <w:rPr>
          <w:rFonts w:ascii="Times New Roman" w:hAnsi="Times New Roman"/>
          <w:sz w:val="28"/>
          <w:szCs w:val="28"/>
        </w:rPr>
        <w:t>+1 + 3</w:t>
      </w:r>
      <w:r w:rsidRPr="00B47FC9">
        <w:rPr>
          <w:rFonts w:ascii="Times New Roman" w:hAnsi="Times New Roman"/>
          <w:sz w:val="28"/>
          <w:szCs w:val="28"/>
          <w:lang w:val="en-US"/>
        </w:rPr>
        <w:t>x</w:t>
      </w:r>
      <w:r w:rsidRPr="00B47FC9">
        <w:rPr>
          <w:rFonts w:ascii="Times New Roman" w:hAnsi="Times New Roman"/>
          <w:sz w:val="28"/>
          <w:szCs w:val="28"/>
        </w:rPr>
        <w:t>=39.</w:t>
      </w:r>
    </w:p>
    <w:p w:rsidR="004A4B0F" w:rsidRPr="00B16F52" w:rsidRDefault="004A4B0F" w:rsidP="003B206C">
      <w:pPr>
        <w:rPr>
          <w:rFonts w:ascii="Times New Roman" w:hAnsi="Times New Roman"/>
          <w:sz w:val="28"/>
          <w:szCs w:val="28"/>
        </w:rPr>
      </w:pPr>
      <w:r w:rsidRPr="00B47FC9">
        <w:rPr>
          <w:rFonts w:ascii="Times New Roman" w:hAnsi="Times New Roman"/>
          <w:sz w:val="28"/>
          <w:szCs w:val="28"/>
        </w:rPr>
        <w:object w:dxaOrig="7183" w:dyaOrig="5403">
          <v:shape id="_x0000_i1037" type="#_x0000_t75" style="width:291pt;height:219pt" o:ole="">
            <v:imagedata r:id="rId20" o:title=""/>
          </v:shape>
          <o:OLEObject Type="Embed" ProgID="PowerPoint.Slide.8" ShapeID="_x0000_i1037" DrawAspect="Content" ObjectID="_1477214261" r:id="rId21"/>
        </w:object>
      </w:r>
    </w:p>
    <w:p w:rsidR="004A4B0F" w:rsidRDefault="004A4B0F" w:rsidP="00B47FC9">
      <w:pPr>
        <w:pStyle w:val="ListParagraph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26" type="#_x0000_t75" style="position:absolute;left:0;text-align:left;margin-left:108pt;margin-top:21.85pt;width:64pt;height:16pt;z-index:251658240">
            <v:imagedata r:id="rId22" o:title=""/>
          </v:shape>
          <o:OLEObject Type="Embed" ProgID="Equation.3" ShapeID="_x0000_s1026" DrawAspect="Content" ObjectID="_1477214264" r:id="rId23"/>
        </w:pict>
      </w:r>
      <w:r w:rsidRPr="00B47FC9">
        <w:rPr>
          <w:rFonts w:ascii="Times New Roman" w:hAnsi="Times New Roman"/>
          <w:sz w:val="28"/>
          <w:szCs w:val="28"/>
        </w:rPr>
        <w:t>Укажите промежуток, которому принадлежит корень уравнения</w:t>
      </w:r>
      <w:r w:rsidRPr="00B47FC9">
        <w:rPr>
          <w:rFonts w:ascii="Times New Roman" w:hAnsi="Times New Roman"/>
          <w:sz w:val="28"/>
          <w:szCs w:val="28"/>
        </w:rPr>
        <w:br/>
      </w:r>
    </w:p>
    <w:p w:rsidR="004A4B0F" w:rsidRPr="00D91182" w:rsidRDefault="004A4B0F" w:rsidP="00B47FC9">
      <w:pPr>
        <w:pStyle w:val="ListParagraph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A4B0F" w:rsidRPr="00B47FC9" w:rsidRDefault="004A4B0F" w:rsidP="00B47FC9">
      <w:pPr>
        <w:pStyle w:val="ListParagraph"/>
        <w:jc w:val="both"/>
        <w:rPr>
          <w:rFonts w:ascii="Times New Roman" w:hAnsi="Times New Roman"/>
          <w:sz w:val="28"/>
          <w:szCs w:val="28"/>
        </w:rPr>
      </w:pPr>
      <w:r w:rsidRPr="00B47FC9">
        <w:rPr>
          <w:rFonts w:ascii="Times New Roman" w:hAnsi="Times New Roman"/>
          <w:sz w:val="28"/>
          <w:szCs w:val="28"/>
        </w:rPr>
        <w:object w:dxaOrig="7183" w:dyaOrig="5403">
          <v:shape id="_x0000_i1040" type="#_x0000_t75" style="width:323.25pt;height:243pt" o:ole="">
            <v:imagedata r:id="rId24" o:title=""/>
          </v:shape>
          <o:OLEObject Type="Embed" ProgID="PowerPoint.Slide.8" ShapeID="_x0000_i1040" DrawAspect="Content" ObjectID="_1477214262" r:id="rId25"/>
        </w:object>
      </w:r>
    </w:p>
    <w:p w:rsidR="004A4B0F" w:rsidRDefault="004A4B0F" w:rsidP="009614DB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A4B0F" w:rsidRPr="00535DDE" w:rsidRDefault="004A4B0F" w:rsidP="00D91182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535DDE">
        <w:rPr>
          <w:rFonts w:ascii="Times New Roman" w:hAnsi="Times New Roman"/>
          <w:b/>
          <w:i/>
          <w:sz w:val="28"/>
          <w:szCs w:val="28"/>
        </w:rPr>
        <w:t>Найдите область определения функции</w:t>
      </w:r>
    </w:p>
    <w:p w:rsidR="004A4B0F" w:rsidRDefault="004A4B0F" w:rsidP="009614DB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noProof/>
          <w:lang w:eastAsia="ru-RU"/>
        </w:rPr>
        <w:pict>
          <v:shape id="_x0000_s1027" type="#_x0000_t75" style="position:absolute;left:0;text-align:left;margin-left:36pt;margin-top:4.65pt;width:71pt;height:21pt;z-index:251659264">
            <v:imagedata r:id="rId26" o:title=""/>
          </v:shape>
          <o:OLEObject Type="Embed" ProgID="Equation.3" ShapeID="_x0000_s1027" DrawAspect="Content" ObjectID="_1477214265" r:id="rId27"/>
        </w:pict>
      </w:r>
    </w:p>
    <w:p w:rsidR="004A4B0F" w:rsidRDefault="004A4B0F" w:rsidP="009614DB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A4B0F" w:rsidRDefault="004A4B0F" w:rsidP="009614DB">
      <w:pPr>
        <w:pStyle w:val="ListParagraph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D91182">
        <w:rPr>
          <w:rFonts w:ascii="Times New Roman" w:hAnsi="Times New Roman"/>
          <w:sz w:val="28"/>
          <w:szCs w:val="28"/>
        </w:rPr>
        <w:object w:dxaOrig="7183" w:dyaOrig="5403">
          <v:shape id="_x0000_i1043" type="#_x0000_t75" style="width:330.75pt;height:246pt" o:ole="">
            <v:imagedata r:id="rId28" o:title=""/>
          </v:shape>
          <o:OLEObject Type="Embed" ProgID="PowerPoint.Slide.8" ShapeID="_x0000_i1043" DrawAspect="Content" ObjectID="_1477214263" r:id="rId29"/>
        </w:object>
      </w:r>
    </w:p>
    <w:p w:rsidR="004A4B0F" w:rsidRDefault="004A4B0F" w:rsidP="009614DB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После решения неравенств рассматривается задание </w:t>
      </w:r>
      <w:r w:rsidRPr="00B16F52">
        <w:rPr>
          <w:rFonts w:ascii="Times New Roman" w:hAnsi="Times New Roman"/>
          <w:b/>
          <w:sz w:val="28"/>
          <w:szCs w:val="28"/>
        </w:rPr>
        <w:t xml:space="preserve">Найти ошибку в решении.  </w:t>
      </w:r>
      <w:r w:rsidRPr="00B16F52">
        <w:rPr>
          <w:rFonts w:ascii="Times New Roman" w:hAnsi="Times New Roman"/>
          <w:sz w:val="28"/>
          <w:szCs w:val="28"/>
        </w:rPr>
        <w:t>Для выполнения этого задания учащиеся пользуются бланком, который раздает учитель. Свои ответы можно сверить с правильными ответами на доске.</w:t>
      </w:r>
    </w:p>
    <w:p w:rsidR="004A4B0F" w:rsidRPr="00B16F52" w:rsidRDefault="004A4B0F" w:rsidP="009614DB">
      <w:pPr>
        <w:pStyle w:val="ListParagraph"/>
        <w:ind w:left="0"/>
        <w:jc w:val="both"/>
        <w:rPr>
          <w:rFonts w:ascii="Times New Roman" w:hAnsi="Times New Roman"/>
          <w:sz w:val="28"/>
          <w:szCs w:val="28"/>
        </w:rPr>
      </w:pPr>
      <w:r>
        <w:pict>
          <v:shape id="_x0000_i1044" type="#_x0000_t75" style="width:456.75pt;height:277.5pt">
            <v:imagedata r:id="rId30" o:title=""/>
          </v:shape>
        </w:pict>
      </w:r>
    </w:p>
    <w:p w:rsidR="004A4B0F" w:rsidRDefault="004A4B0F" w:rsidP="009614DB">
      <w:pPr>
        <w:jc w:val="both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После разбора способов решения учитель предлагает проверочное задание в виде разноуровневого теста (по выбору учащихся). </w:t>
      </w:r>
    </w:p>
    <w:p w:rsidR="004A4B0F" w:rsidRPr="00B16F52" w:rsidRDefault="004A4B0F" w:rsidP="009614DB">
      <w:pPr>
        <w:jc w:val="both"/>
        <w:rPr>
          <w:rFonts w:ascii="Times New Roman" w:hAnsi="Times New Roman"/>
          <w:sz w:val="28"/>
          <w:szCs w:val="28"/>
        </w:rPr>
      </w:pPr>
      <w:r>
        <w:pict>
          <v:shape id="_x0000_i1045" type="#_x0000_t75" style="width:429pt;height:276pt">
            <v:imagedata r:id="rId31" o:title=""/>
          </v:shape>
        </w:pict>
      </w:r>
    </w:p>
    <w:p w:rsidR="004A4B0F" w:rsidRPr="00B16F52" w:rsidRDefault="004A4B0F" w:rsidP="009614DB">
      <w:pPr>
        <w:rPr>
          <w:rFonts w:ascii="Times New Roman" w:hAnsi="Times New Roman"/>
          <w:i/>
          <w:sz w:val="28"/>
          <w:szCs w:val="28"/>
        </w:rPr>
      </w:pPr>
      <w:r w:rsidRPr="00B16F52">
        <w:rPr>
          <w:rFonts w:ascii="Times New Roman" w:hAnsi="Times New Roman"/>
          <w:i/>
          <w:sz w:val="28"/>
          <w:szCs w:val="28"/>
        </w:rPr>
        <w:t>Время на выполнения задания 10 минут.</w:t>
      </w:r>
    </w:p>
    <w:p w:rsidR="004A4B0F" w:rsidRPr="00B16F52" w:rsidRDefault="004A4B0F" w:rsidP="009614DB">
      <w:pPr>
        <w:rPr>
          <w:rFonts w:ascii="Times New Roman" w:hAnsi="Times New Roman"/>
          <w:i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Проверка правильности выполнения теста. </w:t>
      </w:r>
    </w:p>
    <w:p w:rsidR="004A4B0F" w:rsidRDefault="004A4B0F" w:rsidP="009614DB">
      <w:pPr>
        <w:jc w:val="both"/>
        <w:rPr>
          <w:rFonts w:ascii="Times New Roman" w:hAnsi="Times New Roman"/>
          <w:sz w:val="28"/>
          <w:szCs w:val="28"/>
          <w:lang w:val="en-US"/>
        </w:rPr>
      </w:pPr>
      <w:r w:rsidRPr="00B16F52">
        <w:rPr>
          <w:rFonts w:ascii="Times New Roman" w:hAnsi="Times New Roman"/>
          <w:sz w:val="28"/>
          <w:szCs w:val="28"/>
        </w:rPr>
        <w:t xml:space="preserve">Оценка своей работы. После проверки теста учащиеся самостоятельно выставляют себе оценки, согласно информации на слайде, те, кто выбрал </w:t>
      </w:r>
      <w:r w:rsidRPr="00B16F52">
        <w:rPr>
          <w:rFonts w:ascii="Times New Roman" w:hAnsi="Times New Roman"/>
          <w:sz w:val="28"/>
          <w:szCs w:val="28"/>
          <w:lang w:val="en-US"/>
        </w:rPr>
        <w:t>III</w:t>
      </w:r>
      <w:r w:rsidRPr="00B16F52">
        <w:rPr>
          <w:rFonts w:ascii="Times New Roman" w:hAnsi="Times New Roman"/>
          <w:sz w:val="28"/>
          <w:szCs w:val="28"/>
        </w:rPr>
        <w:t xml:space="preserve"> уровень и верно выполнили задание получают оценку «5». </w:t>
      </w:r>
    </w:p>
    <w:p w:rsidR="004A4B0F" w:rsidRPr="00B16F52" w:rsidRDefault="004A4B0F" w:rsidP="00DD1E82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 xml:space="preserve">Проверка решения задания </w:t>
      </w:r>
      <w:r w:rsidRPr="00B16F52">
        <w:rPr>
          <w:rFonts w:ascii="Times New Roman" w:hAnsi="Times New Roman"/>
          <w:sz w:val="28"/>
          <w:szCs w:val="28"/>
          <w:lang w:val="en-US"/>
        </w:rPr>
        <w:t>III</w:t>
      </w:r>
      <w:r w:rsidRPr="00B16F52">
        <w:rPr>
          <w:rFonts w:ascii="Times New Roman" w:hAnsi="Times New Roman"/>
          <w:sz w:val="28"/>
          <w:szCs w:val="28"/>
        </w:rPr>
        <w:t xml:space="preserve"> уровня.</w:t>
      </w:r>
    </w:p>
    <w:p w:rsidR="004A4B0F" w:rsidRDefault="004A4B0F" w:rsidP="00DD1E82">
      <w:pPr>
        <w:rPr>
          <w:rFonts w:ascii="Times New Roman" w:hAnsi="Times New Roman"/>
          <w:sz w:val="28"/>
          <w:szCs w:val="28"/>
          <w:lang w:val="en-US"/>
        </w:rPr>
      </w:pPr>
      <w:r w:rsidRPr="00B16F52">
        <w:rPr>
          <w:rFonts w:ascii="Times New Roman" w:hAnsi="Times New Roman"/>
          <w:sz w:val="28"/>
          <w:szCs w:val="28"/>
        </w:rPr>
        <w:t>Учащиеся заполняют бланк результаты теста.</w:t>
      </w:r>
    </w:p>
    <w:p w:rsidR="004A4B0F" w:rsidRPr="00D91182" w:rsidRDefault="004A4B0F" w:rsidP="00DD1E82">
      <w:pPr>
        <w:rPr>
          <w:rFonts w:ascii="Times New Roman" w:hAnsi="Times New Roman"/>
          <w:sz w:val="28"/>
          <w:szCs w:val="28"/>
          <w:lang w:val="en-US"/>
        </w:rPr>
      </w:pPr>
      <w:r>
        <w:pict>
          <v:shape id="_x0000_i1046" type="#_x0000_t75" style="width:430.5pt;height:302.25pt">
            <v:imagedata r:id="rId32" o:title=""/>
          </v:shape>
        </w:pict>
      </w:r>
    </w:p>
    <w:p w:rsidR="004A4B0F" w:rsidRPr="00B16F52" w:rsidRDefault="004A4B0F" w:rsidP="00DD1E82">
      <w:pPr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Домашнее задание - выбрать пять уравнений и пять неравенств из тестов 2013г. и решить их в тетрадях.</w:t>
      </w:r>
    </w:p>
    <w:p w:rsidR="004A4B0F" w:rsidRPr="00B16F52" w:rsidRDefault="004A4B0F" w:rsidP="00D91182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  <w:r w:rsidRPr="00B16F52">
        <w:rPr>
          <w:rFonts w:ascii="Times New Roman" w:hAnsi="Times New Roman"/>
          <w:b/>
          <w:i/>
          <w:sz w:val="28"/>
          <w:szCs w:val="28"/>
        </w:rPr>
        <w:t>Слово учителя</w:t>
      </w:r>
      <w:r w:rsidRPr="00B16F52">
        <w:rPr>
          <w:rFonts w:ascii="Times New Roman" w:hAnsi="Times New Roman"/>
          <w:i/>
          <w:sz w:val="28"/>
          <w:szCs w:val="28"/>
        </w:rPr>
        <w:t>.</w:t>
      </w:r>
      <w:r w:rsidRPr="00B16F52">
        <w:rPr>
          <w:rFonts w:ascii="Times New Roman" w:hAnsi="Times New Roman"/>
          <w:sz w:val="28"/>
          <w:szCs w:val="28"/>
        </w:rPr>
        <w:t xml:space="preserve"> Шел мудрец, а навстречу ему три человека, которые везли под горячим солнцем тележки с камнями для строительства. Мудрец остановился и задал каждому по вопросу. У первого спросил: </w:t>
      </w:r>
      <w:r w:rsidRPr="00B16F52">
        <w:rPr>
          <w:rFonts w:ascii="Times New Roman" w:hAnsi="Times New Roman"/>
          <w:sz w:val="28"/>
          <w:szCs w:val="28"/>
          <w:u w:val="single"/>
        </w:rPr>
        <w:t>«Что ты делал целый день?».</w:t>
      </w:r>
      <w:r w:rsidRPr="00B16F52">
        <w:rPr>
          <w:rFonts w:ascii="Times New Roman" w:hAnsi="Times New Roman"/>
          <w:sz w:val="28"/>
          <w:szCs w:val="28"/>
        </w:rPr>
        <w:t xml:space="preserve">  И тот с ухмылкой ответил, </w:t>
      </w:r>
      <w:r w:rsidRPr="00B16F52">
        <w:rPr>
          <w:rFonts w:ascii="Times New Roman" w:hAnsi="Times New Roman"/>
          <w:sz w:val="28"/>
          <w:szCs w:val="28"/>
          <w:u w:val="single"/>
        </w:rPr>
        <w:t>что целый день возил проклятые камни</w:t>
      </w:r>
      <w:r w:rsidRPr="00B16F52">
        <w:rPr>
          <w:rFonts w:ascii="Times New Roman" w:hAnsi="Times New Roman"/>
          <w:sz w:val="28"/>
          <w:szCs w:val="28"/>
        </w:rPr>
        <w:t xml:space="preserve">. У второго мудреца спросил: </w:t>
      </w:r>
      <w:r w:rsidRPr="00B16F52">
        <w:rPr>
          <w:rFonts w:ascii="Times New Roman" w:hAnsi="Times New Roman"/>
          <w:sz w:val="28"/>
          <w:szCs w:val="28"/>
          <w:u w:val="single"/>
        </w:rPr>
        <w:t>«А что ты делал целый день?</w:t>
      </w:r>
      <w:r w:rsidRPr="00B16F52">
        <w:rPr>
          <w:rFonts w:ascii="Times New Roman" w:hAnsi="Times New Roman"/>
          <w:sz w:val="28"/>
          <w:szCs w:val="28"/>
        </w:rPr>
        <w:t xml:space="preserve">», и тот ответил: </w:t>
      </w:r>
      <w:r w:rsidRPr="00B16F52">
        <w:rPr>
          <w:rFonts w:ascii="Times New Roman" w:hAnsi="Times New Roman"/>
          <w:sz w:val="28"/>
          <w:szCs w:val="28"/>
          <w:u w:val="single"/>
        </w:rPr>
        <w:t>«А я добросовестно выполнял свою работу».</w:t>
      </w:r>
      <w:r w:rsidRPr="00B16F52">
        <w:rPr>
          <w:rFonts w:ascii="Times New Roman" w:hAnsi="Times New Roman"/>
          <w:sz w:val="28"/>
          <w:szCs w:val="28"/>
        </w:rPr>
        <w:t xml:space="preserve"> А третий улыбнулся, его лицо засветилось радостью и удовольствием: </w:t>
      </w:r>
      <w:r w:rsidRPr="00B16F52">
        <w:rPr>
          <w:rFonts w:ascii="Times New Roman" w:hAnsi="Times New Roman"/>
          <w:sz w:val="28"/>
          <w:szCs w:val="28"/>
          <w:u w:val="single"/>
        </w:rPr>
        <w:t>«А я принимал участие в строительстве храма!»</w:t>
      </w:r>
    </w:p>
    <w:p w:rsidR="004A4B0F" w:rsidRPr="00B16F52" w:rsidRDefault="004A4B0F" w:rsidP="00D91182">
      <w:pPr>
        <w:spacing w:line="240" w:lineRule="auto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В строительстве храма науки и мы принимали участие, где математика-царица наук.</w:t>
      </w:r>
    </w:p>
    <w:p w:rsidR="004A4B0F" w:rsidRPr="00B16F52" w:rsidRDefault="004A4B0F" w:rsidP="00D91182">
      <w:pPr>
        <w:spacing w:line="240" w:lineRule="auto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А сейчас вы оцените свою работу на уроке по бланку (Оценка своей работы на уроке).</w:t>
      </w:r>
    </w:p>
    <w:p w:rsidR="004A4B0F" w:rsidRPr="00B16F52" w:rsidRDefault="004A4B0F" w:rsidP="00D91182">
      <w:pPr>
        <w:spacing w:line="240" w:lineRule="auto"/>
        <w:rPr>
          <w:rFonts w:ascii="Times New Roman" w:hAnsi="Times New Roman"/>
          <w:sz w:val="28"/>
          <w:szCs w:val="28"/>
        </w:rPr>
      </w:pPr>
      <w:r w:rsidRPr="00B16F52">
        <w:rPr>
          <w:rFonts w:ascii="Times New Roman" w:hAnsi="Times New Roman"/>
          <w:sz w:val="28"/>
          <w:szCs w:val="28"/>
        </w:rPr>
        <w:t>Бланки с результатами работы прошу сдать.</w:t>
      </w:r>
    </w:p>
    <w:sectPr w:rsidR="004A4B0F" w:rsidRPr="00B16F52" w:rsidSect="00DC2476">
      <w:type w:val="continuous"/>
      <w:pgSz w:w="11906" w:h="16838"/>
      <w:pgMar w:top="899" w:right="850" w:bottom="539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4B0F" w:rsidRDefault="004A4B0F" w:rsidP="008340C2">
      <w:pPr>
        <w:spacing w:after="0" w:line="240" w:lineRule="auto"/>
      </w:pPr>
      <w:r>
        <w:separator/>
      </w:r>
    </w:p>
  </w:endnote>
  <w:endnote w:type="continuationSeparator" w:id="1">
    <w:p w:rsidR="004A4B0F" w:rsidRDefault="004A4B0F" w:rsidP="00834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0F" w:rsidRDefault="004A4B0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0F" w:rsidRDefault="004A4B0F">
    <w:pPr>
      <w:pStyle w:val="Footer"/>
      <w:jc w:val="right"/>
    </w:pPr>
    <w:fldSimple w:instr=" PAGE   \* MERGEFORMAT ">
      <w:r>
        <w:rPr>
          <w:noProof/>
        </w:rPr>
        <w:t>7</w:t>
      </w:r>
    </w:fldSimple>
  </w:p>
  <w:p w:rsidR="004A4B0F" w:rsidRDefault="004A4B0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0F" w:rsidRDefault="004A4B0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4B0F" w:rsidRDefault="004A4B0F" w:rsidP="008340C2">
      <w:pPr>
        <w:spacing w:after="0" w:line="240" w:lineRule="auto"/>
      </w:pPr>
      <w:r>
        <w:separator/>
      </w:r>
    </w:p>
  </w:footnote>
  <w:footnote w:type="continuationSeparator" w:id="1">
    <w:p w:rsidR="004A4B0F" w:rsidRDefault="004A4B0F" w:rsidP="00834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0F" w:rsidRDefault="004A4B0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0F" w:rsidRDefault="004A4B0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B0F" w:rsidRDefault="004A4B0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06231FED"/>
    <w:multiLevelType w:val="hybridMultilevel"/>
    <w:tmpl w:val="23EC9B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454C8"/>
    <w:multiLevelType w:val="hybridMultilevel"/>
    <w:tmpl w:val="96F23E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7B16DC"/>
    <w:multiLevelType w:val="hybridMultilevel"/>
    <w:tmpl w:val="6E66D1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02240"/>
    <w:multiLevelType w:val="hybridMultilevel"/>
    <w:tmpl w:val="64105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FE56CA8"/>
    <w:multiLevelType w:val="hybridMultilevel"/>
    <w:tmpl w:val="C310CDF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E0627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14AF10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2EEBD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9B0E92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B2BC2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80178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AC817A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2099C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AC4771C"/>
    <w:multiLevelType w:val="hybridMultilevel"/>
    <w:tmpl w:val="963E482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3F2F"/>
    <w:rsid w:val="00012D03"/>
    <w:rsid w:val="0004742F"/>
    <w:rsid w:val="00070ECE"/>
    <w:rsid w:val="00081DC6"/>
    <w:rsid w:val="000915EC"/>
    <w:rsid w:val="00097953"/>
    <w:rsid w:val="00130605"/>
    <w:rsid w:val="0015201C"/>
    <w:rsid w:val="001661C9"/>
    <w:rsid w:val="001D4757"/>
    <w:rsid w:val="001E3AE3"/>
    <w:rsid w:val="00264A5A"/>
    <w:rsid w:val="00284BD1"/>
    <w:rsid w:val="00317251"/>
    <w:rsid w:val="0034488B"/>
    <w:rsid w:val="003B206C"/>
    <w:rsid w:val="003D002C"/>
    <w:rsid w:val="003E172A"/>
    <w:rsid w:val="00401DB4"/>
    <w:rsid w:val="00462CA8"/>
    <w:rsid w:val="00463E39"/>
    <w:rsid w:val="00494691"/>
    <w:rsid w:val="004A40ED"/>
    <w:rsid w:val="004A4B0F"/>
    <w:rsid w:val="00535DDE"/>
    <w:rsid w:val="0054317D"/>
    <w:rsid w:val="005A304B"/>
    <w:rsid w:val="00614EE3"/>
    <w:rsid w:val="00630888"/>
    <w:rsid w:val="00640EF4"/>
    <w:rsid w:val="00694E9B"/>
    <w:rsid w:val="00724A9E"/>
    <w:rsid w:val="0075473F"/>
    <w:rsid w:val="00775B1C"/>
    <w:rsid w:val="007A52F7"/>
    <w:rsid w:val="007C6EF3"/>
    <w:rsid w:val="0080784B"/>
    <w:rsid w:val="00812566"/>
    <w:rsid w:val="008340C2"/>
    <w:rsid w:val="008948AF"/>
    <w:rsid w:val="008C6281"/>
    <w:rsid w:val="00900FB2"/>
    <w:rsid w:val="00915B28"/>
    <w:rsid w:val="009269FE"/>
    <w:rsid w:val="00946AE3"/>
    <w:rsid w:val="009614DB"/>
    <w:rsid w:val="00962D8B"/>
    <w:rsid w:val="009B7BB1"/>
    <w:rsid w:val="009E32D5"/>
    <w:rsid w:val="00A25448"/>
    <w:rsid w:val="00A51D72"/>
    <w:rsid w:val="00A61B44"/>
    <w:rsid w:val="00A67AEC"/>
    <w:rsid w:val="00A97696"/>
    <w:rsid w:val="00B146C3"/>
    <w:rsid w:val="00B16F52"/>
    <w:rsid w:val="00B26686"/>
    <w:rsid w:val="00B47FC9"/>
    <w:rsid w:val="00B51AFE"/>
    <w:rsid w:val="00B865C1"/>
    <w:rsid w:val="00B87F96"/>
    <w:rsid w:val="00B96DC9"/>
    <w:rsid w:val="00BC39BF"/>
    <w:rsid w:val="00C12CE5"/>
    <w:rsid w:val="00C247D3"/>
    <w:rsid w:val="00C739F4"/>
    <w:rsid w:val="00C83ABA"/>
    <w:rsid w:val="00CD17BE"/>
    <w:rsid w:val="00D34562"/>
    <w:rsid w:val="00D91182"/>
    <w:rsid w:val="00DC2476"/>
    <w:rsid w:val="00DD1E82"/>
    <w:rsid w:val="00E73E27"/>
    <w:rsid w:val="00EA42FC"/>
    <w:rsid w:val="00EC5C13"/>
    <w:rsid w:val="00EE3D33"/>
    <w:rsid w:val="00F44AD3"/>
    <w:rsid w:val="00F5270B"/>
    <w:rsid w:val="00FB3F2F"/>
    <w:rsid w:val="00FB5BEF"/>
    <w:rsid w:val="00FC4D98"/>
    <w:rsid w:val="00FF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EE3"/>
    <w:pPr>
      <w:spacing w:after="200" w:line="276" w:lineRule="auto"/>
    </w:pPr>
    <w:rPr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146C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146C3"/>
    <w:rPr>
      <w:rFonts w:ascii="Cambria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uiPriority w:val="99"/>
    <w:qFormat/>
    <w:rsid w:val="00264A5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B146C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B146C3"/>
    <w:rPr>
      <w:rFonts w:ascii="Cambria" w:hAnsi="Cambria" w:cs="Times New Roman"/>
      <w:color w:val="17365D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99"/>
    <w:rsid w:val="00DD1E82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83ABA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C8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3A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834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340C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340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340C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013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3934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936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937">
          <w:marLeft w:val="86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3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3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013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oleObject" Target="embeddings/oleObject2.bin"/><Relationship Id="rId26" Type="http://schemas.openxmlformats.org/officeDocument/2006/relationships/image" Target="media/image10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emf"/><Relationship Id="rId25" Type="http://schemas.openxmlformats.org/officeDocument/2006/relationships/oleObject" Target="embeddings/oleObject5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7.e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9.emf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4.bin"/><Relationship Id="rId28" Type="http://schemas.openxmlformats.org/officeDocument/2006/relationships/image" Target="media/image11.emf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97</TotalTime>
  <Pages>7</Pages>
  <Words>679</Words>
  <Characters>3876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Нелли</dc:creator>
  <cp:keywords/>
  <dc:description/>
  <cp:lastModifiedBy>User</cp:lastModifiedBy>
  <cp:revision>10</cp:revision>
  <cp:lastPrinted>2014-11-11T05:45:00Z</cp:lastPrinted>
  <dcterms:created xsi:type="dcterms:W3CDTF">2014-01-24T11:02:00Z</dcterms:created>
  <dcterms:modified xsi:type="dcterms:W3CDTF">2014-11-11T06:31:00Z</dcterms:modified>
</cp:coreProperties>
</file>